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D3DCE8" w14:textId="77777777" w:rsidR="00621975" w:rsidRDefault="00621975" w:rsidP="00B65328">
      <w:pPr>
        <w:pStyle w:val="Title"/>
      </w:pPr>
    </w:p>
    <w:p w14:paraId="232320A4" w14:textId="77777777" w:rsidR="00621975" w:rsidRDefault="00621975" w:rsidP="00B65328">
      <w:pPr>
        <w:pStyle w:val="Title"/>
      </w:pPr>
    </w:p>
    <w:p w14:paraId="6529D7D3" w14:textId="77777777" w:rsidR="00621975" w:rsidRDefault="00621975" w:rsidP="00B65328">
      <w:pPr>
        <w:pStyle w:val="Title"/>
      </w:pPr>
    </w:p>
    <w:p w14:paraId="52BCABA1" w14:textId="77777777" w:rsidR="00621975" w:rsidRDefault="00621975" w:rsidP="00B65328">
      <w:pPr>
        <w:pStyle w:val="Title"/>
      </w:pPr>
    </w:p>
    <w:p w14:paraId="4A9AF676" w14:textId="77777777" w:rsidR="00621975" w:rsidRDefault="00621975" w:rsidP="00B65328">
      <w:pPr>
        <w:pStyle w:val="Title"/>
      </w:pPr>
    </w:p>
    <w:p w14:paraId="0508A4CA" w14:textId="77777777" w:rsidR="00621975" w:rsidRDefault="00621975" w:rsidP="00B65328">
      <w:pPr>
        <w:pStyle w:val="Title"/>
      </w:pPr>
    </w:p>
    <w:p w14:paraId="31F433BF" w14:textId="6028D10A" w:rsidR="00B65328" w:rsidRDefault="000B4A73" w:rsidP="00B65328">
      <w:pPr>
        <w:pStyle w:val="Title"/>
      </w:pPr>
      <w:r>
        <w:t xml:space="preserve">The </w:t>
      </w:r>
      <w:r w:rsidR="00B65328">
        <w:t xml:space="preserve">48 Hour </w:t>
      </w:r>
      <w:r w:rsidR="00B65328" w:rsidRPr="00B65328">
        <w:t>Books</w:t>
      </w:r>
      <w:r w:rsidR="00B65328">
        <w:t xml:space="preserve"> </w:t>
      </w:r>
      <w:r w:rsidR="00621975">
        <w:t>Cookbook Template</w:t>
      </w:r>
    </w:p>
    <w:p w14:paraId="0AA7AEE9" w14:textId="77777777" w:rsidR="00621975" w:rsidRDefault="00B65328" w:rsidP="00621975">
      <w:pPr>
        <w:pStyle w:val="Subtitle"/>
      </w:pPr>
      <w:r>
        <w:t xml:space="preserve">Replace with your </w:t>
      </w:r>
      <w:r w:rsidRPr="00B65328">
        <w:t>own</w:t>
      </w:r>
      <w:r w:rsidR="00621975">
        <w:t xml:space="preserve"> title</w:t>
      </w:r>
      <w:r>
        <w:t>!</w:t>
      </w:r>
      <w:r>
        <w:br w:type="page"/>
      </w:r>
    </w:p>
    <w:p w14:paraId="06574D4D" w14:textId="77777777" w:rsidR="00621975" w:rsidRDefault="00621975" w:rsidP="00621975">
      <w:pPr>
        <w:pStyle w:val="Subtitle"/>
      </w:pPr>
    </w:p>
    <w:p w14:paraId="6EC31B69" w14:textId="77777777" w:rsidR="00621975" w:rsidRDefault="00621975" w:rsidP="00621975">
      <w:pPr>
        <w:pStyle w:val="Subtitle"/>
      </w:pPr>
    </w:p>
    <w:p w14:paraId="5DA8FD10" w14:textId="77777777" w:rsidR="00621975" w:rsidRDefault="00621975" w:rsidP="00621975">
      <w:pPr>
        <w:pStyle w:val="Subtitle"/>
      </w:pPr>
    </w:p>
    <w:p w14:paraId="44FCA3C2" w14:textId="77777777" w:rsidR="00621975" w:rsidRDefault="00621975" w:rsidP="00621975">
      <w:pPr>
        <w:pStyle w:val="Subtitle"/>
      </w:pPr>
    </w:p>
    <w:p w14:paraId="7F7BBBAB" w14:textId="77777777" w:rsidR="00621975" w:rsidRDefault="00621975" w:rsidP="00621975">
      <w:pPr>
        <w:pStyle w:val="Subtitle"/>
      </w:pPr>
    </w:p>
    <w:p w14:paraId="2C12FDEF" w14:textId="77777777" w:rsidR="00621975" w:rsidRDefault="00621975" w:rsidP="00621975">
      <w:pPr>
        <w:pStyle w:val="Subtitle"/>
      </w:pPr>
    </w:p>
    <w:p w14:paraId="3C6643A0" w14:textId="5D5314F1" w:rsidR="008113A5" w:rsidRDefault="00621975" w:rsidP="008113A5">
      <w:pPr>
        <w:pStyle w:val="Subtitle"/>
      </w:pPr>
      <w:r>
        <w:t>(</w:t>
      </w:r>
      <w:r w:rsidR="008113A5">
        <w:t>It is recommended that you keep this page b</w:t>
      </w:r>
      <w:r>
        <w:t>lank page</w:t>
      </w:r>
      <w:r w:rsidR="008113A5">
        <w:t>; it is the</w:t>
      </w:r>
      <w:r>
        <w:t xml:space="preserve"> back of </w:t>
      </w:r>
      <w:r w:rsidR="008113A5">
        <w:t>your t</w:t>
      </w:r>
      <w:r>
        <w:t xml:space="preserve">itle </w:t>
      </w:r>
      <w:r w:rsidR="008113A5">
        <w:t>p</w:t>
      </w:r>
      <w:r>
        <w:t>age</w:t>
      </w:r>
      <w:r w:rsidR="008113A5">
        <w:t>)</w:t>
      </w:r>
    </w:p>
    <w:p w14:paraId="7095AE4A" w14:textId="5C1D4640" w:rsidR="008113A5" w:rsidRDefault="008113A5" w:rsidP="008113A5">
      <w:r>
        <w:t>You can delete the following text (information about this 48 Hour Books Cookbook Template):</w:t>
      </w:r>
    </w:p>
    <w:p w14:paraId="3327C16C" w14:textId="159A0748" w:rsidR="008113A5" w:rsidRDefault="008113A5" w:rsidP="008113A5">
      <w:pPr>
        <w:pStyle w:val="ListParagraph"/>
      </w:pPr>
      <w:r>
        <w:t>This template is for books that are 6x9 inches.</w:t>
      </w:r>
    </w:p>
    <w:p w14:paraId="788C7ED5" w14:textId="672BFB9D" w:rsidR="008113A5" w:rsidRDefault="008113A5" w:rsidP="008113A5">
      <w:pPr>
        <w:pStyle w:val="ListParagraph"/>
      </w:pPr>
      <w:r>
        <w:t>Margins: 0.75 inches on the left and right sides; 0.5 inches top and bottom.</w:t>
      </w:r>
    </w:p>
    <w:p w14:paraId="1AE8BDB0" w14:textId="11AC7480" w:rsidR="008113A5" w:rsidRDefault="008113A5" w:rsidP="008113A5">
      <w:pPr>
        <w:pStyle w:val="ListParagraph"/>
      </w:pPr>
      <w:r>
        <w:t>This template is suitable for paperback, spiral coil bound, or casebound books.</w:t>
      </w:r>
    </w:p>
    <w:p w14:paraId="70298EA0" w14:textId="5602E4D3" w:rsidR="008113A5" w:rsidRDefault="008113A5" w:rsidP="008113A5">
      <w:pPr>
        <w:pStyle w:val="ListParagraph"/>
      </w:pPr>
      <w:r>
        <w:t>The main instruction body text is Georgia, 12pt.</w:t>
      </w:r>
    </w:p>
    <w:p w14:paraId="68916D82" w14:textId="48115D33" w:rsidR="008113A5" w:rsidRDefault="008113A5" w:rsidP="008113A5">
      <w:pPr>
        <w:pStyle w:val="ListParagraph"/>
      </w:pPr>
      <w:r>
        <w:t>The ingredients list is Georgia, 11pt.</w:t>
      </w:r>
    </w:p>
    <w:p w14:paraId="7FAB2817" w14:textId="5D31529B" w:rsidR="008113A5" w:rsidRDefault="008113A5" w:rsidP="008113A5">
      <w:pPr>
        <w:pStyle w:val="ListParagraph"/>
      </w:pPr>
      <w:r>
        <w:t>The recipe titles are Trebuchet MS bold, 18pt, all caps.</w:t>
      </w:r>
    </w:p>
    <w:p w14:paraId="7F1B1CC2" w14:textId="483ADF6C" w:rsidR="008113A5" w:rsidRPr="008113A5" w:rsidRDefault="008113A5" w:rsidP="008113A5">
      <w:pPr>
        <w:pStyle w:val="ListParagraph"/>
      </w:pPr>
      <w:r>
        <w:t>The headings for ingredients and instructions are Trebuchet MS, 14pt, all caps.</w:t>
      </w:r>
    </w:p>
    <w:p w14:paraId="4EDB0C5D" w14:textId="1223246D" w:rsidR="003A2DAB" w:rsidRDefault="003A2DAB">
      <w:pPr>
        <w:spacing w:line="240" w:lineRule="auto"/>
      </w:pPr>
      <w:r>
        <w:br w:type="page"/>
      </w:r>
    </w:p>
    <w:p w14:paraId="31F67EC8" w14:textId="77777777" w:rsidR="003A2DAB" w:rsidRDefault="003A2DAB" w:rsidP="00621975">
      <w:pPr>
        <w:pStyle w:val="FrontMatter"/>
        <w:tabs>
          <w:tab w:val="left" w:pos="1260"/>
        </w:tabs>
      </w:pPr>
      <w:r>
        <w:lastRenderedPageBreak/>
        <w:t>Table of Contents</w:t>
      </w:r>
    </w:p>
    <w:p w14:paraId="45D5745C" w14:textId="4CF3579F" w:rsidR="008113A5" w:rsidRDefault="00621975">
      <w:pPr>
        <w:pStyle w:val="TOC1"/>
        <w:rPr>
          <w:rFonts w:asciiTheme="minorHAnsi" w:eastAsiaTheme="minorEastAsia" w:hAnsiTheme="minorHAnsi" w:cstheme="minorBidi"/>
          <w:noProof/>
          <w:kern w:val="2"/>
          <w:lang w:eastAsia="en-US"/>
          <w14:ligatures w14:val="standardContextual"/>
        </w:rPr>
      </w:pPr>
      <w:r>
        <w:rPr>
          <w:rFonts w:cstheme="minorBidi"/>
        </w:rPr>
        <w:fldChar w:fldCharType="begin"/>
      </w:r>
      <w:r>
        <w:rPr>
          <w:rFonts w:cstheme="minorBidi"/>
        </w:rPr>
        <w:instrText xml:space="preserve"> TOC \h \z \t "Heading 1,1" </w:instrText>
      </w:r>
      <w:r>
        <w:rPr>
          <w:rFonts w:cstheme="minorBidi"/>
        </w:rPr>
        <w:fldChar w:fldCharType="separate"/>
      </w:r>
      <w:hyperlink w:anchor="_Toc179204135" w:history="1">
        <w:r w:rsidR="008113A5" w:rsidRPr="00E7628D">
          <w:rPr>
            <w:rStyle w:val="Hyperlink"/>
            <w:noProof/>
          </w:rPr>
          <w:t>Recipe Name 1 (HEADING 1)</w:t>
        </w:r>
        <w:r w:rsidR="008113A5">
          <w:rPr>
            <w:noProof/>
            <w:webHidden/>
          </w:rPr>
          <w:tab/>
        </w:r>
        <w:r w:rsidR="008113A5">
          <w:rPr>
            <w:noProof/>
            <w:webHidden/>
          </w:rPr>
          <w:fldChar w:fldCharType="begin"/>
        </w:r>
        <w:r w:rsidR="008113A5">
          <w:rPr>
            <w:noProof/>
            <w:webHidden/>
          </w:rPr>
          <w:instrText xml:space="preserve"> PAGEREF _Toc179204135 \h </w:instrText>
        </w:r>
        <w:r w:rsidR="008113A5">
          <w:rPr>
            <w:noProof/>
            <w:webHidden/>
          </w:rPr>
        </w:r>
        <w:r w:rsidR="008113A5">
          <w:rPr>
            <w:noProof/>
            <w:webHidden/>
          </w:rPr>
          <w:fldChar w:fldCharType="separate"/>
        </w:r>
        <w:r w:rsidR="008113A5">
          <w:rPr>
            <w:noProof/>
            <w:webHidden/>
          </w:rPr>
          <w:t>5</w:t>
        </w:r>
        <w:r w:rsidR="008113A5">
          <w:rPr>
            <w:noProof/>
            <w:webHidden/>
          </w:rPr>
          <w:fldChar w:fldCharType="end"/>
        </w:r>
      </w:hyperlink>
    </w:p>
    <w:p w14:paraId="28DDC2B1" w14:textId="1F6F29B5"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36" w:history="1">
        <w:r w:rsidRPr="00E7628D">
          <w:rPr>
            <w:rStyle w:val="Hyperlink"/>
            <w:noProof/>
          </w:rPr>
          <w:t>Apple Pie</w:t>
        </w:r>
        <w:r>
          <w:rPr>
            <w:noProof/>
            <w:webHidden/>
          </w:rPr>
          <w:tab/>
        </w:r>
        <w:r>
          <w:rPr>
            <w:noProof/>
            <w:webHidden/>
          </w:rPr>
          <w:fldChar w:fldCharType="begin"/>
        </w:r>
        <w:r>
          <w:rPr>
            <w:noProof/>
            <w:webHidden/>
          </w:rPr>
          <w:instrText xml:space="preserve"> PAGEREF _Toc179204136 \h </w:instrText>
        </w:r>
        <w:r>
          <w:rPr>
            <w:noProof/>
            <w:webHidden/>
          </w:rPr>
        </w:r>
        <w:r>
          <w:rPr>
            <w:noProof/>
            <w:webHidden/>
          </w:rPr>
          <w:fldChar w:fldCharType="separate"/>
        </w:r>
        <w:r>
          <w:rPr>
            <w:noProof/>
            <w:webHidden/>
          </w:rPr>
          <w:t>7</w:t>
        </w:r>
        <w:r>
          <w:rPr>
            <w:noProof/>
            <w:webHidden/>
          </w:rPr>
          <w:fldChar w:fldCharType="end"/>
        </w:r>
      </w:hyperlink>
    </w:p>
    <w:p w14:paraId="5E82CEE6" w14:textId="2062C6C6"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37" w:history="1">
        <w:r w:rsidRPr="00E7628D">
          <w:rPr>
            <w:rStyle w:val="Hyperlink"/>
            <w:noProof/>
          </w:rPr>
          <w:t>Best Buttermilk Pancakes</w:t>
        </w:r>
        <w:r>
          <w:rPr>
            <w:noProof/>
            <w:webHidden/>
          </w:rPr>
          <w:tab/>
        </w:r>
        <w:r>
          <w:rPr>
            <w:noProof/>
            <w:webHidden/>
          </w:rPr>
          <w:fldChar w:fldCharType="begin"/>
        </w:r>
        <w:r>
          <w:rPr>
            <w:noProof/>
            <w:webHidden/>
          </w:rPr>
          <w:instrText xml:space="preserve"> PAGEREF _Toc179204137 \h </w:instrText>
        </w:r>
        <w:r>
          <w:rPr>
            <w:noProof/>
            <w:webHidden/>
          </w:rPr>
        </w:r>
        <w:r>
          <w:rPr>
            <w:noProof/>
            <w:webHidden/>
          </w:rPr>
          <w:fldChar w:fldCharType="separate"/>
        </w:r>
        <w:r>
          <w:rPr>
            <w:noProof/>
            <w:webHidden/>
          </w:rPr>
          <w:t>9</w:t>
        </w:r>
        <w:r>
          <w:rPr>
            <w:noProof/>
            <w:webHidden/>
          </w:rPr>
          <w:fldChar w:fldCharType="end"/>
        </w:r>
      </w:hyperlink>
    </w:p>
    <w:p w14:paraId="5B483C26" w14:textId="1F0B8551"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38" w:history="1">
        <w:r w:rsidRPr="00E7628D">
          <w:rPr>
            <w:rStyle w:val="Hyperlink"/>
            <w:noProof/>
          </w:rPr>
          <w:t>Best Ever Bean Salad</w:t>
        </w:r>
        <w:r>
          <w:rPr>
            <w:noProof/>
            <w:webHidden/>
          </w:rPr>
          <w:tab/>
        </w:r>
        <w:r>
          <w:rPr>
            <w:noProof/>
            <w:webHidden/>
          </w:rPr>
          <w:fldChar w:fldCharType="begin"/>
        </w:r>
        <w:r>
          <w:rPr>
            <w:noProof/>
            <w:webHidden/>
          </w:rPr>
          <w:instrText xml:space="preserve"> PAGEREF _Toc179204138 \h </w:instrText>
        </w:r>
        <w:r>
          <w:rPr>
            <w:noProof/>
            <w:webHidden/>
          </w:rPr>
        </w:r>
        <w:r>
          <w:rPr>
            <w:noProof/>
            <w:webHidden/>
          </w:rPr>
          <w:fldChar w:fldCharType="separate"/>
        </w:r>
        <w:r>
          <w:rPr>
            <w:noProof/>
            <w:webHidden/>
          </w:rPr>
          <w:t>11</w:t>
        </w:r>
        <w:r>
          <w:rPr>
            <w:noProof/>
            <w:webHidden/>
          </w:rPr>
          <w:fldChar w:fldCharType="end"/>
        </w:r>
      </w:hyperlink>
    </w:p>
    <w:p w14:paraId="7D385B89" w14:textId="63054006"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39" w:history="1">
        <w:r w:rsidRPr="00E7628D">
          <w:rPr>
            <w:rStyle w:val="Hyperlink"/>
            <w:noProof/>
          </w:rPr>
          <w:t>Recipe Name 5</w:t>
        </w:r>
        <w:r>
          <w:rPr>
            <w:noProof/>
            <w:webHidden/>
          </w:rPr>
          <w:tab/>
        </w:r>
        <w:r>
          <w:rPr>
            <w:noProof/>
            <w:webHidden/>
          </w:rPr>
          <w:fldChar w:fldCharType="begin"/>
        </w:r>
        <w:r>
          <w:rPr>
            <w:noProof/>
            <w:webHidden/>
          </w:rPr>
          <w:instrText xml:space="preserve"> PAGEREF _Toc179204139 \h </w:instrText>
        </w:r>
        <w:r>
          <w:rPr>
            <w:noProof/>
            <w:webHidden/>
          </w:rPr>
        </w:r>
        <w:r>
          <w:rPr>
            <w:noProof/>
            <w:webHidden/>
          </w:rPr>
          <w:fldChar w:fldCharType="separate"/>
        </w:r>
        <w:r>
          <w:rPr>
            <w:noProof/>
            <w:webHidden/>
          </w:rPr>
          <w:t>13</w:t>
        </w:r>
        <w:r>
          <w:rPr>
            <w:noProof/>
            <w:webHidden/>
          </w:rPr>
          <w:fldChar w:fldCharType="end"/>
        </w:r>
      </w:hyperlink>
    </w:p>
    <w:p w14:paraId="761C9FE3" w14:textId="772B0FAC"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0" w:history="1">
        <w:r w:rsidRPr="00E7628D">
          <w:rPr>
            <w:rStyle w:val="Hyperlink"/>
            <w:noProof/>
          </w:rPr>
          <w:t>Recipe Name 6</w:t>
        </w:r>
        <w:r>
          <w:rPr>
            <w:noProof/>
            <w:webHidden/>
          </w:rPr>
          <w:tab/>
        </w:r>
        <w:r>
          <w:rPr>
            <w:noProof/>
            <w:webHidden/>
          </w:rPr>
          <w:fldChar w:fldCharType="begin"/>
        </w:r>
        <w:r>
          <w:rPr>
            <w:noProof/>
            <w:webHidden/>
          </w:rPr>
          <w:instrText xml:space="preserve"> PAGEREF _Toc179204140 \h </w:instrText>
        </w:r>
        <w:r>
          <w:rPr>
            <w:noProof/>
            <w:webHidden/>
          </w:rPr>
        </w:r>
        <w:r>
          <w:rPr>
            <w:noProof/>
            <w:webHidden/>
          </w:rPr>
          <w:fldChar w:fldCharType="separate"/>
        </w:r>
        <w:r>
          <w:rPr>
            <w:noProof/>
            <w:webHidden/>
          </w:rPr>
          <w:t>15</w:t>
        </w:r>
        <w:r>
          <w:rPr>
            <w:noProof/>
            <w:webHidden/>
          </w:rPr>
          <w:fldChar w:fldCharType="end"/>
        </w:r>
      </w:hyperlink>
    </w:p>
    <w:p w14:paraId="432EB0E4" w14:textId="44A0702B"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1" w:history="1">
        <w:r w:rsidRPr="00E7628D">
          <w:rPr>
            <w:rStyle w:val="Hyperlink"/>
            <w:noProof/>
          </w:rPr>
          <w:t>Recipe Name 7</w:t>
        </w:r>
        <w:r>
          <w:rPr>
            <w:noProof/>
            <w:webHidden/>
          </w:rPr>
          <w:tab/>
        </w:r>
        <w:r>
          <w:rPr>
            <w:noProof/>
            <w:webHidden/>
          </w:rPr>
          <w:fldChar w:fldCharType="begin"/>
        </w:r>
        <w:r>
          <w:rPr>
            <w:noProof/>
            <w:webHidden/>
          </w:rPr>
          <w:instrText xml:space="preserve"> PAGEREF _Toc179204141 \h </w:instrText>
        </w:r>
        <w:r>
          <w:rPr>
            <w:noProof/>
            <w:webHidden/>
          </w:rPr>
        </w:r>
        <w:r>
          <w:rPr>
            <w:noProof/>
            <w:webHidden/>
          </w:rPr>
          <w:fldChar w:fldCharType="separate"/>
        </w:r>
        <w:r>
          <w:rPr>
            <w:noProof/>
            <w:webHidden/>
          </w:rPr>
          <w:t>17</w:t>
        </w:r>
        <w:r>
          <w:rPr>
            <w:noProof/>
            <w:webHidden/>
          </w:rPr>
          <w:fldChar w:fldCharType="end"/>
        </w:r>
      </w:hyperlink>
    </w:p>
    <w:p w14:paraId="7144E42E" w14:textId="13D046BE"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2" w:history="1">
        <w:r w:rsidRPr="00E7628D">
          <w:rPr>
            <w:rStyle w:val="Hyperlink"/>
            <w:noProof/>
          </w:rPr>
          <w:t>Recipe Name 8</w:t>
        </w:r>
        <w:r>
          <w:rPr>
            <w:noProof/>
            <w:webHidden/>
          </w:rPr>
          <w:tab/>
        </w:r>
        <w:r>
          <w:rPr>
            <w:noProof/>
            <w:webHidden/>
          </w:rPr>
          <w:fldChar w:fldCharType="begin"/>
        </w:r>
        <w:r>
          <w:rPr>
            <w:noProof/>
            <w:webHidden/>
          </w:rPr>
          <w:instrText xml:space="preserve"> PAGEREF _Toc179204142 \h </w:instrText>
        </w:r>
        <w:r>
          <w:rPr>
            <w:noProof/>
            <w:webHidden/>
          </w:rPr>
        </w:r>
        <w:r>
          <w:rPr>
            <w:noProof/>
            <w:webHidden/>
          </w:rPr>
          <w:fldChar w:fldCharType="separate"/>
        </w:r>
        <w:r>
          <w:rPr>
            <w:noProof/>
            <w:webHidden/>
          </w:rPr>
          <w:t>19</w:t>
        </w:r>
        <w:r>
          <w:rPr>
            <w:noProof/>
            <w:webHidden/>
          </w:rPr>
          <w:fldChar w:fldCharType="end"/>
        </w:r>
      </w:hyperlink>
    </w:p>
    <w:p w14:paraId="7AF2B23E" w14:textId="07B5E370"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3" w:history="1">
        <w:r w:rsidRPr="00E7628D">
          <w:rPr>
            <w:rStyle w:val="Hyperlink"/>
            <w:noProof/>
          </w:rPr>
          <w:t>Recipe Name 9</w:t>
        </w:r>
        <w:r>
          <w:rPr>
            <w:noProof/>
            <w:webHidden/>
          </w:rPr>
          <w:tab/>
        </w:r>
        <w:r>
          <w:rPr>
            <w:noProof/>
            <w:webHidden/>
          </w:rPr>
          <w:fldChar w:fldCharType="begin"/>
        </w:r>
        <w:r>
          <w:rPr>
            <w:noProof/>
            <w:webHidden/>
          </w:rPr>
          <w:instrText xml:space="preserve"> PAGEREF _Toc179204143 \h </w:instrText>
        </w:r>
        <w:r>
          <w:rPr>
            <w:noProof/>
            <w:webHidden/>
          </w:rPr>
        </w:r>
        <w:r>
          <w:rPr>
            <w:noProof/>
            <w:webHidden/>
          </w:rPr>
          <w:fldChar w:fldCharType="separate"/>
        </w:r>
        <w:r>
          <w:rPr>
            <w:noProof/>
            <w:webHidden/>
          </w:rPr>
          <w:t>21</w:t>
        </w:r>
        <w:r>
          <w:rPr>
            <w:noProof/>
            <w:webHidden/>
          </w:rPr>
          <w:fldChar w:fldCharType="end"/>
        </w:r>
      </w:hyperlink>
    </w:p>
    <w:p w14:paraId="4BACE657" w14:textId="26FBAE0B"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4" w:history="1">
        <w:r w:rsidRPr="00E7628D">
          <w:rPr>
            <w:rStyle w:val="Hyperlink"/>
            <w:noProof/>
          </w:rPr>
          <w:t>Recipe Name 10</w:t>
        </w:r>
        <w:r>
          <w:rPr>
            <w:noProof/>
            <w:webHidden/>
          </w:rPr>
          <w:tab/>
        </w:r>
        <w:r>
          <w:rPr>
            <w:noProof/>
            <w:webHidden/>
          </w:rPr>
          <w:fldChar w:fldCharType="begin"/>
        </w:r>
        <w:r>
          <w:rPr>
            <w:noProof/>
            <w:webHidden/>
          </w:rPr>
          <w:instrText xml:space="preserve"> PAGEREF _Toc179204144 \h </w:instrText>
        </w:r>
        <w:r>
          <w:rPr>
            <w:noProof/>
            <w:webHidden/>
          </w:rPr>
        </w:r>
        <w:r>
          <w:rPr>
            <w:noProof/>
            <w:webHidden/>
          </w:rPr>
          <w:fldChar w:fldCharType="separate"/>
        </w:r>
        <w:r>
          <w:rPr>
            <w:noProof/>
            <w:webHidden/>
          </w:rPr>
          <w:t>23</w:t>
        </w:r>
        <w:r>
          <w:rPr>
            <w:noProof/>
            <w:webHidden/>
          </w:rPr>
          <w:fldChar w:fldCharType="end"/>
        </w:r>
      </w:hyperlink>
    </w:p>
    <w:p w14:paraId="430D6E26" w14:textId="17296AC6"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5" w:history="1">
        <w:r w:rsidRPr="00E7628D">
          <w:rPr>
            <w:rStyle w:val="Hyperlink"/>
            <w:noProof/>
          </w:rPr>
          <w:t>Recipe Name 11</w:t>
        </w:r>
        <w:r>
          <w:rPr>
            <w:noProof/>
            <w:webHidden/>
          </w:rPr>
          <w:tab/>
        </w:r>
        <w:r>
          <w:rPr>
            <w:noProof/>
            <w:webHidden/>
          </w:rPr>
          <w:fldChar w:fldCharType="begin"/>
        </w:r>
        <w:r>
          <w:rPr>
            <w:noProof/>
            <w:webHidden/>
          </w:rPr>
          <w:instrText xml:space="preserve"> PAGEREF _Toc179204145 \h </w:instrText>
        </w:r>
        <w:r>
          <w:rPr>
            <w:noProof/>
            <w:webHidden/>
          </w:rPr>
        </w:r>
        <w:r>
          <w:rPr>
            <w:noProof/>
            <w:webHidden/>
          </w:rPr>
          <w:fldChar w:fldCharType="separate"/>
        </w:r>
        <w:r>
          <w:rPr>
            <w:noProof/>
            <w:webHidden/>
          </w:rPr>
          <w:t>25</w:t>
        </w:r>
        <w:r>
          <w:rPr>
            <w:noProof/>
            <w:webHidden/>
          </w:rPr>
          <w:fldChar w:fldCharType="end"/>
        </w:r>
      </w:hyperlink>
    </w:p>
    <w:p w14:paraId="754779C6" w14:textId="1082A0F2"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6" w:history="1">
        <w:r w:rsidRPr="00E7628D">
          <w:rPr>
            <w:rStyle w:val="Hyperlink"/>
            <w:noProof/>
          </w:rPr>
          <w:t>Recipe Name 12</w:t>
        </w:r>
        <w:r>
          <w:rPr>
            <w:noProof/>
            <w:webHidden/>
          </w:rPr>
          <w:tab/>
        </w:r>
        <w:r>
          <w:rPr>
            <w:noProof/>
            <w:webHidden/>
          </w:rPr>
          <w:fldChar w:fldCharType="begin"/>
        </w:r>
        <w:r>
          <w:rPr>
            <w:noProof/>
            <w:webHidden/>
          </w:rPr>
          <w:instrText xml:space="preserve"> PAGEREF _Toc179204146 \h </w:instrText>
        </w:r>
        <w:r>
          <w:rPr>
            <w:noProof/>
            <w:webHidden/>
          </w:rPr>
        </w:r>
        <w:r>
          <w:rPr>
            <w:noProof/>
            <w:webHidden/>
          </w:rPr>
          <w:fldChar w:fldCharType="separate"/>
        </w:r>
        <w:r>
          <w:rPr>
            <w:noProof/>
            <w:webHidden/>
          </w:rPr>
          <w:t>27</w:t>
        </w:r>
        <w:r>
          <w:rPr>
            <w:noProof/>
            <w:webHidden/>
          </w:rPr>
          <w:fldChar w:fldCharType="end"/>
        </w:r>
      </w:hyperlink>
    </w:p>
    <w:p w14:paraId="52179631" w14:textId="716A7074"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7" w:history="1">
        <w:r w:rsidRPr="00E7628D">
          <w:rPr>
            <w:rStyle w:val="Hyperlink"/>
            <w:noProof/>
          </w:rPr>
          <w:t>Recipe Name 13</w:t>
        </w:r>
        <w:r>
          <w:rPr>
            <w:noProof/>
            <w:webHidden/>
          </w:rPr>
          <w:tab/>
        </w:r>
        <w:r>
          <w:rPr>
            <w:noProof/>
            <w:webHidden/>
          </w:rPr>
          <w:fldChar w:fldCharType="begin"/>
        </w:r>
        <w:r>
          <w:rPr>
            <w:noProof/>
            <w:webHidden/>
          </w:rPr>
          <w:instrText xml:space="preserve"> PAGEREF _Toc179204147 \h </w:instrText>
        </w:r>
        <w:r>
          <w:rPr>
            <w:noProof/>
            <w:webHidden/>
          </w:rPr>
        </w:r>
        <w:r>
          <w:rPr>
            <w:noProof/>
            <w:webHidden/>
          </w:rPr>
          <w:fldChar w:fldCharType="separate"/>
        </w:r>
        <w:r>
          <w:rPr>
            <w:noProof/>
            <w:webHidden/>
          </w:rPr>
          <w:t>29</w:t>
        </w:r>
        <w:r>
          <w:rPr>
            <w:noProof/>
            <w:webHidden/>
          </w:rPr>
          <w:fldChar w:fldCharType="end"/>
        </w:r>
      </w:hyperlink>
    </w:p>
    <w:p w14:paraId="6DE9B9FA" w14:textId="2C7E30AA"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8" w:history="1">
        <w:r w:rsidRPr="00E7628D">
          <w:rPr>
            <w:rStyle w:val="Hyperlink"/>
            <w:noProof/>
          </w:rPr>
          <w:t>Recipe Name 14</w:t>
        </w:r>
        <w:r>
          <w:rPr>
            <w:noProof/>
            <w:webHidden/>
          </w:rPr>
          <w:tab/>
        </w:r>
        <w:r>
          <w:rPr>
            <w:noProof/>
            <w:webHidden/>
          </w:rPr>
          <w:fldChar w:fldCharType="begin"/>
        </w:r>
        <w:r>
          <w:rPr>
            <w:noProof/>
            <w:webHidden/>
          </w:rPr>
          <w:instrText xml:space="preserve"> PAGEREF _Toc179204148 \h </w:instrText>
        </w:r>
        <w:r>
          <w:rPr>
            <w:noProof/>
            <w:webHidden/>
          </w:rPr>
        </w:r>
        <w:r>
          <w:rPr>
            <w:noProof/>
            <w:webHidden/>
          </w:rPr>
          <w:fldChar w:fldCharType="separate"/>
        </w:r>
        <w:r>
          <w:rPr>
            <w:noProof/>
            <w:webHidden/>
          </w:rPr>
          <w:t>31</w:t>
        </w:r>
        <w:r>
          <w:rPr>
            <w:noProof/>
            <w:webHidden/>
          </w:rPr>
          <w:fldChar w:fldCharType="end"/>
        </w:r>
      </w:hyperlink>
    </w:p>
    <w:p w14:paraId="3A90A667" w14:textId="5A9BDF79"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49" w:history="1">
        <w:r w:rsidRPr="00E7628D">
          <w:rPr>
            <w:rStyle w:val="Hyperlink"/>
            <w:noProof/>
          </w:rPr>
          <w:t>Recipe Name 15</w:t>
        </w:r>
        <w:r>
          <w:rPr>
            <w:noProof/>
            <w:webHidden/>
          </w:rPr>
          <w:tab/>
        </w:r>
        <w:r>
          <w:rPr>
            <w:noProof/>
            <w:webHidden/>
          </w:rPr>
          <w:fldChar w:fldCharType="begin"/>
        </w:r>
        <w:r>
          <w:rPr>
            <w:noProof/>
            <w:webHidden/>
          </w:rPr>
          <w:instrText xml:space="preserve"> PAGEREF _Toc179204149 \h </w:instrText>
        </w:r>
        <w:r>
          <w:rPr>
            <w:noProof/>
            <w:webHidden/>
          </w:rPr>
        </w:r>
        <w:r>
          <w:rPr>
            <w:noProof/>
            <w:webHidden/>
          </w:rPr>
          <w:fldChar w:fldCharType="separate"/>
        </w:r>
        <w:r>
          <w:rPr>
            <w:noProof/>
            <w:webHidden/>
          </w:rPr>
          <w:t>33</w:t>
        </w:r>
        <w:r>
          <w:rPr>
            <w:noProof/>
            <w:webHidden/>
          </w:rPr>
          <w:fldChar w:fldCharType="end"/>
        </w:r>
      </w:hyperlink>
    </w:p>
    <w:p w14:paraId="5A4C9D8D" w14:textId="2E6296D8"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0" w:history="1">
        <w:r w:rsidRPr="00E7628D">
          <w:rPr>
            <w:rStyle w:val="Hyperlink"/>
            <w:noProof/>
          </w:rPr>
          <w:t>Recipe Name 16</w:t>
        </w:r>
        <w:r>
          <w:rPr>
            <w:noProof/>
            <w:webHidden/>
          </w:rPr>
          <w:tab/>
        </w:r>
        <w:r>
          <w:rPr>
            <w:noProof/>
            <w:webHidden/>
          </w:rPr>
          <w:fldChar w:fldCharType="begin"/>
        </w:r>
        <w:r>
          <w:rPr>
            <w:noProof/>
            <w:webHidden/>
          </w:rPr>
          <w:instrText xml:space="preserve"> PAGEREF _Toc179204150 \h </w:instrText>
        </w:r>
        <w:r>
          <w:rPr>
            <w:noProof/>
            <w:webHidden/>
          </w:rPr>
        </w:r>
        <w:r>
          <w:rPr>
            <w:noProof/>
            <w:webHidden/>
          </w:rPr>
          <w:fldChar w:fldCharType="separate"/>
        </w:r>
        <w:r>
          <w:rPr>
            <w:noProof/>
            <w:webHidden/>
          </w:rPr>
          <w:t>35</w:t>
        </w:r>
        <w:r>
          <w:rPr>
            <w:noProof/>
            <w:webHidden/>
          </w:rPr>
          <w:fldChar w:fldCharType="end"/>
        </w:r>
      </w:hyperlink>
    </w:p>
    <w:p w14:paraId="484505C9" w14:textId="365243F8"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1" w:history="1">
        <w:r w:rsidRPr="00E7628D">
          <w:rPr>
            <w:rStyle w:val="Hyperlink"/>
            <w:noProof/>
          </w:rPr>
          <w:t>Recipe Name 17</w:t>
        </w:r>
        <w:r>
          <w:rPr>
            <w:noProof/>
            <w:webHidden/>
          </w:rPr>
          <w:tab/>
        </w:r>
        <w:r>
          <w:rPr>
            <w:noProof/>
            <w:webHidden/>
          </w:rPr>
          <w:fldChar w:fldCharType="begin"/>
        </w:r>
        <w:r>
          <w:rPr>
            <w:noProof/>
            <w:webHidden/>
          </w:rPr>
          <w:instrText xml:space="preserve"> PAGEREF _Toc179204151 \h </w:instrText>
        </w:r>
        <w:r>
          <w:rPr>
            <w:noProof/>
            <w:webHidden/>
          </w:rPr>
        </w:r>
        <w:r>
          <w:rPr>
            <w:noProof/>
            <w:webHidden/>
          </w:rPr>
          <w:fldChar w:fldCharType="separate"/>
        </w:r>
        <w:r>
          <w:rPr>
            <w:noProof/>
            <w:webHidden/>
          </w:rPr>
          <w:t>37</w:t>
        </w:r>
        <w:r>
          <w:rPr>
            <w:noProof/>
            <w:webHidden/>
          </w:rPr>
          <w:fldChar w:fldCharType="end"/>
        </w:r>
      </w:hyperlink>
    </w:p>
    <w:p w14:paraId="1AFBC883" w14:textId="59EBE0DE"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2" w:history="1">
        <w:r w:rsidRPr="00E7628D">
          <w:rPr>
            <w:rStyle w:val="Hyperlink"/>
            <w:noProof/>
          </w:rPr>
          <w:t>Recipe Name 18</w:t>
        </w:r>
        <w:r>
          <w:rPr>
            <w:noProof/>
            <w:webHidden/>
          </w:rPr>
          <w:tab/>
        </w:r>
        <w:r>
          <w:rPr>
            <w:noProof/>
            <w:webHidden/>
          </w:rPr>
          <w:fldChar w:fldCharType="begin"/>
        </w:r>
        <w:r>
          <w:rPr>
            <w:noProof/>
            <w:webHidden/>
          </w:rPr>
          <w:instrText xml:space="preserve"> PAGEREF _Toc179204152 \h </w:instrText>
        </w:r>
        <w:r>
          <w:rPr>
            <w:noProof/>
            <w:webHidden/>
          </w:rPr>
        </w:r>
        <w:r>
          <w:rPr>
            <w:noProof/>
            <w:webHidden/>
          </w:rPr>
          <w:fldChar w:fldCharType="separate"/>
        </w:r>
        <w:r>
          <w:rPr>
            <w:noProof/>
            <w:webHidden/>
          </w:rPr>
          <w:t>39</w:t>
        </w:r>
        <w:r>
          <w:rPr>
            <w:noProof/>
            <w:webHidden/>
          </w:rPr>
          <w:fldChar w:fldCharType="end"/>
        </w:r>
      </w:hyperlink>
    </w:p>
    <w:p w14:paraId="484810EC" w14:textId="46DD39B4"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3" w:history="1">
        <w:r w:rsidRPr="00E7628D">
          <w:rPr>
            <w:rStyle w:val="Hyperlink"/>
            <w:noProof/>
          </w:rPr>
          <w:t>Recipe Name 19</w:t>
        </w:r>
        <w:r>
          <w:rPr>
            <w:noProof/>
            <w:webHidden/>
          </w:rPr>
          <w:tab/>
        </w:r>
        <w:r>
          <w:rPr>
            <w:noProof/>
            <w:webHidden/>
          </w:rPr>
          <w:fldChar w:fldCharType="begin"/>
        </w:r>
        <w:r>
          <w:rPr>
            <w:noProof/>
            <w:webHidden/>
          </w:rPr>
          <w:instrText xml:space="preserve"> PAGEREF _Toc179204153 \h </w:instrText>
        </w:r>
        <w:r>
          <w:rPr>
            <w:noProof/>
            <w:webHidden/>
          </w:rPr>
        </w:r>
        <w:r>
          <w:rPr>
            <w:noProof/>
            <w:webHidden/>
          </w:rPr>
          <w:fldChar w:fldCharType="separate"/>
        </w:r>
        <w:r>
          <w:rPr>
            <w:noProof/>
            <w:webHidden/>
          </w:rPr>
          <w:t>41</w:t>
        </w:r>
        <w:r>
          <w:rPr>
            <w:noProof/>
            <w:webHidden/>
          </w:rPr>
          <w:fldChar w:fldCharType="end"/>
        </w:r>
      </w:hyperlink>
    </w:p>
    <w:p w14:paraId="0FBE0494" w14:textId="1C07FF86"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4" w:history="1">
        <w:r w:rsidRPr="00E7628D">
          <w:rPr>
            <w:rStyle w:val="Hyperlink"/>
            <w:noProof/>
          </w:rPr>
          <w:t>Recipe Name 20</w:t>
        </w:r>
        <w:r>
          <w:rPr>
            <w:noProof/>
            <w:webHidden/>
          </w:rPr>
          <w:tab/>
        </w:r>
        <w:r>
          <w:rPr>
            <w:noProof/>
            <w:webHidden/>
          </w:rPr>
          <w:fldChar w:fldCharType="begin"/>
        </w:r>
        <w:r>
          <w:rPr>
            <w:noProof/>
            <w:webHidden/>
          </w:rPr>
          <w:instrText xml:space="preserve"> PAGEREF _Toc179204154 \h </w:instrText>
        </w:r>
        <w:r>
          <w:rPr>
            <w:noProof/>
            <w:webHidden/>
          </w:rPr>
        </w:r>
        <w:r>
          <w:rPr>
            <w:noProof/>
            <w:webHidden/>
          </w:rPr>
          <w:fldChar w:fldCharType="separate"/>
        </w:r>
        <w:r>
          <w:rPr>
            <w:noProof/>
            <w:webHidden/>
          </w:rPr>
          <w:t>43</w:t>
        </w:r>
        <w:r>
          <w:rPr>
            <w:noProof/>
            <w:webHidden/>
          </w:rPr>
          <w:fldChar w:fldCharType="end"/>
        </w:r>
      </w:hyperlink>
    </w:p>
    <w:p w14:paraId="07C26940" w14:textId="15D62CE0"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5" w:history="1">
        <w:r w:rsidRPr="00E7628D">
          <w:rPr>
            <w:rStyle w:val="Hyperlink"/>
            <w:noProof/>
          </w:rPr>
          <w:t>Recipe Name 21</w:t>
        </w:r>
        <w:r>
          <w:rPr>
            <w:noProof/>
            <w:webHidden/>
          </w:rPr>
          <w:tab/>
        </w:r>
        <w:r>
          <w:rPr>
            <w:noProof/>
            <w:webHidden/>
          </w:rPr>
          <w:fldChar w:fldCharType="begin"/>
        </w:r>
        <w:r>
          <w:rPr>
            <w:noProof/>
            <w:webHidden/>
          </w:rPr>
          <w:instrText xml:space="preserve"> PAGEREF _Toc179204155 \h </w:instrText>
        </w:r>
        <w:r>
          <w:rPr>
            <w:noProof/>
            <w:webHidden/>
          </w:rPr>
        </w:r>
        <w:r>
          <w:rPr>
            <w:noProof/>
            <w:webHidden/>
          </w:rPr>
          <w:fldChar w:fldCharType="separate"/>
        </w:r>
        <w:r>
          <w:rPr>
            <w:noProof/>
            <w:webHidden/>
          </w:rPr>
          <w:t>45</w:t>
        </w:r>
        <w:r>
          <w:rPr>
            <w:noProof/>
            <w:webHidden/>
          </w:rPr>
          <w:fldChar w:fldCharType="end"/>
        </w:r>
      </w:hyperlink>
    </w:p>
    <w:p w14:paraId="484C7AAA" w14:textId="01CDFA4C"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6" w:history="1">
        <w:r w:rsidRPr="00E7628D">
          <w:rPr>
            <w:rStyle w:val="Hyperlink"/>
            <w:noProof/>
          </w:rPr>
          <w:t>Recipe Name 22</w:t>
        </w:r>
        <w:r>
          <w:rPr>
            <w:noProof/>
            <w:webHidden/>
          </w:rPr>
          <w:tab/>
        </w:r>
        <w:r>
          <w:rPr>
            <w:noProof/>
            <w:webHidden/>
          </w:rPr>
          <w:fldChar w:fldCharType="begin"/>
        </w:r>
        <w:r>
          <w:rPr>
            <w:noProof/>
            <w:webHidden/>
          </w:rPr>
          <w:instrText xml:space="preserve"> PAGEREF _Toc179204156 \h </w:instrText>
        </w:r>
        <w:r>
          <w:rPr>
            <w:noProof/>
            <w:webHidden/>
          </w:rPr>
        </w:r>
        <w:r>
          <w:rPr>
            <w:noProof/>
            <w:webHidden/>
          </w:rPr>
          <w:fldChar w:fldCharType="separate"/>
        </w:r>
        <w:r>
          <w:rPr>
            <w:noProof/>
            <w:webHidden/>
          </w:rPr>
          <w:t>47</w:t>
        </w:r>
        <w:r>
          <w:rPr>
            <w:noProof/>
            <w:webHidden/>
          </w:rPr>
          <w:fldChar w:fldCharType="end"/>
        </w:r>
      </w:hyperlink>
    </w:p>
    <w:p w14:paraId="390AB15C" w14:textId="51643A3F"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7" w:history="1">
        <w:r w:rsidRPr="00E7628D">
          <w:rPr>
            <w:rStyle w:val="Hyperlink"/>
            <w:noProof/>
          </w:rPr>
          <w:t>Recipe Name 23</w:t>
        </w:r>
        <w:r>
          <w:rPr>
            <w:noProof/>
            <w:webHidden/>
          </w:rPr>
          <w:tab/>
        </w:r>
        <w:r>
          <w:rPr>
            <w:noProof/>
            <w:webHidden/>
          </w:rPr>
          <w:fldChar w:fldCharType="begin"/>
        </w:r>
        <w:r>
          <w:rPr>
            <w:noProof/>
            <w:webHidden/>
          </w:rPr>
          <w:instrText xml:space="preserve"> PAGEREF _Toc179204157 \h </w:instrText>
        </w:r>
        <w:r>
          <w:rPr>
            <w:noProof/>
            <w:webHidden/>
          </w:rPr>
        </w:r>
        <w:r>
          <w:rPr>
            <w:noProof/>
            <w:webHidden/>
          </w:rPr>
          <w:fldChar w:fldCharType="separate"/>
        </w:r>
        <w:r>
          <w:rPr>
            <w:noProof/>
            <w:webHidden/>
          </w:rPr>
          <w:t>49</w:t>
        </w:r>
        <w:r>
          <w:rPr>
            <w:noProof/>
            <w:webHidden/>
          </w:rPr>
          <w:fldChar w:fldCharType="end"/>
        </w:r>
      </w:hyperlink>
    </w:p>
    <w:p w14:paraId="6A42FBF3" w14:textId="0EE53192"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8" w:history="1">
        <w:r w:rsidRPr="00E7628D">
          <w:rPr>
            <w:rStyle w:val="Hyperlink"/>
            <w:noProof/>
          </w:rPr>
          <w:t>Recipe Name 24</w:t>
        </w:r>
        <w:r>
          <w:rPr>
            <w:noProof/>
            <w:webHidden/>
          </w:rPr>
          <w:tab/>
        </w:r>
        <w:r>
          <w:rPr>
            <w:noProof/>
            <w:webHidden/>
          </w:rPr>
          <w:fldChar w:fldCharType="begin"/>
        </w:r>
        <w:r>
          <w:rPr>
            <w:noProof/>
            <w:webHidden/>
          </w:rPr>
          <w:instrText xml:space="preserve"> PAGEREF _Toc179204158 \h </w:instrText>
        </w:r>
        <w:r>
          <w:rPr>
            <w:noProof/>
            <w:webHidden/>
          </w:rPr>
        </w:r>
        <w:r>
          <w:rPr>
            <w:noProof/>
            <w:webHidden/>
          </w:rPr>
          <w:fldChar w:fldCharType="separate"/>
        </w:r>
        <w:r>
          <w:rPr>
            <w:noProof/>
            <w:webHidden/>
          </w:rPr>
          <w:t>51</w:t>
        </w:r>
        <w:r>
          <w:rPr>
            <w:noProof/>
            <w:webHidden/>
          </w:rPr>
          <w:fldChar w:fldCharType="end"/>
        </w:r>
      </w:hyperlink>
    </w:p>
    <w:p w14:paraId="26C877D7" w14:textId="14163DA8"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59" w:history="1">
        <w:r w:rsidRPr="00E7628D">
          <w:rPr>
            <w:rStyle w:val="Hyperlink"/>
            <w:noProof/>
          </w:rPr>
          <w:t>Recipe Name 25</w:t>
        </w:r>
        <w:r>
          <w:rPr>
            <w:noProof/>
            <w:webHidden/>
          </w:rPr>
          <w:tab/>
        </w:r>
        <w:r>
          <w:rPr>
            <w:noProof/>
            <w:webHidden/>
          </w:rPr>
          <w:fldChar w:fldCharType="begin"/>
        </w:r>
        <w:r>
          <w:rPr>
            <w:noProof/>
            <w:webHidden/>
          </w:rPr>
          <w:instrText xml:space="preserve"> PAGEREF _Toc179204159 \h </w:instrText>
        </w:r>
        <w:r>
          <w:rPr>
            <w:noProof/>
            <w:webHidden/>
          </w:rPr>
        </w:r>
        <w:r>
          <w:rPr>
            <w:noProof/>
            <w:webHidden/>
          </w:rPr>
          <w:fldChar w:fldCharType="separate"/>
        </w:r>
        <w:r>
          <w:rPr>
            <w:noProof/>
            <w:webHidden/>
          </w:rPr>
          <w:t>53</w:t>
        </w:r>
        <w:r>
          <w:rPr>
            <w:noProof/>
            <w:webHidden/>
          </w:rPr>
          <w:fldChar w:fldCharType="end"/>
        </w:r>
      </w:hyperlink>
    </w:p>
    <w:p w14:paraId="73AA2F6B" w14:textId="3B5FE585"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0" w:history="1">
        <w:r w:rsidRPr="00E7628D">
          <w:rPr>
            <w:rStyle w:val="Hyperlink"/>
            <w:noProof/>
          </w:rPr>
          <w:t>Recipe Name 26</w:t>
        </w:r>
        <w:r>
          <w:rPr>
            <w:noProof/>
            <w:webHidden/>
          </w:rPr>
          <w:tab/>
        </w:r>
        <w:r>
          <w:rPr>
            <w:noProof/>
            <w:webHidden/>
          </w:rPr>
          <w:fldChar w:fldCharType="begin"/>
        </w:r>
        <w:r>
          <w:rPr>
            <w:noProof/>
            <w:webHidden/>
          </w:rPr>
          <w:instrText xml:space="preserve"> PAGEREF _Toc179204160 \h </w:instrText>
        </w:r>
        <w:r>
          <w:rPr>
            <w:noProof/>
            <w:webHidden/>
          </w:rPr>
        </w:r>
        <w:r>
          <w:rPr>
            <w:noProof/>
            <w:webHidden/>
          </w:rPr>
          <w:fldChar w:fldCharType="separate"/>
        </w:r>
        <w:r>
          <w:rPr>
            <w:noProof/>
            <w:webHidden/>
          </w:rPr>
          <w:t>55</w:t>
        </w:r>
        <w:r>
          <w:rPr>
            <w:noProof/>
            <w:webHidden/>
          </w:rPr>
          <w:fldChar w:fldCharType="end"/>
        </w:r>
      </w:hyperlink>
    </w:p>
    <w:p w14:paraId="62EA248A" w14:textId="3704E621"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1" w:history="1">
        <w:r w:rsidRPr="00E7628D">
          <w:rPr>
            <w:rStyle w:val="Hyperlink"/>
            <w:noProof/>
          </w:rPr>
          <w:t>Recipe Name 27</w:t>
        </w:r>
        <w:r>
          <w:rPr>
            <w:noProof/>
            <w:webHidden/>
          </w:rPr>
          <w:tab/>
        </w:r>
        <w:r>
          <w:rPr>
            <w:noProof/>
            <w:webHidden/>
          </w:rPr>
          <w:fldChar w:fldCharType="begin"/>
        </w:r>
        <w:r>
          <w:rPr>
            <w:noProof/>
            <w:webHidden/>
          </w:rPr>
          <w:instrText xml:space="preserve"> PAGEREF _Toc179204161 \h </w:instrText>
        </w:r>
        <w:r>
          <w:rPr>
            <w:noProof/>
            <w:webHidden/>
          </w:rPr>
        </w:r>
        <w:r>
          <w:rPr>
            <w:noProof/>
            <w:webHidden/>
          </w:rPr>
          <w:fldChar w:fldCharType="separate"/>
        </w:r>
        <w:r>
          <w:rPr>
            <w:noProof/>
            <w:webHidden/>
          </w:rPr>
          <w:t>57</w:t>
        </w:r>
        <w:r>
          <w:rPr>
            <w:noProof/>
            <w:webHidden/>
          </w:rPr>
          <w:fldChar w:fldCharType="end"/>
        </w:r>
      </w:hyperlink>
    </w:p>
    <w:p w14:paraId="4B88A7F6" w14:textId="490EA77E"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2" w:history="1">
        <w:r w:rsidRPr="00E7628D">
          <w:rPr>
            <w:rStyle w:val="Hyperlink"/>
            <w:noProof/>
          </w:rPr>
          <w:t>Recipe Name 28</w:t>
        </w:r>
        <w:r>
          <w:rPr>
            <w:noProof/>
            <w:webHidden/>
          </w:rPr>
          <w:tab/>
        </w:r>
        <w:r>
          <w:rPr>
            <w:noProof/>
            <w:webHidden/>
          </w:rPr>
          <w:fldChar w:fldCharType="begin"/>
        </w:r>
        <w:r>
          <w:rPr>
            <w:noProof/>
            <w:webHidden/>
          </w:rPr>
          <w:instrText xml:space="preserve"> PAGEREF _Toc179204162 \h </w:instrText>
        </w:r>
        <w:r>
          <w:rPr>
            <w:noProof/>
            <w:webHidden/>
          </w:rPr>
        </w:r>
        <w:r>
          <w:rPr>
            <w:noProof/>
            <w:webHidden/>
          </w:rPr>
          <w:fldChar w:fldCharType="separate"/>
        </w:r>
        <w:r>
          <w:rPr>
            <w:noProof/>
            <w:webHidden/>
          </w:rPr>
          <w:t>59</w:t>
        </w:r>
        <w:r>
          <w:rPr>
            <w:noProof/>
            <w:webHidden/>
          </w:rPr>
          <w:fldChar w:fldCharType="end"/>
        </w:r>
      </w:hyperlink>
    </w:p>
    <w:p w14:paraId="54A05C70" w14:textId="4E40C5F5"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3" w:history="1">
        <w:r w:rsidRPr="00E7628D">
          <w:rPr>
            <w:rStyle w:val="Hyperlink"/>
            <w:noProof/>
          </w:rPr>
          <w:t>Recipe Name 29</w:t>
        </w:r>
        <w:r>
          <w:rPr>
            <w:noProof/>
            <w:webHidden/>
          </w:rPr>
          <w:tab/>
        </w:r>
        <w:r>
          <w:rPr>
            <w:noProof/>
            <w:webHidden/>
          </w:rPr>
          <w:fldChar w:fldCharType="begin"/>
        </w:r>
        <w:r>
          <w:rPr>
            <w:noProof/>
            <w:webHidden/>
          </w:rPr>
          <w:instrText xml:space="preserve"> PAGEREF _Toc179204163 \h </w:instrText>
        </w:r>
        <w:r>
          <w:rPr>
            <w:noProof/>
            <w:webHidden/>
          </w:rPr>
        </w:r>
        <w:r>
          <w:rPr>
            <w:noProof/>
            <w:webHidden/>
          </w:rPr>
          <w:fldChar w:fldCharType="separate"/>
        </w:r>
        <w:r>
          <w:rPr>
            <w:noProof/>
            <w:webHidden/>
          </w:rPr>
          <w:t>61</w:t>
        </w:r>
        <w:r>
          <w:rPr>
            <w:noProof/>
            <w:webHidden/>
          </w:rPr>
          <w:fldChar w:fldCharType="end"/>
        </w:r>
      </w:hyperlink>
    </w:p>
    <w:p w14:paraId="270706E3" w14:textId="262C9E63"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4" w:history="1">
        <w:r w:rsidRPr="00E7628D">
          <w:rPr>
            <w:rStyle w:val="Hyperlink"/>
            <w:noProof/>
          </w:rPr>
          <w:t>Recipe Name 30</w:t>
        </w:r>
        <w:r>
          <w:rPr>
            <w:noProof/>
            <w:webHidden/>
          </w:rPr>
          <w:tab/>
        </w:r>
        <w:r>
          <w:rPr>
            <w:noProof/>
            <w:webHidden/>
          </w:rPr>
          <w:fldChar w:fldCharType="begin"/>
        </w:r>
        <w:r>
          <w:rPr>
            <w:noProof/>
            <w:webHidden/>
          </w:rPr>
          <w:instrText xml:space="preserve"> PAGEREF _Toc179204164 \h </w:instrText>
        </w:r>
        <w:r>
          <w:rPr>
            <w:noProof/>
            <w:webHidden/>
          </w:rPr>
        </w:r>
        <w:r>
          <w:rPr>
            <w:noProof/>
            <w:webHidden/>
          </w:rPr>
          <w:fldChar w:fldCharType="separate"/>
        </w:r>
        <w:r>
          <w:rPr>
            <w:noProof/>
            <w:webHidden/>
          </w:rPr>
          <w:t>63</w:t>
        </w:r>
        <w:r>
          <w:rPr>
            <w:noProof/>
            <w:webHidden/>
          </w:rPr>
          <w:fldChar w:fldCharType="end"/>
        </w:r>
      </w:hyperlink>
    </w:p>
    <w:p w14:paraId="539FEFE8" w14:textId="13126F17"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5" w:history="1">
        <w:r w:rsidRPr="00E7628D">
          <w:rPr>
            <w:rStyle w:val="Hyperlink"/>
            <w:noProof/>
          </w:rPr>
          <w:t>Recipe Name 31</w:t>
        </w:r>
        <w:r>
          <w:rPr>
            <w:noProof/>
            <w:webHidden/>
          </w:rPr>
          <w:tab/>
        </w:r>
        <w:r>
          <w:rPr>
            <w:noProof/>
            <w:webHidden/>
          </w:rPr>
          <w:fldChar w:fldCharType="begin"/>
        </w:r>
        <w:r>
          <w:rPr>
            <w:noProof/>
            <w:webHidden/>
          </w:rPr>
          <w:instrText xml:space="preserve"> PAGEREF _Toc179204165 \h </w:instrText>
        </w:r>
        <w:r>
          <w:rPr>
            <w:noProof/>
            <w:webHidden/>
          </w:rPr>
        </w:r>
        <w:r>
          <w:rPr>
            <w:noProof/>
            <w:webHidden/>
          </w:rPr>
          <w:fldChar w:fldCharType="separate"/>
        </w:r>
        <w:r>
          <w:rPr>
            <w:noProof/>
            <w:webHidden/>
          </w:rPr>
          <w:t>65</w:t>
        </w:r>
        <w:r>
          <w:rPr>
            <w:noProof/>
            <w:webHidden/>
          </w:rPr>
          <w:fldChar w:fldCharType="end"/>
        </w:r>
      </w:hyperlink>
    </w:p>
    <w:p w14:paraId="39C36F06" w14:textId="0FA4137E"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6" w:history="1">
        <w:r w:rsidRPr="00E7628D">
          <w:rPr>
            <w:rStyle w:val="Hyperlink"/>
            <w:noProof/>
          </w:rPr>
          <w:t>Recipe Name 32</w:t>
        </w:r>
        <w:r>
          <w:rPr>
            <w:noProof/>
            <w:webHidden/>
          </w:rPr>
          <w:tab/>
        </w:r>
        <w:r>
          <w:rPr>
            <w:noProof/>
            <w:webHidden/>
          </w:rPr>
          <w:fldChar w:fldCharType="begin"/>
        </w:r>
        <w:r>
          <w:rPr>
            <w:noProof/>
            <w:webHidden/>
          </w:rPr>
          <w:instrText xml:space="preserve"> PAGEREF _Toc179204166 \h </w:instrText>
        </w:r>
        <w:r>
          <w:rPr>
            <w:noProof/>
            <w:webHidden/>
          </w:rPr>
        </w:r>
        <w:r>
          <w:rPr>
            <w:noProof/>
            <w:webHidden/>
          </w:rPr>
          <w:fldChar w:fldCharType="separate"/>
        </w:r>
        <w:r>
          <w:rPr>
            <w:noProof/>
            <w:webHidden/>
          </w:rPr>
          <w:t>67</w:t>
        </w:r>
        <w:r>
          <w:rPr>
            <w:noProof/>
            <w:webHidden/>
          </w:rPr>
          <w:fldChar w:fldCharType="end"/>
        </w:r>
      </w:hyperlink>
    </w:p>
    <w:p w14:paraId="1987078F" w14:textId="78013DF6"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7" w:history="1">
        <w:r w:rsidRPr="00E7628D">
          <w:rPr>
            <w:rStyle w:val="Hyperlink"/>
            <w:noProof/>
          </w:rPr>
          <w:t>Recipe Name 33</w:t>
        </w:r>
        <w:r>
          <w:rPr>
            <w:noProof/>
            <w:webHidden/>
          </w:rPr>
          <w:tab/>
        </w:r>
        <w:r>
          <w:rPr>
            <w:noProof/>
            <w:webHidden/>
          </w:rPr>
          <w:fldChar w:fldCharType="begin"/>
        </w:r>
        <w:r>
          <w:rPr>
            <w:noProof/>
            <w:webHidden/>
          </w:rPr>
          <w:instrText xml:space="preserve"> PAGEREF _Toc179204167 \h </w:instrText>
        </w:r>
        <w:r>
          <w:rPr>
            <w:noProof/>
            <w:webHidden/>
          </w:rPr>
        </w:r>
        <w:r>
          <w:rPr>
            <w:noProof/>
            <w:webHidden/>
          </w:rPr>
          <w:fldChar w:fldCharType="separate"/>
        </w:r>
        <w:r>
          <w:rPr>
            <w:noProof/>
            <w:webHidden/>
          </w:rPr>
          <w:t>69</w:t>
        </w:r>
        <w:r>
          <w:rPr>
            <w:noProof/>
            <w:webHidden/>
          </w:rPr>
          <w:fldChar w:fldCharType="end"/>
        </w:r>
      </w:hyperlink>
    </w:p>
    <w:p w14:paraId="6C39AC46" w14:textId="2C055876"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8" w:history="1">
        <w:r w:rsidRPr="00E7628D">
          <w:rPr>
            <w:rStyle w:val="Hyperlink"/>
            <w:noProof/>
          </w:rPr>
          <w:t>Recipe Name 34</w:t>
        </w:r>
        <w:r>
          <w:rPr>
            <w:noProof/>
            <w:webHidden/>
          </w:rPr>
          <w:tab/>
        </w:r>
        <w:r>
          <w:rPr>
            <w:noProof/>
            <w:webHidden/>
          </w:rPr>
          <w:fldChar w:fldCharType="begin"/>
        </w:r>
        <w:r>
          <w:rPr>
            <w:noProof/>
            <w:webHidden/>
          </w:rPr>
          <w:instrText xml:space="preserve"> PAGEREF _Toc179204168 \h </w:instrText>
        </w:r>
        <w:r>
          <w:rPr>
            <w:noProof/>
            <w:webHidden/>
          </w:rPr>
        </w:r>
        <w:r>
          <w:rPr>
            <w:noProof/>
            <w:webHidden/>
          </w:rPr>
          <w:fldChar w:fldCharType="separate"/>
        </w:r>
        <w:r>
          <w:rPr>
            <w:noProof/>
            <w:webHidden/>
          </w:rPr>
          <w:t>71</w:t>
        </w:r>
        <w:r>
          <w:rPr>
            <w:noProof/>
            <w:webHidden/>
          </w:rPr>
          <w:fldChar w:fldCharType="end"/>
        </w:r>
      </w:hyperlink>
    </w:p>
    <w:p w14:paraId="7B92E386" w14:textId="0B87946E"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69" w:history="1">
        <w:r w:rsidRPr="00E7628D">
          <w:rPr>
            <w:rStyle w:val="Hyperlink"/>
            <w:noProof/>
          </w:rPr>
          <w:t>Recipe Name 35</w:t>
        </w:r>
        <w:r>
          <w:rPr>
            <w:noProof/>
            <w:webHidden/>
          </w:rPr>
          <w:tab/>
        </w:r>
        <w:r>
          <w:rPr>
            <w:noProof/>
            <w:webHidden/>
          </w:rPr>
          <w:fldChar w:fldCharType="begin"/>
        </w:r>
        <w:r>
          <w:rPr>
            <w:noProof/>
            <w:webHidden/>
          </w:rPr>
          <w:instrText xml:space="preserve"> PAGEREF _Toc179204169 \h </w:instrText>
        </w:r>
        <w:r>
          <w:rPr>
            <w:noProof/>
            <w:webHidden/>
          </w:rPr>
        </w:r>
        <w:r>
          <w:rPr>
            <w:noProof/>
            <w:webHidden/>
          </w:rPr>
          <w:fldChar w:fldCharType="separate"/>
        </w:r>
        <w:r>
          <w:rPr>
            <w:noProof/>
            <w:webHidden/>
          </w:rPr>
          <w:t>73</w:t>
        </w:r>
        <w:r>
          <w:rPr>
            <w:noProof/>
            <w:webHidden/>
          </w:rPr>
          <w:fldChar w:fldCharType="end"/>
        </w:r>
      </w:hyperlink>
    </w:p>
    <w:p w14:paraId="4D2F93AD" w14:textId="7F77FD04"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0" w:history="1">
        <w:r w:rsidRPr="00E7628D">
          <w:rPr>
            <w:rStyle w:val="Hyperlink"/>
            <w:noProof/>
          </w:rPr>
          <w:t>Recipe Name 36</w:t>
        </w:r>
        <w:r>
          <w:rPr>
            <w:noProof/>
            <w:webHidden/>
          </w:rPr>
          <w:tab/>
        </w:r>
        <w:r>
          <w:rPr>
            <w:noProof/>
            <w:webHidden/>
          </w:rPr>
          <w:fldChar w:fldCharType="begin"/>
        </w:r>
        <w:r>
          <w:rPr>
            <w:noProof/>
            <w:webHidden/>
          </w:rPr>
          <w:instrText xml:space="preserve"> PAGEREF _Toc179204170 \h </w:instrText>
        </w:r>
        <w:r>
          <w:rPr>
            <w:noProof/>
            <w:webHidden/>
          </w:rPr>
        </w:r>
        <w:r>
          <w:rPr>
            <w:noProof/>
            <w:webHidden/>
          </w:rPr>
          <w:fldChar w:fldCharType="separate"/>
        </w:r>
        <w:r>
          <w:rPr>
            <w:noProof/>
            <w:webHidden/>
          </w:rPr>
          <w:t>75</w:t>
        </w:r>
        <w:r>
          <w:rPr>
            <w:noProof/>
            <w:webHidden/>
          </w:rPr>
          <w:fldChar w:fldCharType="end"/>
        </w:r>
      </w:hyperlink>
    </w:p>
    <w:p w14:paraId="35412166" w14:textId="463EE702"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1" w:history="1">
        <w:r w:rsidRPr="00E7628D">
          <w:rPr>
            <w:rStyle w:val="Hyperlink"/>
            <w:noProof/>
          </w:rPr>
          <w:t>Recipe Name 37</w:t>
        </w:r>
        <w:r>
          <w:rPr>
            <w:noProof/>
            <w:webHidden/>
          </w:rPr>
          <w:tab/>
        </w:r>
        <w:r>
          <w:rPr>
            <w:noProof/>
            <w:webHidden/>
          </w:rPr>
          <w:fldChar w:fldCharType="begin"/>
        </w:r>
        <w:r>
          <w:rPr>
            <w:noProof/>
            <w:webHidden/>
          </w:rPr>
          <w:instrText xml:space="preserve"> PAGEREF _Toc179204171 \h </w:instrText>
        </w:r>
        <w:r>
          <w:rPr>
            <w:noProof/>
            <w:webHidden/>
          </w:rPr>
        </w:r>
        <w:r>
          <w:rPr>
            <w:noProof/>
            <w:webHidden/>
          </w:rPr>
          <w:fldChar w:fldCharType="separate"/>
        </w:r>
        <w:r>
          <w:rPr>
            <w:noProof/>
            <w:webHidden/>
          </w:rPr>
          <w:t>77</w:t>
        </w:r>
        <w:r>
          <w:rPr>
            <w:noProof/>
            <w:webHidden/>
          </w:rPr>
          <w:fldChar w:fldCharType="end"/>
        </w:r>
      </w:hyperlink>
    </w:p>
    <w:p w14:paraId="1EAB1FD2" w14:textId="0744B623"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2" w:history="1">
        <w:r w:rsidRPr="00E7628D">
          <w:rPr>
            <w:rStyle w:val="Hyperlink"/>
            <w:noProof/>
          </w:rPr>
          <w:t>Recipe Name 38</w:t>
        </w:r>
        <w:r>
          <w:rPr>
            <w:noProof/>
            <w:webHidden/>
          </w:rPr>
          <w:tab/>
        </w:r>
        <w:r>
          <w:rPr>
            <w:noProof/>
            <w:webHidden/>
          </w:rPr>
          <w:fldChar w:fldCharType="begin"/>
        </w:r>
        <w:r>
          <w:rPr>
            <w:noProof/>
            <w:webHidden/>
          </w:rPr>
          <w:instrText xml:space="preserve"> PAGEREF _Toc179204172 \h </w:instrText>
        </w:r>
        <w:r>
          <w:rPr>
            <w:noProof/>
            <w:webHidden/>
          </w:rPr>
        </w:r>
        <w:r>
          <w:rPr>
            <w:noProof/>
            <w:webHidden/>
          </w:rPr>
          <w:fldChar w:fldCharType="separate"/>
        </w:r>
        <w:r>
          <w:rPr>
            <w:noProof/>
            <w:webHidden/>
          </w:rPr>
          <w:t>79</w:t>
        </w:r>
        <w:r>
          <w:rPr>
            <w:noProof/>
            <w:webHidden/>
          </w:rPr>
          <w:fldChar w:fldCharType="end"/>
        </w:r>
      </w:hyperlink>
    </w:p>
    <w:p w14:paraId="25F085FF" w14:textId="2726226A"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3" w:history="1">
        <w:r w:rsidRPr="00E7628D">
          <w:rPr>
            <w:rStyle w:val="Hyperlink"/>
            <w:noProof/>
          </w:rPr>
          <w:t>Recipe Name 39</w:t>
        </w:r>
        <w:r>
          <w:rPr>
            <w:noProof/>
            <w:webHidden/>
          </w:rPr>
          <w:tab/>
        </w:r>
        <w:r>
          <w:rPr>
            <w:noProof/>
            <w:webHidden/>
          </w:rPr>
          <w:fldChar w:fldCharType="begin"/>
        </w:r>
        <w:r>
          <w:rPr>
            <w:noProof/>
            <w:webHidden/>
          </w:rPr>
          <w:instrText xml:space="preserve"> PAGEREF _Toc179204173 \h </w:instrText>
        </w:r>
        <w:r>
          <w:rPr>
            <w:noProof/>
            <w:webHidden/>
          </w:rPr>
        </w:r>
        <w:r>
          <w:rPr>
            <w:noProof/>
            <w:webHidden/>
          </w:rPr>
          <w:fldChar w:fldCharType="separate"/>
        </w:r>
        <w:r>
          <w:rPr>
            <w:noProof/>
            <w:webHidden/>
          </w:rPr>
          <w:t>81</w:t>
        </w:r>
        <w:r>
          <w:rPr>
            <w:noProof/>
            <w:webHidden/>
          </w:rPr>
          <w:fldChar w:fldCharType="end"/>
        </w:r>
      </w:hyperlink>
    </w:p>
    <w:p w14:paraId="17513EC9" w14:textId="051F1287"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4" w:history="1">
        <w:r w:rsidRPr="00E7628D">
          <w:rPr>
            <w:rStyle w:val="Hyperlink"/>
            <w:noProof/>
          </w:rPr>
          <w:t>Recipe Name 40</w:t>
        </w:r>
        <w:r>
          <w:rPr>
            <w:noProof/>
            <w:webHidden/>
          </w:rPr>
          <w:tab/>
        </w:r>
        <w:r>
          <w:rPr>
            <w:noProof/>
            <w:webHidden/>
          </w:rPr>
          <w:fldChar w:fldCharType="begin"/>
        </w:r>
        <w:r>
          <w:rPr>
            <w:noProof/>
            <w:webHidden/>
          </w:rPr>
          <w:instrText xml:space="preserve"> PAGEREF _Toc179204174 \h </w:instrText>
        </w:r>
        <w:r>
          <w:rPr>
            <w:noProof/>
            <w:webHidden/>
          </w:rPr>
        </w:r>
        <w:r>
          <w:rPr>
            <w:noProof/>
            <w:webHidden/>
          </w:rPr>
          <w:fldChar w:fldCharType="separate"/>
        </w:r>
        <w:r>
          <w:rPr>
            <w:noProof/>
            <w:webHidden/>
          </w:rPr>
          <w:t>83</w:t>
        </w:r>
        <w:r>
          <w:rPr>
            <w:noProof/>
            <w:webHidden/>
          </w:rPr>
          <w:fldChar w:fldCharType="end"/>
        </w:r>
      </w:hyperlink>
    </w:p>
    <w:p w14:paraId="22E272DF" w14:textId="3C630A7E"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5" w:history="1">
        <w:r w:rsidRPr="00E7628D">
          <w:rPr>
            <w:rStyle w:val="Hyperlink"/>
            <w:noProof/>
          </w:rPr>
          <w:t>Recipe Name 41</w:t>
        </w:r>
        <w:r>
          <w:rPr>
            <w:noProof/>
            <w:webHidden/>
          </w:rPr>
          <w:tab/>
        </w:r>
        <w:r>
          <w:rPr>
            <w:noProof/>
            <w:webHidden/>
          </w:rPr>
          <w:fldChar w:fldCharType="begin"/>
        </w:r>
        <w:r>
          <w:rPr>
            <w:noProof/>
            <w:webHidden/>
          </w:rPr>
          <w:instrText xml:space="preserve"> PAGEREF _Toc179204175 \h </w:instrText>
        </w:r>
        <w:r>
          <w:rPr>
            <w:noProof/>
            <w:webHidden/>
          </w:rPr>
        </w:r>
        <w:r>
          <w:rPr>
            <w:noProof/>
            <w:webHidden/>
          </w:rPr>
          <w:fldChar w:fldCharType="separate"/>
        </w:r>
        <w:r>
          <w:rPr>
            <w:noProof/>
            <w:webHidden/>
          </w:rPr>
          <w:t>85</w:t>
        </w:r>
        <w:r>
          <w:rPr>
            <w:noProof/>
            <w:webHidden/>
          </w:rPr>
          <w:fldChar w:fldCharType="end"/>
        </w:r>
      </w:hyperlink>
    </w:p>
    <w:p w14:paraId="645DA449" w14:textId="31356E08"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6" w:history="1">
        <w:r w:rsidRPr="00E7628D">
          <w:rPr>
            <w:rStyle w:val="Hyperlink"/>
            <w:noProof/>
          </w:rPr>
          <w:t>Recipe Name 42</w:t>
        </w:r>
        <w:r>
          <w:rPr>
            <w:noProof/>
            <w:webHidden/>
          </w:rPr>
          <w:tab/>
        </w:r>
        <w:r>
          <w:rPr>
            <w:noProof/>
            <w:webHidden/>
          </w:rPr>
          <w:fldChar w:fldCharType="begin"/>
        </w:r>
        <w:r>
          <w:rPr>
            <w:noProof/>
            <w:webHidden/>
          </w:rPr>
          <w:instrText xml:space="preserve"> PAGEREF _Toc179204176 \h </w:instrText>
        </w:r>
        <w:r>
          <w:rPr>
            <w:noProof/>
            <w:webHidden/>
          </w:rPr>
        </w:r>
        <w:r>
          <w:rPr>
            <w:noProof/>
            <w:webHidden/>
          </w:rPr>
          <w:fldChar w:fldCharType="separate"/>
        </w:r>
        <w:r>
          <w:rPr>
            <w:noProof/>
            <w:webHidden/>
          </w:rPr>
          <w:t>87</w:t>
        </w:r>
        <w:r>
          <w:rPr>
            <w:noProof/>
            <w:webHidden/>
          </w:rPr>
          <w:fldChar w:fldCharType="end"/>
        </w:r>
      </w:hyperlink>
    </w:p>
    <w:p w14:paraId="77746519" w14:textId="4E4ABA3C"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7" w:history="1">
        <w:r w:rsidRPr="00E7628D">
          <w:rPr>
            <w:rStyle w:val="Hyperlink"/>
            <w:noProof/>
          </w:rPr>
          <w:t>Recipe Name 43</w:t>
        </w:r>
        <w:r>
          <w:rPr>
            <w:noProof/>
            <w:webHidden/>
          </w:rPr>
          <w:tab/>
        </w:r>
        <w:r>
          <w:rPr>
            <w:noProof/>
            <w:webHidden/>
          </w:rPr>
          <w:fldChar w:fldCharType="begin"/>
        </w:r>
        <w:r>
          <w:rPr>
            <w:noProof/>
            <w:webHidden/>
          </w:rPr>
          <w:instrText xml:space="preserve"> PAGEREF _Toc179204177 \h </w:instrText>
        </w:r>
        <w:r>
          <w:rPr>
            <w:noProof/>
            <w:webHidden/>
          </w:rPr>
        </w:r>
        <w:r>
          <w:rPr>
            <w:noProof/>
            <w:webHidden/>
          </w:rPr>
          <w:fldChar w:fldCharType="separate"/>
        </w:r>
        <w:r>
          <w:rPr>
            <w:noProof/>
            <w:webHidden/>
          </w:rPr>
          <w:t>89</w:t>
        </w:r>
        <w:r>
          <w:rPr>
            <w:noProof/>
            <w:webHidden/>
          </w:rPr>
          <w:fldChar w:fldCharType="end"/>
        </w:r>
      </w:hyperlink>
    </w:p>
    <w:p w14:paraId="47577574" w14:textId="22171BD7"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8" w:history="1">
        <w:r w:rsidRPr="00E7628D">
          <w:rPr>
            <w:rStyle w:val="Hyperlink"/>
            <w:noProof/>
          </w:rPr>
          <w:t>Recipe Name 44</w:t>
        </w:r>
        <w:r>
          <w:rPr>
            <w:noProof/>
            <w:webHidden/>
          </w:rPr>
          <w:tab/>
        </w:r>
        <w:r>
          <w:rPr>
            <w:noProof/>
            <w:webHidden/>
          </w:rPr>
          <w:fldChar w:fldCharType="begin"/>
        </w:r>
        <w:r>
          <w:rPr>
            <w:noProof/>
            <w:webHidden/>
          </w:rPr>
          <w:instrText xml:space="preserve"> PAGEREF _Toc179204178 \h </w:instrText>
        </w:r>
        <w:r>
          <w:rPr>
            <w:noProof/>
            <w:webHidden/>
          </w:rPr>
        </w:r>
        <w:r>
          <w:rPr>
            <w:noProof/>
            <w:webHidden/>
          </w:rPr>
          <w:fldChar w:fldCharType="separate"/>
        </w:r>
        <w:r>
          <w:rPr>
            <w:noProof/>
            <w:webHidden/>
          </w:rPr>
          <w:t>91</w:t>
        </w:r>
        <w:r>
          <w:rPr>
            <w:noProof/>
            <w:webHidden/>
          </w:rPr>
          <w:fldChar w:fldCharType="end"/>
        </w:r>
      </w:hyperlink>
    </w:p>
    <w:p w14:paraId="0141C946" w14:textId="618E1AE6"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79" w:history="1">
        <w:r w:rsidRPr="00E7628D">
          <w:rPr>
            <w:rStyle w:val="Hyperlink"/>
            <w:noProof/>
          </w:rPr>
          <w:t>Recipe Name 45</w:t>
        </w:r>
        <w:r>
          <w:rPr>
            <w:noProof/>
            <w:webHidden/>
          </w:rPr>
          <w:tab/>
        </w:r>
        <w:r>
          <w:rPr>
            <w:noProof/>
            <w:webHidden/>
          </w:rPr>
          <w:fldChar w:fldCharType="begin"/>
        </w:r>
        <w:r>
          <w:rPr>
            <w:noProof/>
            <w:webHidden/>
          </w:rPr>
          <w:instrText xml:space="preserve"> PAGEREF _Toc179204179 \h </w:instrText>
        </w:r>
        <w:r>
          <w:rPr>
            <w:noProof/>
            <w:webHidden/>
          </w:rPr>
        </w:r>
        <w:r>
          <w:rPr>
            <w:noProof/>
            <w:webHidden/>
          </w:rPr>
          <w:fldChar w:fldCharType="separate"/>
        </w:r>
        <w:r>
          <w:rPr>
            <w:noProof/>
            <w:webHidden/>
          </w:rPr>
          <w:t>93</w:t>
        </w:r>
        <w:r>
          <w:rPr>
            <w:noProof/>
            <w:webHidden/>
          </w:rPr>
          <w:fldChar w:fldCharType="end"/>
        </w:r>
      </w:hyperlink>
    </w:p>
    <w:p w14:paraId="53D325A5" w14:textId="5BA54829"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80" w:history="1">
        <w:r w:rsidRPr="00E7628D">
          <w:rPr>
            <w:rStyle w:val="Hyperlink"/>
            <w:noProof/>
          </w:rPr>
          <w:t>Recipe Name 46</w:t>
        </w:r>
        <w:r>
          <w:rPr>
            <w:noProof/>
            <w:webHidden/>
          </w:rPr>
          <w:tab/>
        </w:r>
        <w:r>
          <w:rPr>
            <w:noProof/>
            <w:webHidden/>
          </w:rPr>
          <w:fldChar w:fldCharType="begin"/>
        </w:r>
        <w:r>
          <w:rPr>
            <w:noProof/>
            <w:webHidden/>
          </w:rPr>
          <w:instrText xml:space="preserve"> PAGEREF _Toc179204180 \h </w:instrText>
        </w:r>
        <w:r>
          <w:rPr>
            <w:noProof/>
            <w:webHidden/>
          </w:rPr>
        </w:r>
        <w:r>
          <w:rPr>
            <w:noProof/>
            <w:webHidden/>
          </w:rPr>
          <w:fldChar w:fldCharType="separate"/>
        </w:r>
        <w:r>
          <w:rPr>
            <w:noProof/>
            <w:webHidden/>
          </w:rPr>
          <w:t>95</w:t>
        </w:r>
        <w:r>
          <w:rPr>
            <w:noProof/>
            <w:webHidden/>
          </w:rPr>
          <w:fldChar w:fldCharType="end"/>
        </w:r>
      </w:hyperlink>
    </w:p>
    <w:p w14:paraId="66581304" w14:textId="4B8F6583"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81" w:history="1">
        <w:r w:rsidRPr="00E7628D">
          <w:rPr>
            <w:rStyle w:val="Hyperlink"/>
            <w:noProof/>
          </w:rPr>
          <w:t>Recipe Name 47</w:t>
        </w:r>
        <w:r>
          <w:rPr>
            <w:noProof/>
            <w:webHidden/>
          </w:rPr>
          <w:tab/>
        </w:r>
        <w:r>
          <w:rPr>
            <w:noProof/>
            <w:webHidden/>
          </w:rPr>
          <w:fldChar w:fldCharType="begin"/>
        </w:r>
        <w:r>
          <w:rPr>
            <w:noProof/>
            <w:webHidden/>
          </w:rPr>
          <w:instrText xml:space="preserve"> PAGEREF _Toc179204181 \h </w:instrText>
        </w:r>
        <w:r>
          <w:rPr>
            <w:noProof/>
            <w:webHidden/>
          </w:rPr>
        </w:r>
        <w:r>
          <w:rPr>
            <w:noProof/>
            <w:webHidden/>
          </w:rPr>
          <w:fldChar w:fldCharType="separate"/>
        </w:r>
        <w:r>
          <w:rPr>
            <w:noProof/>
            <w:webHidden/>
          </w:rPr>
          <w:t>97</w:t>
        </w:r>
        <w:r>
          <w:rPr>
            <w:noProof/>
            <w:webHidden/>
          </w:rPr>
          <w:fldChar w:fldCharType="end"/>
        </w:r>
      </w:hyperlink>
    </w:p>
    <w:p w14:paraId="5BDE7138" w14:textId="4B3E481F"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82" w:history="1">
        <w:r w:rsidRPr="00E7628D">
          <w:rPr>
            <w:rStyle w:val="Hyperlink"/>
            <w:noProof/>
          </w:rPr>
          <w:t>Recipe Name 48</w:t>
        </w:r>
        <w:r>
          <w:rPr>
            <w:noProof/>
            <w:webHidden/>
          </w:rPr>
          <w:tab/>
        </w:r>
        <w:r>
          <w:rPr>
            <w:noProof/>
            <w:webHidden/>
          </w:rPr>
          <w:fldChar w:fldCharType="begin"/>
        </w:r>
        <w:r>
          <w:rPr>
            <w:noProof/>
            <w:webHidden/>
          </w:rPr>
          <w:instrText xml:space="preserve"> PAGEREF _Toc179204182 \h </w:instrText>
        </w:r>
        <w:r>
          <w:rPr>
            <w:noProof/>
            <w:webHidden/>
          </w:rPr>
        </w:r>
        <w:r>
          <w:rPr>
            <w:noProof/>
            <w:webHidden/>
          </w:rPr>
          <w:fldChar w:fldCharType="separate"/>
        </w:r>
        <w:r>
          <w:rPr>
            <w:noProof/>
            <w:webHidden/>
          </w:rPr>
          <w:t>99</w:t>
        </w:r>
        <w:r>
          <w:rPr>
            <w:noProof/>
            <w:webHidden/>
          </w:rPr>
          <w:fldChar w:fldCharType="end"/>
        </w:r>
      </w:hyperlink>
    </w:p>
    <w:p w14:paraId="7FAA5957" w14:textId="73D73B9C"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83" w:history="1">
        <w:r w:rsidRPr="00E7628D">
          <w:rPr>
            <w:rStyle w:val="Hyperlink"/>
            <w:noProof/>
          </w:rPr>
          <w:t>Recipe Name 49</w:t>
        </w:r>
        <w:r>
          <w:rPr>
            <w:noProof/>
            <w:webHidden/>
          </w:rPr>
          <w:tab/>
        </w:r>
        <w:r>
          <w:rPr>
            <w:noProof/>
            <w:webHidden/>
          </w:rPr>
          <w:fldChar w:fldCharType="begin"/>
        </w:r>
        <w:r>
          <w:rPr>
            <w:noProof/>
            <w:webHidden/>
          </w:rPr>
          <w:instrText xml:space="preserve"> PAGEREF _Toc179204183 \h </w:instrText>
        </w:r>
        <w:r>
          <w:rPr>
            <w:noProof/>
            <w:webHidden/>
          </w:rPr>
        </w:r>
        <w:r>
          <w:rPr>
            <w:noProof/>
            <w:webHidden/>
          </w:rPr>
          <w:fldChar w:fldCharType="separate"/>
        </w:r>
        <w:r>
          <w:rPr>
            <w:noProof/>
            <w:webHidden/>
          </w:rPr>
          <w:t>101</w:t>
        </w:r>
        <w:r>
          <w:rPr>
            <w:noProof/>
            <w:webHidden/>
          </w:rPr>
          <w:fldChar w:fldCharType="end"/>
        </w:r>
      </w:hyperlink>
    </w:p>
    <w:p w14:paraId="4532634E" w14:textId="2C661D37" w:rsidR="008113A5" w:rsidRDefault="008113A5">
      <w:pPr>
        <w:pStyle w:val="TOC1"/>
        <w:rPr>
          <w:rFonts w:asciiTheme="minorHAnsi" w:eastAsiaTheme="minorEastAsia" w:hAnsiTheme="minorHAnsi" w:cstheme="minorBidi"/>
          <w:noProof/>
          <w:kern w:val="2"/>
          <w:lang w:eastAsia="en-US"/>
          <w14:ligatures w14:val="standardContextual"/>
        </w:rPr>
      </w:pPr>
      <w:hyperlink w:anchor="_Toc179204184" w:history="1">
        <w:r w:rsidRPr="00E7628D">
          <w:rPr>
            <w:rStyle w:val="Hyperlink"/>
            <w:noProof/>
          </w:rPr>
          <w:t>Recipe Name 50</w:t>
        </w:r>
        <w:r>
          <w:rPr>
            <w:noProof/>
            <w:webHidden/>
          </w:rPr>
          <w:tab/>
        </w:r>
        <w:r>
          <w:rPr>
            <w:noProof/>
            <w:webHidden/>
          </w:rPr>
          <w:fldChar w:fldCharType="begin"/>
        </w:r>
        <w:r>
          <w:rPr>
            <w:noProof/>
            <w:webHidden/>
          </w:rPr>
          <w:instrText xml:space="preserve"> PAGEREF _Toc179204184 \h </w:instrText>
        </w:r>
        <w:r>
          <w:rPr>
            <w:noProof/>
            <w:webHidden/>
          </w:rPr>
        </w:r>
        <w:r>
          <w:rPr>
            <w:noProof/>
            <w:webHidden/>
          </w:rPr>
          <w:fldChar w:fldCharType="separate"/>
        </w:r>
        <w:r>
          <w:rPr>
            <w:noProof/>
            <w:webHidden/>
          </w:rPr>
          <w:t>103</w:t>
        </w:r>
        <w:r>
          <w:rPr>
            <w:noProof/>
            <w:webHidden/>
          </w:rPr>
          <w:fldChar w:fldCharType="end"/>
        </w:r>
      </w:hyperlink>
    </w:p>
    <w:p w14:paraId="069D909C" w14:textId="39187530" w:rsidR="000B4A73" w:rsidRPr="000B4A73" w:rsidRDefault="00621975" w:rsidP="000B4A73">
      <w:r>
        <w:fldChar w:fldCharType="end"/>
      </w:r>
    </w:p>
    <w:p w14:paraId="71514FAE" w14:textId="6C305C94" w:rsidR="000B4A73" w:rsidRDefault="000B4A73" w:rsidP="000B4A73">
      <w:pPr>
        <w:pStyle w:val="ListParagraph"/>
      </w:pPr>
      <w:r>
        <w:t>To update your table of contents once you have all of your recipes entered, right</w:t>
      </w:r>
      <w:r w:rsidR="008113A5">
        <w:t>-</w:t>
      </w:r>
      <w:r>
        <w:t xml:space="preserve">click and choose UPDATE FIELD. The recipes will only show up in the Table of Contents if they have style </w:t>
      </w:r>
      <w:r w:rsidRPr="000B4A73">
        <w:rPr>
          <w:b/>
          <w:bCs/>
        </w:rPr>
        <w:t xml:space="preserve">RECIPE NAME, </w:t>
      </w:r>
      <w:r w:rsidRPr="000B4A73">
        <w:rPr>
          <w:b/>
          <w:bCs/>
        </w:rPr>
        <w:t>HEADING 1</w:t>
      </w:r>
      <w:r>
        <w:t xml:space="preserve"> applied. </w:t>
      </w:r>
    </w:p>
    <w:p w14:paraId="2B36D5FC" w14:textId="241D14D0" w:rsidR="000B4A73" w:rsidRDefault="000B4A73" w:rsidP="000B4A73">
      <w:pPr>
        <w:pStyle w:val="ListParagraph"/>
      </w:pPr>
      <w:r>
        <w:t xml:space="preserve">To apply a style, highlight the entire recipe title and click on </w:t>
      </w:r>
      <w:r w:rsidRPr="000B4A73">
        <w:rPr>
          <w:b/>
          <w:bCs/>
        </w:rPr>
        <w:t>RECIPE NAME, HEADING 1</w:t>
      </w:r>
      <w:r>
        <w:t xml:space="preserve"> in the styles pane at the top or right side of your document.</w:t>
      </w:r>
    </w:p>
    <w:p w14:paraId="020D1998" w14:textId="2C509A29" w:rsidR="003A2DAB" w:rsidRDefault="003A2DAB" w:rsidP="003A2DAB">
      <w:pPr>
        <w:pStyle w:val="Heading1"/>
      </w:pPr>
      <w:r>
        <w:br w:type="page"/>
      </w:r>
    </w:p>
    <w:p w14:paraId="443F6276" w14:textId="3D5141D2" w:rsidR="00C0448D" w:rsidRPr="00C0448D" w:rsidRDefault="00C0448D" w:rsidP="00CB6224">
      <w:pPr>
        <w:pStyle w:val="Heading1"/>
      </w:pPr>
      <w:bookmarkStart w:id="0" w:name="_Toc179204135"/>
      <w:r w:rsidRPr="00C0448D">
        <w:lastRenderedPageBreak/>
        <w:t xml:space="preserve">Recipe </w:t>
      </w:r>
      <w:r>
        <w:t>Name</w:t>
      </w:r>
      <w:r w:rsidR="00B65328">
        <w:t xml:space="preserve"> </w:t>
      </w:r>
      <w:r w:rsidR="007B0CA8">
        <w:t xml:space="preserve">1 </w:t>
      </w:r>
      <w:r w:rsidR="00B65328">
        <w:t>(HEADING 1)</w:t>
      </w:r>
      <w:bookmarkEnd w:id="0"/>
    </w:p>
    <w:p w14:paraId="6FDD5ED3" w14:textId="77777777" w:rsidR="00CB6224" w:rsidRDefault="00CB6224" w:rsidP="00CB6224">
      <w:pPr>
        <w:pStyle w:val="Picture"/>
      </w:pPr>
      <w:r w:rsidRPr="00CB6224">
        <w:drawing>
          <wp:inline distT="0" distB="0" distL="0" distR="0" wp14:anchorId="2321A9E6" wp14:editId="3B7DFEFB">
            <wp:extent cx="3268301" cy="2181389"/>
            <wp:effectExtent l="0" t="0" r="0" b="3175"/>
            <wp:docPr id="533122402"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68301" cy="2181389"/>
                    </a:xfrm>
                    <a:prstGeom prst="rect">
                      <a:avLst/>
                    </a:prstGeom>
                  </pic:spPr>
                </pic:pic>
              </a:graphicData>
            </a:graphic>
          </wp:inline>
        </w:drawing>
      </w:r>
    </w:p>
    <w:p w14:paraId="7F920FC1" w14:textId="1576EF28" w:rsidR="00C0448D" w:rsidRPr="00666F26" w:rsidRDefault="00C0448D" w:rsidP="0060164C">
      <w:pPr>
        <w:pStyle w:val="RecipeInformation"/>
      </w:pPr>
      <w:r w:rsidRPr="00666F26">
        <w:t>Servings:</w:t>
      </w:r>
      <w:r w:rsidR="0060164C">
        <w:tab/>
      </w:r>
      <w:r w:rsidRPr="00666F26">
        <w:t>Total Time:</w:t>
      </w:r>
    </w:p>
    <w:p w14:paraId="64B70D07" w14:textId="679F1F04" w:rsidR="00C0448D" w:rsidRPr="0060164C" w:rsidRDefault="00C0448D" w:rsidP="0060164C">
      <w:pPr>
        <w:pStyle w:val="Heading2"/>
      </w:pPr>
      <w:r w:rsidRPr="0060164C">
        <w:t>Ingredients</w:t>
      </w:r>
      <w:r w:rsidR="00B65328">
        <w:t xml:space="preserve"> (HEADING 2)</w:t>
      </w:r>
    </w:p>
    <w:p w14:paraId="695E5965" w14:textId="7D32B267" w:rsidR="00775046" w:rsidRDefault="00775046" w:rsidP="00907397">
      <w:pPr>
        <w:pStyle w:val="ListParagraph"/>
      </w:pPr>
      <w:r>
        <w:t xml:space="preserve">The items in this list are style: </w:t>
      </w:r>
      <w:r w:rsidR="000B4A73">
        <w:t xml:space="preserve">Ingredients </w:t>
      </w:r>
      <w:r w:rsidRPr="00775046">
        <w:rPr>
          <w:b/>
          <w:bCs/>
        </w:rPr>
        <w:t>List Paragraph</w:t>
      </w:r>
      <w:r w:rsidR="000B4A73">
        <w:rPr>
          <w:b/>
          <w:bCs/>
        </w:rPr>
        <w:t>/</w:t>
      </w:r>
      <w:r w:rsidRPr="00775046">
        <w:rPr>
          <w:b/>
          <w:bCs/>
        </w:rPr>
        <w:t>Ingredients</w:t>
      </w:r>
      <w:r w:rsidR="000B4A73">
        <w:rPr>
          <w:b/>
          <w:bCs/>
        </w:rPr>
        <w:t xml:space="preserve"> List</w:t>
      </w:r>
    </w:p>
    <w:p w14:paraId="624EFDBE" w14:textId="181C376C" w:rsidR="00907397" w:rsidRPr="00907397" w:rsidRDefault="00775046" w:rsidP="00907397">
      <w:pPr>
        <w:pStyle w:val="ListParagraph"/>
      </w:pPr>
      <w:r>
        <w:t>Here’s where you list item</w:t>
      </w:r>
      <w:r w:rsidR="00907397" w:rsidRPr="00907397">
        <w:t xml:space="preserve"> </w:t>
      </w:r>
      <w:r>
        <w:t>#</w:t>
      </w:r>
      <w:r w:rsidR="00907397" w:rsidRPr="00907397">
        <w:t>3</w:t>
      </w:r>
    </w:p>
    <w:p w14:paraId="27EE884E" w14:textId="26D97FC8" w:rsidR="00907397" w:rsidRPr="00907397" w:rsidRDefault="00907397" w:rsidP="00907397">
      <w:pPr>
        <w:pStyle w:val="ListParagraph"/>
      </w:pPr>
      <w:r w:rsidRPr="00907397">
        <w:t xml:space="preserve">Item </w:t>
      </w:r>
      <w:r w:rsidR="00775046">
        <w:t>#</w:t>
      </w:r>
      <w:r w:rsidRPr="00907397">
        <w:t>4</w:t>
      </w:r>
    </w:p>
    <w:p w14:paraId="09CFAD46" w14:textId="7D0CAD56" w:rsidR="00907397" w:rsidRPr="00907397" w:rsidRDefault="00907397" w:rsidP="00907397">
      <w:pPr>
        <w:pStyle w:val="ListParagraph"/>
      </w:pPr>
      <w:r w:rsidRPr="00907397">
        <w:t>Item</w:t>
      </w:r>
      <w:r w:rsidR="00775046">
        <w:t xml:space="preserve"> #5</w:t>
      </w:r>
    </w:p>
    <w:p w14:paraId="35425959" w14:textId="6A62A7B0" w:rsidR="00775046" w:rsidRDefault="00907397" w:rsidP="00775046">
      <w:pPr>
        <w:pStyle w:val="ListParagraph"/>
      </w:pPr>
      <w:r w:rsidRPr="00907397">
        <w:t>Ite</w:t>
      </w:r>
      <w:r w:rsidR="00775046">
        <w:t>m #6</w:t>
      </w:r>
    </w:p>
    <w:p w14:paraId="435DD869" w14:textId="344D648B" w:rsidR="00775046" w:rsidRDefault="00775046" w:rsidP="00775046">
      <w:pPr>
        <w:pStyle w:val="ListParagraph"/>
      </w:pPr>
      <w:r>
        <w:t>Hit RETURN/ENTER to continue adding ingredients. If you paste a list into this section, right</w:t>
      </w:r>
      <w:r w:rsidR="000B4A73">
        <w:t>-</w:t>
      </w:r>
      <w:r>
        <w:t xml:space="preserve">click and choose “keep text only” to </w:t>
      </w:r>
      <w:r w:rsidR="00B65328">
        <w:t>maintain consistent formatting.</w:t>
      </w:r>
    </w:p>
    <w:p w14:paraId="71836E0E" w14:textId="0B7CFB3F" w:rsidR="00C0448D" w:rsidRDefault="00907397" w:rsidP="00775046">
      <w:pPr>
        <w:pStyle w:val="Heading2"/>
      </w:pPr>
      <w:r w:rsidRPr="00775046">
        <w:t>Instructions</w:t>
      </w:r>
      <w:r w:rsidR="00B65328">
        <w:t xml:space="preserve"> (HEADING 2)</w:t>
      </w:r>
    </w:p>
    <w:p w14:paraId="485F089B" w14:textId="6563867E" w:rsidR="00C0448D" w:rsidRPr="00621975" w:rsidRDefault="007B0CA8" w:rsidP="007B0CA8">
      <w:pPr>
        <w:pStyle w:val="Instructions"/>
      </w:pPr>
      <w:r>
        <w:t xml:space="preserve">1. </w:t>
      </w:r>
      <w:r w:rsidR="00C0448D" w:rsidRPr="00621975">
        <w:t xml:space="preserve">Here is </w:t>
      </w:r>
      <w:r w:rsidR="00C0448D" w:rsidRPr="007B0CA8">
        <w:t xml:space="preserve">where you will list the </w:t>
      </w:r>
      <w:r w:rsidR="00775046" w:rsidRPr="007B0CA8">
        <w:t>directions for completing</w:t>
      </w:r>
      <w:r w:rsidR="00C0448D" w:rsidRPr="007B0CA8">
        <w:t xml:space="preserve"> your recipe.</w:t>
      </w:r>
      <w:r w:rsidR="000B4A73">
        <w:t xml:space="preserve"> It should be style </w:t>
      </w:r>
      <w:r w:rsidR="000B4A73" w:rsidRPr="000B4A73">
        <w:rPr>
          <w:b/>
          <w:bCs/>
        </w:rPr>
        <w:t>“Instructions”</w:t>
      </w:r>
      <w:r w:rsidR="008113A5">
        <w:rPr>
          <w:b/>
          <w:bCs/>
        </w:rPr>
        <w:t xml:space="preserve"> </w:t>
      </w:r>
      <w:r w:rsidR="008113A5" w:rsidRPr="008113A5">
        <w:t>in your styles pane.</w:t>
      </w:r>
    </w:p>
    <w:p w14:paraId="1B13C5D6" w14:textId="348436F3" w:rsidR="00C0448D" w:rsidRDefault="007B0CA8" w:rsidP="007B0CA8">
      <w:pPr>
        <w:pStyle w:val="Instructions"/>
      </w:pPr>
      <w:r>
        <w:t xml:space="preserve">2. </w:t>
      </w:r>
      <w:r w:rsidR="00C0448D" w:rsidRPr="00621975">
        <w:t>Hit the Enter/Return key at the end of each step to add a new step.</w:t>
      </w:r>
      <w:r>
        <w:t xml:space="preserve"> Automatic numbering is turned off</w:t>
      </w:r>
      <w:r w:rsidR="000B4A73">
        <w:t xml:space="preserve"> for easy editing</w:t>
      </w:r>
      <w:r>
        <w:t>, so you will need to type the number of the step manually.</w:t>
      </w:r>
    </w:p>
    <w:p w14:paraId="7225936A" w14:textId="489F01D5" w:rsidR="00666F26" w:rsidRPr="00621975" w:rsidRDefault="007B0CA8" w:rsidP="007B0CA8">
      <w:pPr>
        <w:pStyle w:val="Instructions"/>
      </w:pPr>
      <w:r>
        <w:lastRenderedPageBreak/>
        <w:t xml:space="preserve">3. </w:t>
      </w:r>
      <w:r w:rsidR="00C0448D" w:rsidRPr="00621975">
        <w:t>Use Backspace/Delete to delete any unnecessary steps</w:t>
      </w:r>
      <w:r w:rsidR="0060164C" w:rsidRPr="00621975">
        <w:t>.</w:t>
      </w:r>
    </w:p>
    <w:p w14:paraId="1AF19FF7" w14:textId="51ECC3C0" w:rsidR="0060164C" w:rsidRPr="00621975" w:rsidRDefault="007B0CA8" w:rsidP="007B0CA8">
      <w:pPr>
        <w:pStyle w:val="Instructions"/>
      </w:pPr>
      <w:r>
        <w:t xml:space="preserve">4. </w:t>
      </w:r>
      <w:r w:rsidR="0060164C" w:rsidRPr="00621975">
        <w:t xml:space="preserve">The easiest way to add more recipes is select all of an existing recipe and copy/paste it where you’d like it. </w:t>
      </w:r>
    </w:p>
    <w:p w14:paraId="5C93D530" w14:textId="6E048DF2" w:rsidR="00CB6224" w:rsidRPr="00621975" w:rsidRDefault="007B0CA8" w:rsidP="007B0CA8">
      <w:pPr>
        <w:pStyle w:val="Instructions"/>
      </w:pPr>
      <w:r>
        <w:t xml:space="preserve">5. </w:t>
      </w:r>
      <w:r w:rsidR="008113A5" w:rsidRPr="008113A5">
        <w:rPr>
          <w:i/>
          <w:iCs/>
          <w:u w:val="single"/>
        </w:rPr>
        <w:t>Tip:</w:t>
      </w:r>
      <w:r w:rsidR="008113A5">
        <w:t xml:space="preserve"> </w:t>
      </w:r>
      <w:r w:rsidR="0060164C" w:rsidRPr="00621975">
        <w:t xml:space="preserve">If you </w:t>
      </w:r>
      <w:r w:rsidR="008113A5">
        <w:t>want</w:t>
      </w:r>
      <w:r w:rsidR="0060164C" w:rsidRPr="00621975">
        <w:t xml:space="preserve"> to </w:t>
      </w:r>
      <w:r w:rsidR="008113A5">
        <w:t>push</w:t>
      </w:r>
      <w:r w:rsidR="0060164C" w:rsidRPr="00621975">
        <w:t xml:space="preserve"> content onto a new page, instead of hitting the “RETURN” key </w:t>
      </w:r>
      <w:r w:rsidR="008113A5">
        <w:t>several</w:t>
      </w:r>
      <w:r w:rsidR="0060164C" w:rsidRPr="00621975">
        <w:t xml:space="preserve"> times, </w:t>
      </w:r>
      <w:r w:rsidR="008113A5">
        <w:t xml:space="preserve">instead </w:t>
      </w:r>
      <w:r w:rsidR="0060164C" w:rsidRPr="00621975">
        <w:t>a</w:t>
      </w:r>
      <w:r w:rsidR="00CB6224" w:rsidRPr="00621975">
        <w:t xml:space="preserve">dd a </w:t>
      </w:r>
      <w:r w:rsidR="008113A5">
        <w:t>Page Break</w:t>
      </w:r>
      <w:r w:rsidR="00CB6224" w:rsidRPr="00621975">
        <w:t xml:space="preserve">. This can be done by </w:t>
      </w:r>
      <w:r w:rsidR="0060164C" w:rsidRPr="00621975">
        <w:t>holding the CTRL key and hitting the ENTER/RETURN key at the same time (or, on a mac, CMD + ENTER/RETURN).</w:t>
      </w:r>
    </w:p>
    <w:p w14:paraId="1A457B45" w14:textId="093F41C3" w:rsidR="0060164C" w:rsidRPr="00621975" w:rsidRDefault="007B0CA8" w:rsidP="007B0CA8">
      <w:pPr>
        <w:pStyle w:val="Instructions"/>
      </w:pPr>
      <w:r>
        <w:t xml:space="preserve">6. </w:t>
      </w:r>
      <w:r w:rsidR="0060164C" w:rsidRPr="00621975">
        <w:t>If you’re not sure why content is showing up the way it is, find the button in your toolbar with the paragraph symbol (¶) to show or hide all of the formatting in your document, including the page breaks.</w:t>
      </w:r>
    </w:p>
    <w:p w14:paraId="48403F07" w14:textId="10EBAA73" w:rsidR="0060164C" w:rsidRPr="00621975" w:rsidRDefault="007B0CA8" w:rsidP="007B0CA8">
      <w:pPr>
        <w:pStyle w:val="Instructions"/>
      </w:pPr>
      <w:r>
        <w:t xml:space="preserve">7. </w:t>
      </w:r>
      <w:r w:rsidR="0060164C" w:rsidRPr="00621975">
        <w:t>To delete a page break, click so your cursor is at the end of the page break and hit BACKSPACE/DELETE.</w:t>
      </w:r>
    </w:p>
    <w:p w14:paraId="4CD8AD17" w14:textId="29B350B4" w:rsidR="0060164C" w:rsidRPr="00621975" w:rsidRDefault="007B0CA8" w:rsidP="007B0CA8">
      <w:pPr>
        <w:pStyle w:val="Instructions"/>
      </w:pPr>
      <w:r>
        <w:t xml:space="preserve">8. </w:t>
      </w:r>
      <w:r w:rsidR="0060164C" w:rsidRPr="00621975">
        <w:t>To remove the picture from the top of the page, select the picture and hit BACKSPACE/DELETE.</w:t>
      </w:r>
    </w:p>
    <w:p w14:paraId="5702B4C0" w14:textId="7114723C" w:rsidR="0060164C" w:rsidRPr="00621975" w:rsidRDefault="007B0CA8" w:rsidP="007B0CA8">
      <w:pPr>
        <w:pStyle w:val="Instructions"/>
      </w:pPr>
      <w:r>
        <w:t xml:space="preserve">9. </w:t>
      </w:r>
      <w:r w:rsidR="0060164C" w:rsidRPr="00621975">
        <w:t>To choose a different picture, either:</w:t>
      </w:r>
    </w:p>
    <w:p w14:paraId="212E37E6" w14:textId="77777777" w:rsidR="0060164C" w:rsidRPr="007B0CA8" w:rsidRDefault="0060164C" w:rsidP="007B0CA8">
      <w:pPr>
        <w:pStyle w:val="Instructions"/>
        <w:ind w:firstLine="0"/>
      </w:pPr>
      <w:r w:rsidRPr="007B0CA8">
        <w:t>Right-click on the picture and select CHANGE PICTURE &gt; FROM A FILE, then choose a picture from somewhere on your computer, or,</w:t>
      </w:r>
    </w:p>
    <w:p w14:paraId="0BD4DDBD" w14:textId="31197A36" w:rsidR="0060164C" w:rsidRDefault="0060164C" w:rsidP="007B0CA8">
      <w:pPr>
        <w:pStyle w:val="Instructions"/>
        <w:ind w:firstLine="0"/>
      </w:pPr>
      <w:r w:rsidRPr="007B0CA8">
        <w:t>Delete the placeholder and insert a new picture by clicking on the INSERT menu and choosing PICTURE &gt; PICTURE FROM FILE.</w:t>
      </w:r>
    </w:p>
    <w:p w14:paraId="4B38AEF1" w14:textId="3B5C6D2C" w:rsidR="006977AD" w:rsidRPr="00C0448D" w:rsidRDefault="00CB6224" w:rsidP="006977AD">
      <w:pPr>
        <w:pStyle w:val="Heading1"/>
      </w:pPr>
      <w:r>
        <w:br w:type="page"/>
      </w:r>
      <w:bookmarkStart w:id="1" w:name="_Toc179204136"/>
      <w:r w:rsidR="009512B5">
        <w:lastRenderedPageBreak/>
        <w:t>Appl</w:t>
      </w:r>
      <w:r w:rsidR="006977AD">
        <w:t>e</w:t>
      </w:r>
      <w:r w:rsidR="009512B5">
        <w:t xml:space="preserve"> Pie</w:t>
      </w:r>
      <w:bookmarkEnd w:id="1"/>
    </w:p>
    <w:p w14:paraId="589C2C7D" w14:textId="0AC8A984" w:rsidR="006977AD" w:rsidRDefault="006977AD" w:rsidP="006977AD">
      <w:pPr>
        <w:pStyle w:val="Picture"/>
      </w:pPr>
      <w:r w:rsidRPr="00CB6224">
        <w:drawing>
          <wp:inline distT="0" distB="0" distL="0" distR="0" wp14:anchorId="7830C00E" wp14:editId="65B4F80A">
            <wp:extent cx="3268301" cy="1960050"/>
            <wp:effectExtent l="0" t="0" r="0" b="0"/>
            <wp:docPr id="808795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795997"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8301" cy="1960050"/>
                    </a:xfrm>
                    <a:prstGeom prst="rect">
                      <a:avLst/>
                    </a:prstGeom>
                  </pic:spPr>
                </pic:pic>
              </a:graphicData>
            </a:graphic>
          </wp:inline>
        </w:drawing>
      </w:r>
    </w:p>
    <w:p w14:paraId="7A63A88C" w14:textId="28FB1326" w:rsidR="006977AD" w:rsidRPr="00666F26" w:rsidRDefault="006977AD" w:rsidP="006977AD">
      <w:pPr>
        <w:pStyle w:val="RecipeInformation"/>
      </w:pPr>
      <w:r w:rsidRPr="00666F26">
        <w:t>Servings:</w:t>
      </w:r>
      <w:r w:rsidR="009512B5">
        <w:t xml:space="preserve"> 8</w:t>
      </w:r>
      <w:r>
        <w:tab/>
      </w:r>
      <w:r w:rsidRPr="00666F26">
        <w:t>Total Time:</w:t>
      </w:r>
      <w:r w:rsidR="009512B5">
        <w:t xml:space="preserve"> 1 hour</w:t>
      </w:r>
    </w:p>
    <w:p w14:paraId="5C460DB3" w14:textId="77777777" w:rsidR="006977AD" w:rsidRPr="0060164C" w:rsidRDefault="006977AD" w:rsidP="006977AD">
      <w:pPr>
        <w:pStyle w:val="Heading2"/>
      </w:pPr>
      <w:r w:rsidRPr="0060164C">
        <w:t>Ingredients</w:t>
      </w:r>
    </w:p>
    <w:p w14:paraId="027E984D" w14:textId="393C9F38" w:rsidR="009512B5" w:rsidRDefault="009512B5" w:rsidP="009512B5">
      <w:pPr>
        <w:pStyle w:val="ListParagraph"/>
      </w:pPr>
      <w:proofErr w:type="gramStart"/>
      <w:r>
        <w:t>8  large</w:t>
      </w:r>
      <w:proofErr w:type="gramEnd"/>
      <w:r>
        <w:t xml:space="preserve"> </w:t>
      </w:r>
      <w:r>
        <w:t>Granny Smith</w:t>
      </w:r>
      <w:r>
        <w:t>, or your own favorite baking apples</w:t>
      </w:r>
      <w:r>
        <w:t xml:space="preserve"> </w:t>
      </w:r>
      <w:r>
        <w:t>cored, pared and thinly sliced</w:t>
      </w:r>
    </w:p>
    <w:p w14:paraId="4DA56E7B" w14:textId="77777777" w:rsidR="009512B5" w:rsidRDefault="009512B5" w:rsidP="009512B5">
      <w:pPr>
        <w:pStyle w:val="ListParagraph"/>
      </w:pPr>
      <w:r>
        <w:t>1/2 cup granulated sugar</w:t>
      </w:r>
    </w:p>
    <w:p w14:paraId="5E8C3A7A" w14:textId="77777777" w:rsidR="009512B5" w:rsidRDefault="009512B5" w:rsidP="009512B5">
      <w:pPr>
        <w:pStyle w:val="ListParagraph"/>
      </w:pPr>
      <w:r>
        <w:t>1/4 cup flour</w:t>
      </w:r>
    </w:p>
    <w:p w14:paraId="44AC4A57" w14:textId="77777777" w:rsidR="009512B5" w:rsidRDefault="009512B5" w:rsidP="009512B5">
      <w:pPr>
        <w:pStyle w:val="ListParagraph"/>
      </w:pPr>
      <w:r>
        <w:t>1/2 teaspoon nutmeg</w:t>
      </w:r>
    </w:p>
    <w:p w14:paraId="20ACB44A" w14:textId="77777777" w:rsidR="009512B5" w:rsidRDefault="009512B5" w:rsidP="009512B5">
      <w:pPr>
        <w:pStyle w:val="ListParagraph"/>
      </w:pPr>
      <w:r>
        <w:t>1/4 teaspoon cinnamon</w:t>
      </w:r>
    </w:p>
    <w:p w14:paraId="1C8D35B4" w14:textId="77777777" w:rsidR="009512B5" w:rsidRDefault="009512B5" w:rsidP="009512B5">
      <w:pPr>
        <w:pStyle w:val="ListParagraph"/>
      </w:pPr>
      <w:r>
        <w:t>Dash salt</w:t>
      </w:r>
    </w:p>
    <w:p w14:paraId="7052046B" w14:textId="77777777" w:rsidR="009512B5" w:rsidRDefault="009512B5" w:rsidP="009512B5">
      <w:pPr>
        <w:pStyle w:val="ListParagraph"/>
      </w:pPr>
      <w:r>
        <w:t>1 tablespoon butter</w:t>
      </w:r>
    </w:p>
    <w:p w14:paraId="4D089563" w14:textId="15806865" w:rsidR="006977AD" w:rsidRPr="00CB6224" w:rsidRDefault="009512B5" w:rsidP="009512B5">
      <w:pPr>
        <w:pStyle w:val="ListParagraph"/>
        <w:rPr>
          <w:bCs/>
          <w:caps/>
        </w:rPr>
      </w:pPr>
      <w:r>
        <w:t>1 egg white</w:t>
      </w:r>
    </w:p>
    <w:p w14:paraId="481A84AA" w14:textId="393ECDA0" w:rsidR="006977AD" w:rsidRDefault="00907397" w:rsidP="006977AD">
      <w:pPr>
        <w:pStyle w:val="Heading2"/>
      </w:pPr>
      <w:r>
        <w:t>Instructions</w:t>
      </w:r>
    </w:p>
    <w:p w14:paraId="0D757A80" w14:textId="0DA18174" w:rsidR="009512B5" w:rsidRPr="007B0CA8" w:rsidRDefault="007B0CA8" w:rsidP="007B0CA8">
      <w:pPr>
        <w:pStyle w:val="Instructions"/>
      </w:pPr>
      <w:r>
        <w:t>1. M</w:t>
      </w:r>
      <w:r w:rsidR="009512B5" w:rsidRPr="007B0CA8">
        <w:t>ix together</w:t>
      </w:r>
      <w:r w:rsidR="009512B5" w:rsidRPr="007B0CA8">
        <w:t xml:space="preserve">:  </w:t>
      </w:r>
      <w:r w:rsidR="009512B5" w:rsidRPr="007B0CA8">
        <w:t>apples</w:t>
      </w:r>
      <w:r w:rsidR="009512B5" w:rsidRPr="007B0CA8">
        <w:t>, s</w:t>
      </w:r>
      <w:r w:rsidR="009512B5" w:rsidRPr="007B0CA8">
        <w:t>ugar</w:t>
      </w:r>
      <w:r w:rsidR="009512B5" w:rsidRPr="007B0CA8">
        <w:t xml:space="preserve">, flour, nutmeg, </w:t>
      </w:r>
      <w:r w:rsidR="009512B5" w:rsidRPr="007B0CA8">
        <w:t>cinnamon</w:t>
      </w:r>
      <w:r w:rsidR="009512B5" w:rsidRPr="007B0CA8">
        <w:t xml:space="preserve">, and </w:t>
      </w:r>
      <w:r w:rsidR="009512B5" w:rsidRPr="007B0CA8">
        <w:t>salt</w:t>
      </w:r>
      <w:r w:rsidR="009512B5" w:rsidRPr="007B0CA8">
        <w:t>.</w:t>
      </w:r>
    </w:p>
    <w:p w14:paraId="6EE93001" w14:textId="3AC0AE0B" w:rsidR="009512B5" w:rsidRPr="007B0CA8" w:rsidRDefault="007B0CA8" w:rsidP="007B0CA8">
      <w:pPr>
        <w:pStyle w:val="Instructions"/>
      </w:pPr>
      <w:r>
        <w:t xml:space="preserve">2. </w:t>
      </w:r>
      <w:r w:rsidR="009512B5" w:rsidRPr="007B0CA8">
        <w:t>Turn into pastry</w:t>
      </w:r>
      <w:r w:rsidR="009512B5" w:rsidRPr="007B0CA8">
        <w:t>-</w:t>
      </w:r>
      <w:r w:rsidR="009512B5" w:rsidRPr="007B0CA8">
        <w:t>lined 10</w:t>
      </w:r>
      <w:r w:rsidR="009512B5" w:rsidRPr="007B0CA8">
        <w:t>-</w:t>
      </w:r>
      <w:r w:rsidR="009512B5" w:rsidRPr="007B0CA8">
        <w:t>inch pie pan</w:t>
      </w:r>
    </w:p>
    <w:p w14:paraId="02E3765A" w14:textId="12F119CE" w:rsidR="009512B5" w:rsidRPr="007B0CA8" w:rsidRDefault="007B0CA8" w:rsidP="007B0CA8">
      <w:pPr>
        <w:pStyle w:val="Instructions"/>
      </w:pPr>
      <w:r>
        <w:t xml:space="preserve">3. </w:t>
      </w:r>
      <w:r w:rsidR="009512B5" w:rsidRPr="007B0CA8">
        <w:t>Dot with butter</w:t>
      </w:r>
    </w:p>
    <w:p w14:paraId="6B400208" w14:textId="088F4404" w:rsidR="009512B5" w:rsidRPr="007B0CA8" w:rsidRDefault="007B0CA8" w:rsidP="007B0CA8">
      <w:pPr>
        <w:pStyle w:val="Instructions"/>
      </w:pPr>
      <w:r>
        <w:t xml:space="preserve">4. </w:t>
      </w:r>
      <w:r w:rsidR="009512B5" w:rsidRPr="007B0CA8">
        <w:t>Cover with top crust seal and flute</w:t>
      </w:r>
    </w:p>
    <w:p w14:paraId="119AD49D" w14:textId="6B29EB44" w:rsidR="009512B5" w:rsidRPr="007B0CA8" w:rsidRDefault="007B0CA8" w:rsidP="007B0CA8">
      <w:pPr>
        <w:pStyle w:val="Instructions"/>
      </w:pPr>
      <w:r>
        <w:t xml:space="preserve">5. </w:t>
      </w:r>
      <w:r w:rsidR="009512B5" w:rsidRPr="007B0CA8">
        <w:t>Paint top of pie with egg white</w:t>
      </w:r>
    </w:p>
    <w:p w14:paraId="7BDB3E35" w14:textId="46613F3E" w:rsidR="009512B5" w:rsidRPr="007B0CA8" w:rsidRDefault="007B0CA8" w:rsidP="007B0CA8">
      <w:pPr>
        <w:pStyle w:val="Instructions"/>
      </w:pPr>
      <w:r>
        <w:lastRenderedPageBreak/>
        <w:t xml:space="preserve">6. </w:t>
      </w:r>
      <w:r w:rsidR="009512B5" w:rsidRPr="007B0CA8">
        <w:t>Make slits for steam to escape</w:t>
      </w:r>
    </w:p>
    <w:p w14:paraId="1062831B" w14:textId="3183E44D" w:rsidR="009512B5" w:rsidRPr="007B0CA8" w:rsidRDefault="007B0CA8" w:rsidP="007B0CA8">
      <w:pPr>
        <w:pStyle w:val="Instructions"/>
      </w:pPr>
      <w:r>
        <w:t xml:space="preserve">7. </w:t>
      </w:r>
      <w:r w:rsidR="009512B5" w:rsidRPr="007B0CA8">
        <w:t>C</w:t>
      </w:r>
      <w:r w:rsidR="009512B5" w:rsidRPr="007B0CA8">
        <w:t>over outside edge of pie crust with either</w:t>
      </w:r>
      <w:r w:rsidR="009512B5" w:rsidRPr="007B0CA8">
        <w:t xml:space="preserve"> </w:t>
      </w:r>
      <w:r w:rsidR="009512B5" w:rsidRPr="007B0CA8">
        <w:t>aluminum foil strips or pie edge protective form</w:t>
      </w:r>
      <w:r w:rsidR="009512B5" w:rsidRPr="007B0CA8">
        <w:t xml:space="preserve"> </w:t>
      </w:r>
      <w:r w:rsidR="009512B5" w:rsidRPr="007B0CA8">
        <w:t>to prevent burning</w:t>
      </w:r>
    </w:p>
    <w:p w14:paraId="2E4C5CCE" w14:textId="6CAB5228" w:rsidR="009512B5" w:rsidRPr="007B0CA8" w:rsidRDefault="007B0CA8" w:rsidP="007B0CA8">
      <w:pPr>
        <w:pStyle w:val="Instructions"/>
      </w:pPr>
      <w:r>
        <w:t xml:space="preserve">8. </w:t>
      </w:r>
      <w:r w:rsidR="009512B5" w:rsidRPr="007B0CA8">
        <w:t>Bake 35 minutes</w:t>
      </w:r>
      <w:r w:rsidR="009512B5" w:rsidRPr="007B0CA8">
        <w:t xml:space="preserve"> at 400 degrees</w:t>
      </w:r>
    </w:p>
    <w:p w14:paraId="52DD2DAD" w14:textId="04E5FE3C" w:rsidR="009512B5" w:rsidRPr="007B0CA8" w:rsidRDefault="007B0CA8" w:rsidP="007B0CA8">
      <w:pPr>
        <w:pStyle w:val="Instructions"/>
      </w:pPr>
      <w:r>
        <w:t xml:space="preserve">9. </w:t>
      </w:r>
      <w:r w:rsidR="009512B5" w:rsidRPr="007B0CA8">
        <w:t>Remove form or foil and bake 10 minutes more</w:t>
      </w:r>
    </w:p>
    <w:p w14:paraId="60F8FAB8" w14:textId="6E80A913" w:rsidR="006977AD" w:rsidRPr="007B0CA8" w:rsidRDefault="007B0CA8" w:rsidP="007B0CA8">
      <w:pPr>
        <w:pStyle w:val="Instructions"/>
      </w:pPr>
      <w:r>
        <w:t xml:space="preserve">10. </w:t>
      </w:r>
      <w:r w:rsidR="009512B5" w:rsidRPr="007B0CA8">
        <w:t>Remove pie and cool on rack.</w:t>
      </w:r>
    </w:p>
    <w:p w14:paraId="68F06590" w14:textId="77777777" w:rsidR="006977AD" w:rsidRDefault="006977AD">
      <w:pPr>
        <w:spacing w:line="240" w:lineRule="auto"/>
      </w:pPr>
      <w:r>
        <w:rPr>
          <w:b/>
          <w:bCs/>
          <w:caps/>
        </w:rPr>
        <w:br w:type="page"/>
      </w:r>
    </w:p>
    <w:p w14:paraId="45298936" w14:textId="0069605F" w:rsidR="006977AD" w:rsidRPr="00C0448D" w:rsidRDefault="00775046" w:rsidP="006977AD">
      <w:pPr>
        <w:pStyle w:val="Heading1"/>
      </w:pPr>
      <w:bookmarkStart w:id="2" w:name="_Toc179204137"/>
      <w:r>
        <w:lastRenderedPageBreak/>
        <w:t xml:space="preserve">Best </w:t>
      </w:r>
      <w:r w:rsidR="000B4A73">
        <w:t>B</w:t>
      </w:r>
      <w:r>
        <w:t xml:space="preserve">uttermilk </w:t>
      </w:r>
      <w:r w:rsidR="000B4A73">
        <w:t>P</w:t>
      </w:r>
      <w:r>
        <w:t>ancakes</w:t>
      </w:r>
      <w:bookmarkEnd w:id="2"/>
    </w:p>
    <w:p w14:paraId="6581B854" w14:textId="77777777" w:rsidR="006977AD" w:rsidRDefault="006977AD" w:rsidP="006977AD">
      <w:pPr>
        <w:pStyle w:val="Picture"/>
      </w:pPr>
      <w:r w:rsidRPr="00CB6224">
        <w:drawing>
          <wp:inline distT="0" distB="0" distL="0" distR="0" wp14:anchorId="0CDA0F3E" wp14:editId="54EBF217">
            <wp:extent cx="2507565" cy="2525917"/>
            <wp:effectExtent l="0" t="0" r="0" b="1905"/>
            <wp:docPr id="2054648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48132" name="Picture 1"/>
                    <pic:cNvPicPr/>
                  </pic:nvPicPr>
                  <pic:blipFill rotWithShape="1">
                    <a:blip r:embed="rId9" cstate="print">
                      <a:extLst>
                        <a:ext uri="{28A0092B-C50C-407E-A947-70E740481C1C}">
                          <a14:useLocalDpi xmlns:a14="http://schemas.microsoft.com/office/drawing/2010/main" val="0"/>
                        </a:ext>
                      </a:extLst>
                    </a:blip>
                    <a:srcRect t="19184" b="13912"/>
                    <a:stretch/>
                  </pic:blipFill>
                  <pic:spPr bwMode="auto">
                    <a:xfrm>
                      <a:off x="0" y="0"/>
                      <a:ext cx="2523491" cy="2541960"/>
                    </a:xfrm>
                    <a:prstGeom prst="rect">
                      <a:avLst/>
                    </a:prstGeom>
                    <a:ln>
                      <a:noFill/>
                    </a:ln>
                    <a:extLst>
                      <a:ext uri="{53640926-AAD7-44D8-BBD7-CCE9431645EC}">
                        <a14:shadowObscured xmlns:a14="http://schemas.microsoft.com/office/drawing/2010/main"/>
                      </a:ext>
                    </a:extLst>
                  </pic:spPr>
                </pic:pic>
              </a:graphicData>
            </a:graphic>
          </wp:inline>
        </w:drawing>
      </w:r>
    </w:p>
    <w:p w14:paraId="3C8954F1" w14:textId="1AAE59EA" w:rsidR="006977AD" w:rsidRPr="00666F26" w:rsidRDefault="006977AD" w:rsidP="006977AD">
      <w:pPr>
        <w:pStyle w:val="RecipeInformation"/>
      </w:pPr>
      <w:r w:rsidRPr="00666F26">
        <w:t>Servings:</w:t>
      </w:r>
      <w:r w:rsidR="00775046">
        <w:t xml:space="preserve"> 6</w:t>
      </w:r>
      <w:r>
        <w:tab/>
      </w:r>
      <w:r w:rsidRPr="00666F26">
        <w:t>Total Time:</w:t>
      </w:r>
      <w:r w:rsidR="00775046">
        <w:t xml:space="preserve"> 20 minutes</w:t>
      </w:r>
    </w:p>
    <w:p w14:paraId="7B8C8700" w14:textId="77777777" w:rsidR="006977AD" w:rsidRPr="0060164C" w:rsidRDefault="006977AD" w:rsidP="006977AD">
      <w:pPr>
        <w:pStyle w:val="Heading2"/>
      </w:pPr>
      <w:r w:rsidRPr="0060164C">
        <w:t>Ingredients</w:t>
      </w:r>
    </w:p>
    <w:p w14:paraId="592408F4" w14:textId="65AB1B8C" w:rsidR="006977AD" w:rsidRPr="006977AD" w:rsidRDefault="006977AD" w:rsidP="00907397">
      <w:pPr>
        <w:pStyle w:val="ListParagraph"/>
      </w:pPr>
      <w:r w:rsidRPr="006977AD">
        <w:t xml:space="preserve">2 cups </w:t>
      </w:r>
      <w:r w:rsidRPr="00775046">
        <w:t>all-purpose flour</w:t>
      </w:r>
    </w:p>
    <w:p w14:paraId="56785F84" w14:textId="77777777" w:rsidR="006977AD" w:rsidRPr="006977AD" w:rsidRDefault="006977AD" w:rsidP="00907397">
      <w:pPr>
        <w:pStyle w:val="ListParagraph"/>
      </w:pPr>
      <w:r w:rsidRPr="006977AD">
        <w:t>3 tablespoons sugar</w:t>
      </w:r>
    </w:p>
    <w:p w14:paraId="62F533DA" w14:textId="77777777" w:rsidR="006977AD" w:rsidRPr="006977AD" w:rsidRDefault="006977AD" w:rsidP="00907397">
      <w:pPr>
        <w:pStyle w:val="ListParagraph"/>
      </w:pPr>
      <w:r w:rsidRPr="006977AD">
        <w:t>2 teaspoons baking powder</w:t>
      </w:r>
    </w:p>
    <w:p w14:paraId="73D3176C" w14:textId="77777777" w:rsidR="006977AD" w:rsidRPr="006977AD" w:rsidRDefault="006977AD" w:rsidP="00907397">
      <w:pPr>
        <w:pStyle w:val="ListParagraph"/>
      </w:pPr>
      <w:r w:rsidRPr="006977AD">
        <w:t>½ teaspoon baking soda</w:t>
      </w:r>
    </w:p>
    <w:p w14:paraId="0436734A" w14:textId="77777777" w:rsidR="006977AD" w:rsidRPr="006977AD" w:rsidRDefault="006977AD" w:rsidP="00907397">
      <w:pPr>
        <w:pStyle w:val="ListParagraph"/>
      </w:pPr>
      <w:r w:rsidRPr="006977AD">
        <w:t>½ teaspoon salt</w:t>
      </w:r>
    </w:p>
    <w:p w14:paraId="37F18479" w14:textId="77777777" w:rsidR="006977AD" w:rsidRPr="006977AD" w:rsidRDefault="006977AD" w:rsidP="00907397">
      <w:pPr>
        <w:pStyle w:val="ListParagraph"/>
      </w:pPr>
      <w:r w:rsidRPr="006977AD">
        <w:t>2 ¼ cups buttermil</w:t>
      </w:r>
      <w:r>
        <w:t>k</w:t>
      </w:r>
    </w:p>
    <w:p w14:paraId="4773DE56" w14:textId="3744C8C1" w:rsidR="006977AD" w:rsidRPr="006977AD" w:rsidRDefault="006977AD" w:rsidP="00907397">
      <w:pPr>
        <w:pStyle w:val="ListParagraph"/>
      </w:pPr>
      <w:r w:rsidRPr="006977AD">
        <w:t>2 large eggs lightly beaten</w:t>
      </w:r>
    </w:p>
    <w:p w14:paraId="432574EA" w14:textId="1130DC39" w:rsidR="006977AD" w:rsidRPr="006977AD" w:rsidRDefault="006977AD" w:rsidP="00907397">
      <w:pPr>
        <w:pStyle w:val="ListParagraph"/>
      </w:pPr>
      <w:r w:rsidRPr="006977AD">
        <w:t xml:space="preserve">1 teaspoon </w:t>
      </w:r>
      <w:r w:rsidRPr="00775046">
        <w:t>vanilla extract</w:t>
      </w:r>
    </w:p>
    <w:p w14:paraId="0F030F86" w14:textId="4D49CFF2" w:rsidR="006977AD" w:rsidRDefault="006977AD" w:rsidP="00907397">
      <w:pPr>
        <w:pStyle w:val="ListParagraph"/>
      </w:pPr>
      <w:r w:rsidRPr="006977AD">
        <w:t xml:space="preserve">4 Tablespoons </w:t>
      </w:r>
      <w:r w:rsidRPr="00775046">
        <w:t>unsalted butter</w:t>
      </w:r>
      <w:r w:rsidRPr="006977AD">
        <w:t xml:space="preserve"> melted and cooled </w:t>
      </w:r>
    </w:p>
    <w:p w14:paraId="03774B58" w14:textId="34595C80" w:rsidR="006977AD" w:rsidRDefault="00907397" w:rsidP="006977AD">
      <w:pPr>
        <w:pStyle w:val="Heading2"/>
      </w:pPr>
      <w:r>
        <w:t>Instructions</w:t>
      </w:r>
    </w:p>
    <w:p w14:paraId="77657941" w14:textId="338854FA" w:rsidR="006977AD" w:rsidRPr="00621975" w:rsidRDefault="000B4A73" w:rsidP="000B4A73">
      <w:pPr>
        <w:pStyle w:val="Instructions"/>
      </w:pPr>
      <w:r>
        <w:t xml:space="preserve">1. </w:t>
      </w:r>
      <w:r w:rsidR="006977AD" w:rsidRPr="00621975">
        <w:t xml:space="preserve">In a large bowl, whisk together flour, sugar, baking powder, baking soda, and salt, until well-combined.  </w:t>
      </w:r>
    </w:p>
    <w:p w14:paraId="0AE9B5BE" w14:textId="0ACCD897" w:rsidR="006977AD" w:rsidRPr="00621975" w:rsidRDefault="000B4A73" w:rsidP="007B0CA8">
      <w:pPr>
        <w:pStyle w:val="Instructions"/>
      </w:pPr>
      <w:r>
        <w:t xml:space="preserve">2. </w:t>
      </w:r>
      <w:r w:rsidR="006977AD" w:rsidRPr="00621975">
        <w:t>In a separate bowl, whisk together buttermilk, eggs, and vanill</w:t>
      </w:r>
      <w:r w:rsidR="00775046" w:rsidRPr="00621975">
        <w:t>a</w:t>
      </w:r>
      <w:r w:rsidR="006977AD" w:rsidRPr="00621975">
        <w:t xml:space="preserve">.  </w:t>
      </w:r>
    </w:p>
    <w:p w14:paraId="42EDE8B4" w14:textId="5B88BDCD" w:rsidR="006977AD" w:rsidRPr="00621975" w:rsidRDefault="000B4A73" w:rsidP="007B0CA8">
      <w:pPr>
        <w:pStyle w:val="Instructions"/>
      </w:pPr>
      <w:r>
        <w:lastRenderedPageBreak/>
        <w:t xml:space="preserve">3. </w:t>
      </w:r>
      <w:r w:rsidR="00775046" w:rsidRPr="00621975">
        <w:t>Add melted butter to</w:t>
      </w:r>
      <w:r w:rsidR="006977AD" w:rsidRPr="00621975">
        <w:t xml:space="preserve"> wet ingredients while whisking, stirring until </w:t>
      </w:r>
      <w:r w:rsidR="00775046" w:rsidRPr="00621975">
        <w:t>combined.</w:t>
      </w:r>
      <w:r w:rsidR="006977AD" w:rsidRPr="00621975">
        <w:t xml:space="preserve"> </w:t>
      </w:r>
    </w:p>
    <w:p w14:paraId="3C052173" w14:textId="12DEC708" w:rsidR="006977AD" w:rsidRPr="00621975" w:rsidRDefault="000B4A73" w:rsidP="007B0CA8">
      <w:pPr>
        <w:pStyle w:val="Instructions"/>
      </w:pPr>
      <w:r>
        <w:t xml:space="preserve">4. </w:t>
      </w:r>
      <w:r w:rsidR="006977AD" w:rsidRPr="00621975">
        <w:t xml:space="preserve">Pour wet ingredients into dry ingredients and </w:t>
      </w:r>
      <w:r w:rsidR="00775046" w:rsidRPr="00621975">
        <w:t>stir gently</w:t>
      </w:r>
      <w:r w:rsidR="006977AD" w:rsidRPr="00621975">
        <w:t xml:space="preserve"> just combined</w:t>
      </w:r>
      <w:r w:rsidR="00775046" w:rsidRPr="00621975">
        <w:t>. Be careful not to</w:t>
      </w:r>
      <w:r w:rsidR="006977AD" w:rsidRPr="00621975">
        <w:t xml:space="preserve"> overmix</w:t>
      </w:r>
      <w:r w:rsidR="00775046" w:rsidRPr="00621975">
        <w:t>.</w:t>
      </w:r>
    </w:p>
    <w:p w14:paraId="2BE10D5F" w14:textId="41A1316C" w:rsidR="006977AD" w:rsidRPr="00621975" w:rsidRDefault="000B4A73" w:rsidP="007B0CA8">
      <w:pPr>
        <w:pStyle w:val="Instructions"/>
      </w:pPr>
      <w:r>
        <w:t xml:space="preserve">5. </w:t>
      </w:r>
      <w:r w:rsidR="00775046" w:rsidRPr="00621975">
        <w:t>Set a</w:t>
      </w:r>
      <w:r w:rsidR="006977AD" w:rsidRPr="00621975">
        <w:t xml:space="preserve"> non-stick skillet </w:t>
      </w:r>
      <w:r w:rsidR="00775046" w:rsidRPr="00621975">
        <w:t xml:space="preserve">(add </w:t>
      </w:r>
      <w:r w:rsidR="006977AD" w:rsidRPr="00621975">
        <w:t xml:space="preserve">cooking spray </w:t>
      </w:r>
      <w:r w:rsidR="00775046" w:rsidRPr="00621975">
        <w:t>if desired) to</w:t>
      </w:r>
      <w:r w:rsidR="006977AD" w:rsidRPr="00621975">
        <w:t xml:space="preserve"> medium-low heat. </w:t>
      </w:r>
    </w:p>
    <w:p w14:paraId="73CAD21F" w14:textId="58F392B5" w:rsidR="006977AD" w:rsidRPr="00621975" w:rsidRDefault="000B4A73" w:rsidP="007B0CA8">
      <w:pPr>
        <w:pStyle w:val="Instructions"/>
      </w:pPr>
      <w:r>
        <w:t xml:space="preserve">6. </w:t>
      </w:r>
      <w:r w:rsidR="00775046" w:rsidRPr="00621975">
        <w:t>O</w:t>
      </w:r>
      <w:r w:rsidR="006977AD" w:rsidRPr="00621975">
        <w:t xml:space="preserve">nce skillet is </w:t>
      </w:r>
      <w:r w:rsidR="00775046" w:rsidRPr="00621975">
        <w:t xml:space="preserve">warm, </w:t>
      </w:r>
      <w:r w:rsidR="006977AD" w:rsidRPr="00621975">
        <w:t xml:space="preserve">scoop </w:t>
      </w:r>
      <w:r w:rsidR="00775046" w:rsidRPr="00621975">
        <w:t xml:space="preserve">¼-½ cup of </w:t>
      </w:r>
      <w:r w:rsidR="006977AD" w:rsidRPr="00621975">
        <w:t>pancake batter into pan</w:t>
      </w:r>
      <w:r w:rsidR="00775046" w:rsidRPr="00621975">
        <w:t>, depending on what size you’d like your pancakes to be.</w:t>
      </w:r>
    </w:p>
    <w:p w14:paraId="46EBDC95" w14:textId="49D49BCB" w:rsidR="006977AD" w:rsidRPr="00621975" w:rsidRDefault="000B4A73" w:rsidP="007B0CA8">
      <w:pPr>
        <w:pStyle w:val="Instructions"/>
      </w:pPr>
      <w:r>
        <w:t xml:space="preserve">7. </w:t>
      </w:r>
      <w:r w:rsidR="00775046" w:rsidRPr="00621975">
        <w:t>Wait until bubbles begin to pop in the top of the batter.</w:t>
      </w:r>
      <w:r w:rsidR="006977AD" w:rsidRPr="00621975">
        <w:t xml:space="preserve"> </w:t>
      </w:r>
      <w:r w:rsidR="00775046" w:rsidRPr="00621975">
        <w:t>Then, carefully flip using a spatula and cook</w:t>
      </w:r>
      <w:r w:rsidR="006977AD" w:rsidRPr="00621975">
        <w:t xml:space="preserve"> until pancake is golden brown.  </w:t>
      </w:r>
    </w:p>
    <w:p w14:paraId="617A1A91" w14:textId="2F420EDC" w:rsidR="006977AD" w:rsidRPr="00621975" w:rsidRDefault="000B4A73" w:rsidP="007B0CA8">
      <w:pPr>
        <w:pStyle w:val="Instructions"/>
      </w:pPr>
      <w:r>
        <w:t xml:space="preserve">8. </w:t>
      </w:r>
      <w:r w:rsidR="006977AD" w:rsidRPr="00621975">
        <w:t>Repeat until all batter is use</w:t>
      </w:r>
      <w:r w:rsidR="00775046" w:rsidRPr="00621975">
        <w:t>d.</w:t>
      </w:r>
    </w:p>
    <w:p w14:paraId="245A0FBC" w14:textId="7B916E17" w:rsidR="006977AD" w:rsidRDefault="000B4A73" w:rsidP="006977AD">
      <w:pPr>
        <w:spacing w:line="240" w:lineRule="auto"/>
      </w:pPr>
      <w:r>
        <w:t xml:space="preserve">9. </w:t>
      </w:r>
      <w:r w:rsidR="006977AD">
        <w:t>Serve warm topped with butter and maple syrup</w:t>
      </w:r>
      <w:r w:rsidR="00775046">
        <w:t xml:space="preserve"> or other toppings as desired.</w:t>
      </w:r>
      <w:r w:rsidR="006977AD">
        <w:t xml:space="preserve"> </w:t>
      </w:r>
    </w:p>
    <w:p w14:paraId="0A367903" w14:textId="77777777" w:rsidR="006977AD" w:rsidRDefault="006977AD">
      <w:pPr>
        <w:spacing w:line="240" w:lineRule="auto"/>
        <w:rPr>
          <w:rFonts w:ascii="Trebuchet MS" w:hAnsi="Trebuchet MS" w:cs="Times New Roman (Body CS)"/>
          <w:b/>
          <w:bCs/>
          <w:caps/>
          <w:color w:val="9B6194"/>
          <w:spacing w:val="12"/>
          <w:sz w:val="36"/>
          <w:szCs w:val="19"/>
        </w:rPr>
      </w:pPr>
      <w:r>
        <w:br w:type="page"/>
      </w:r>
    </w:p>
    <w:p w14:paraId="1D9AFD34" w14:textId="01D40262" w:rsidR="00CB6224" w:rsidRPr="00CB6224" w:rsidRDefault="000B4A73" w:rsidP="00CB6224">
      <w:pPr>
        <w:pStyle w:val="Heading1"/>
      </w:pPr>
      <w:bookmarkStart w:id="3" w:name="_Toc179204138"/>
      <w:r>
        <w:lastRenderedPageBreak/>
        <w:t>B</w:t>
      </w:r>
      <w:r w:rsidR="00CB6224" w:rsidRPr="00CB6224">
        <w:t xml:space="preserve">est </w:t>
      </w:r>
      <w:r>
        <w:t>E</w:t>
      </w:r>
      <w:r w:rsidR="00CB6224" w:rsidRPr="00CB6224">
        <w:t xml:space="preserve">ver </w:t>
      </w:r>
      <w:r>
        <w:t>B</w:t>
      </w:r>
      <w:r w:rsidR="00CB6224" w:rsidRPr="00CB6224">
        <w:t xml:space="preserve">ean </w:t>
      </w:r>
      <w:r>
        <w:t>S</w:t>
      </w:r>
      <w:r w:rsidR="00CB6224" w:rsidRPr="00CB6224">
        <w:t>alad</w:t>
      </w:r>
      <w:bookmarkEnd w:id="3"/>
    </w:p>
    <w:p w14:paraId="261DF8D0" w14:textId="77777777" w:rsidR="00CB6224" w:rsidRDefault="00CB6224" w:rsidP="00CB6224">
      <w:pPr>
        <w:pStyle w:val="Picture"/>
      </w:pPr>
      <w:r w:rsidRPr="00666F26">
        <w:drawing>
          <wp:inline distT="0" distB="0" distL="0" distR="0" wp14:anchorId="0AAC838E" wp14:editId="173F93DD">
            <wp:extent cx="3268301" cy="2181389"/>
            <wp:effectExtent l="0" t="0" r="0" b="3175"/>
            <wp:docPr id="526308565"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14717411" w14:textId="6F6BF2DF" w:rsidR="00CB6224" w:rsidRPr="00666F26" w:rsidRDefault="00CB6224" w:rsidP="00CB6224">
      <w:pPr>
        <w:pStyle w:val="RecipeInformation"/>
      </w:pPr>
      <w:r w:rsidRPr="00666F26">
        <w:t>Servings:</w:t>
      </w:r>
      <w:r>
        <w:t xml:space="preserve"> </w:t>
      </w:r>
      <w:r w:rsidR="007B0CA8">
        <w:tab/>
      </w:r>
      <w:r w:rsidRPr="00666F26">
        <w:t>Total Time:</w:t>
      </w:r>
      <w:r>
        <w:t xml:space="preserve"> </w:t>
      </w:r>
    </w:p>
    <w:p w14:paraId="5F7E5C4F" w14:textId="77777777" w:rsidR="00CB6224" w:rsidRPr="00CB6224" w:rsidRDefault="00CB6224" w:rsidP="0060164C">
      <w:pPr>
        <w:pStyle w:val="Heading2"/>
      </w:pPr>
      <w:r w:rsidRPr="00CB6224">
        <w:t>Ingredients</w:t>
      </w:r>
    </w:p>
    <w:p w14:paraId="7AD41601" w14:textId="1840AC14" w:rsidR="00CB6224" w:rsidRPr="00CB6224" w:rsidRDefault="00CB6224" w:rsidP="00907397">
      <w:pPr>
        <w:pStyle w:val="ListParagraph"/>
        <w:numPr>
          <w:ilvl w:val="0"/>
          <w:numId w:val="13"/>
        </w:numPr>
      </w:pPr>
      <w:r w:rsidRPr="00CB6224">
        <w:t xml:space="preserve">11 oz sweet corn drained </w:t>
      </w:r>
    </w:p>
    <w:p w14:paraId="355D180E" w14:textId="23F183C9" w:rsidR="00CB6224" w:rsidRPr="00CB6224" w:rsidRDefault="00CB6224" w:rsidP="00907397">
      <w:pPr>
        <w:pStyle w:val="ListParagraph"/>
        <w:numPr>
          <w:ilvl w:val="0"/>
          <w:numId w:val="13"/>
        </w:numPr>
      </w:pPr>
      <w:r w:rsidRPr="00CB6224">
        <w:t>15 oz black beans rinsed &amp; drained</w:t>
      </w:r>
    </w:p>
    <w:p w14:paraId="4F7095F2" w14:textId="77777777" w:rsidR="00CB6224" w:rsidRPr="00CB6224" w:rsidRDefault="00CB6224" w:rsidP="00907397">
      <w:pPr>
        <w:pStyle w:val="ListParagraph"/>
        <w:numPr>
          <w:ilvl w:val="0"/>
          <w:numId w:val="13"/>
        </w:numPr>
      </w:pPr>
      <w:r w:rsidRPr="00CB6224">
        <w:t>1 green bell pepper diced</w:t>
      </w:r>
    </w:p>
    <w:p w14:paraId="2D353BFB" w14:textId="77777777" w:rsidR="00CB6224" w:rsidRPr="00CB6224" w:rsidRDefault="00CB6224" w:rsidP="00907397">
      <w:pPr>
        <w:pStyle w:val="ListParagraph"/>
        <w:numPr>
          <w:ilvl w:val="0"/>
          <w:numId w:val="13"/>
        </w:numPr>
      </w:pPr>
      <w:r w:rsidRPr="00CB6224">
        <w:t>1 red bell pepper diced</w:t>
      </w:r>
    </w:p>
    <w:p w14:paraId="6E4AE891" w14:textId="77777777" w:rsidR="00CB6224" w:rsidRPr="00CB6224" w:rsidRDefault="00CB6224" w:rsidP="00907397">
      <w:pPr>
        <w:pStyle w:val="ListParagraph"/>
        <w:numPr>
          <w:ilvl w:val="0"/>
          <w:numId w:val="13"/>
        </w:numPr>
      </w:pPr>
      <w:r w:rsidRPr="00CB6224">
        <w:t>1 small red onion diced</w:t>
      </w:r>
    </w:p>
    <w:p w14:paraId="4AC90174" w14:textId="77777777" w:rsidR="00CB6224" w:rsidRPr="00CB6224" w:rsidRDefault="00CB6224" w:rsidP="00907397">
      <w:pPr>
        <w:pStyle w:val="ListParagraph"/>
        <w:numPr>
          <w:ilvl w:val="0"/>
          <w:numId w:val="13"/>
        </w:numPr>
      </w:pPr>
      <w:r w:rsidRPr="00CB6224">
        <w:t>1 pint grape tomatoes diced</w:t>
      </w:r>
    </w:p>
    <w:p w14:paraId="1C49A5DF" w14:textId="77777777" w:rsidR="00CB6224" w:rsidRPr="00CB6224" w:rsidRDefault="00CB6224" w:rsidP="00907397">
      <w:pPr>
        <w:pStyle w:val="ListParagraph"/>
        <w:numPr>
          <w:ilvl w:val="0"/>
          <w:numId w:val="13"/>
        </w:numPr>
      </w:pPr>
      <w:r w:rsidRPr="00CB6224">
        <w:t>2-3 cloves garlic minced</w:t>
      </w:r>
    </w:p>
    <w:p w14:paraId="506D109C" w14:textId="77777777" w:rsidR="00CB6224" w:rsidRPr="00CB6224" w:rsidRDefault="00CB6224" w:rsidP="00907397">
      <w:pPr>
        <w:pStyle w:val="ListParagraph"/>
        <w:numPr>
          <w:ilvl w:val="0"/>
          <w:numId w:val="13"/>
        </w:numPr>
      </w:pPr>
      <w:r w:rsidRPr="00CB6224">
        <w:t>2-3 Tablespoons fresh cilantro chopped</w:t>
      </w:r>
    </w:p>
    <w:p w14:paraId="03231E25" w14:textId="77777777" w:rsidR="00CB6224" w:rsidRPr="00CB6224" w:rsidRDefault="00CB6224" w:rsidP="00907397">
      <w:pPr>
        <w:pStyle w:val="ListParagraph"/>
        <w:numPr>
          <w:ilvl w:val="0"/>
          <w:numId w:val="13"/>
        </w:numPr>
      </w:pPr>
      <w:r w:rsidRPr="00CB6224">
        <w:t>1 avocado diced (optional)</w:t>
      </w:r>
    </w:p>
    <w:p w14:paraId="75483360" w14:textId="77777777" w:rsidR="00CB6224" w:rsidRPr="00CB6224" w:rsidRDefault="00CB6224" w:rsidP="00907397">
      <w:pPr>
        <w:pStyle w:val="ListParagraph"/>
        <w:numPr>
          <w:ilvl w:val="0"/>
          <w:numId w:val="13"/>
        </w:numPr>
      </w:pPr>
      <w:r w:rsidRPr="00CB6224">
        <w:t>CHILI LIME DRESSING</w:t>
      </w:r>
    </w:p>
    <w:p w14:paraId="6DE7E415" w14:textId="77777777" w:rsidR="00CB6224" w:rsidRPr="00CB6224" w:rsidRDefault="00CB6224" w:rsidP="00907397">
      <w:pPr>
        <w:pStyle w:val="ListParagraph"/>
        <w:numPr>
          <w:ilvl w:val="0"/>
          <w:numId w:val="13"/>
        </w:numPr>
      </w:pPr>
      <w:r w:rsidRPr="00CB6224">
        <w:t>1 1/2 Tablespoon fresh lime juice</w:t>
      </w:r>
    </w:p>
    <w:p w14:paraId="7425F449" w14:textId="77777777" w:rsidR="00CB6224" w:rsidRPr="00CB6224" w:rsidRDefault="00CB6224" w:rsidP="00907397">
      <w:pPr>
        <w:pStyle w:val="ListParagraph"/>
        <w:numPr>
          <w:ilvl w:val="0"/>
          <w:numId w:val="13"/>
        </w:numPr>
      </w:pPr>
      <w:r w:rsidRPr="00CB6224">
        <w:t>1/2 teaspoon olive oil</w:t>
      </w:r>
    </w:p>
    <w:p w14:paraId="6F197BB1" w14:textId="77777777" w:rsidR="00CB6224" w:rsidRPr="00CB6224" w:rsidRDefault="00CB6224" w:rsidP="00907397">
      <w:pPr>
        <w:pStyle w:val="ListParagraph"/>
        <w:numPr>
          <w:ilvl w:val="0"/>
          <w:numId w:val="13"/>
        </w:numPr>
      </w:pPr>
      <w:r w:rsidRPr="00CB6224">
        <w:t>1 teaspoon chili powder can add more</w:t>
      </w:r>
    </w:p>
    <w:p w14:paraId="3FAB3A26" w14:textId="77777777" w:rsidR="00CB6224" w:rsidRPr="00CB6224" w:rsidRDefault="00CB6224" w:rsidP="00907397">
      <w:pPr>
        <w:pStyle w:val="ListParagraph"/>
        <w:numPr>
          <w:ilvl w:val="0"/>
          <w:numId w:val="13"/>
        </w:numPr>
      </w:pPr>
      <w:r w:rsidRPr="00CB6224">
        <w:t>1 teaspoon salt</w:t>
      </w:r>
    </w:p>
    <w:p w14:paraId="4FF57074" w14:textId="77777777" w:rsidR="00CB6224" w:rsidRPr="008113A5" w:rsidRDefault="00CB6224" w:rsidP="00907397">
      <w:pPr>
        <w:pStyle w:val="ListParagraph"/>
        <w:numPr>
          <w:ilvl w:val="0"/>
          <w:numId w:val="13"/>
        </w:numPr>
        <w:rPr>
          <w:bCs/>
          <w:caps/>
        </w:rPr>
      </w:pPr>
      <w:r w:rsidRPr="00CB6224">
        <w:t>Pinch of cumin</w:t>
      </w:r>
    </w:p>
    <w:p w14:paraId="3D3CDE27" w14:textId="4EF04165" w:rsidR="008113A5" w:rsidRPr="00CB6224" w:rsidRDefault="008113A5" w:rsidP="00907397">
      <w:pPr>
        <w:pStyle w:val="ListParagraph"/>
        <w:numPr>
          <w:ilvl w:val="0"/>
          <w:numId w:val="13"/>
        </w:numPr>
        <w:rPr>
          <w:bCs/>
          <w:caps/>
        </w:rPr>
      </w:pPr>
      <w:r>
        <w:t>Here is an example with a lot of ingredients!</w:t>
      </w:r>
    </w:p>
    <w:p w14:paraId="01E93DC8" w14:textId="52095260" w:rsidR="00CB6224" w:rsidRDefault="00907397" w:rsidP="0060164C">
      <w:pPr>
        <w:pStyle w:val="Heading2"/>
      </w:pPr>
      <w:r>
        <w:lastRenderedPageBreak/>
        <w:t>Instructions</w:t>
      </w:r>
    </w:p>
    <w:p w14:paraId="6CEEA160" w14:textId="5D9CE662" w:rsidR="00CB6224" w:rsidRPr="00621975" w:rsidRDefault="000B4A73" w:rsidP="000B4A73">
      <w:pPr>
        <w:pStyle w:val="Instructions"/>
      </w:pPr>
      <w:r>
        <w:t xml:space="preserve">1. </w:t>
      </w:r>
      <w:r w:rsidR="00CB6224" w:rsidRPr="00621975">
        <w:t>Add beans and vegetables to a large bowl.</w:t>
      </w:r>
    </w:p>
    <w:p w14:paraId="19B1C76E" w14:textId="04FFBE9D" w:rsidR="00CB6224" w:rsidRPr="00621975" w:rsidRDefault="000B4A73" w:rsidP="007B0CA8">
      <w:pPr>
        <w:pStyle w:val="Instructions"/>
      </w:pPr>
      <w:r>
        <w:t xml:space="preserve">2. </w:t>
      </w:r>
      <w:r w:rsidR="00CB6224" w:rsidRPr="00621975">
        <w:t>Stir to combine.</w:t>
      </w:r>
    </w:p>
    <w:p w14:paraId="543C7BA2" w14:textId="55E3B092" w:rsidR="00CB6224" w:rsidRPr="00621975" w:rsidRDefault="000B4A73" w:rsidP="007B0CA8">
      <w:pPr>
        <w:pStyle w:val="Instructions"/>
      </w:pPr>
      <w:r>
        <w:t xml:space="preserve">3. </w:t>
      </w:r>
      <w:r w:rsidR="00CB6224" w:rsidRPr="00621975">
        <w:t>Mix the chili lime dressing ingredients together in a small bowl.</w:t>
      </w:r>
    </w:p>
    <w:p w14:paraId="2F5FEA4B" w14:textId="2A4E5CB4" w:rsidR="00CB6224" w:rsidRPr="00621975" w:rsidRDefault="000B4A73" w:rsidP="007B0CA8">
      <w:pPr>
        <w:pStyle w:val="Instructions"/>
      </w:pPr>
      <w:r>
        <w:t xml:space="preserve">4. </w:t>
      </w:r>
      <w:r w:rsidR="00CB6224" w:rsidRPr="00621975">
        <w:t>Add dressing to salad.</w:t>
      </w:r>
    </w:p>
    <w:p w14:paraId="0DABFD11" w14:textId="28C41502" w:rsidR="00CB6224" w:rsidRPr="00621975" w:rsidRDefault="000B4A73" w:rsidP="007B0CA8">
      <w:pPr>
        <w:pStyle w:val="Instructions"/>
      </w:pPr>
      <w:r>
        <w:t xml:space="preserve">5. </w:t>
      </w:r>
      <w:r w:rsidR="00CB6224" w:rsidRPr="00621975">
        <w:t>Toss to combine.</w:t>
      </w:r>
    </w:p>
    <w:p w14:paraId="1A182309" w14:textId="5AB698BB" w:rsidR="00CB6224" w:rsidRPr="00621975" w:rsidRDefault="000B4A73" w:rsidP="007B0CA8">
      <w:pPr>
        <w:pStyle w:val="Instructions"/>
      </w:pPr>
      <w:r>
        <w:t xml:space="preserve">6. </w:t>
      </w:r>
      <w:r w:rsidR="00CB6224" w:rsidRPr="00621975">
        <w:t>Refrigerate for at least an hour.</w:t>
      </w:r>
    </w:p>
    <w:p w14:paraId="05764D4A" w14:textId="0C855E5E" w:rsidR="00621975" w:rsidRPr="00621975" w:rsidRDefault="000B4A73" w:rsidP="007B0CA8">
      <w:pPr>
        <w:pStyle w:val="Instructions"/>
      </w:pPr>
      <w:r>
        <w:t xml:space="preserve">7. </w:t>
      </w:r>
      <w:r w:rsidR="00CB6224" w:rsidRPr="00621975">
        <w:t>Serve.</w:t>
      </w:r>
    </w:p>
    <w:p w14:paraId="20AB2E86" w14:textId="7422A274" w:rsidR="007B0CA8" w:rsidRDefault="007B0CA8">
      <w:pPr>
        <w:spacing w:line="240" w:lineRule="auto"/>
      </w:pPr>
      <w:r>
        <w:br w:type="page"/>
      </w:r>
    </w:p>
    <w:p w14:paraId="63039170" w14:textId="0B69C9BF" w:rsidR="007B0CA8" w:rsidRPr="00CB6224" w:rsidRDefault="007B0CA8" w:rsidP="007B0CA8">
      <w:pPr>
        <w:pStyle w:val="Heading1"/>
      </w:pPr>
      <w:bookmarkStart w:id="4" w:name="_Toc179204139"/>
      <w:r>
        <w:lastRenderedPageBreak/>
        <w:t>Recipe Name 5</w:t>
      </w:r>
      <w:bookmarkEnd w:id="4"/>
    </w:p>
    <w:p w14:paraId="1AEF5FB7" w14:textId="77777777" w:rsidR="007B0CA8" w:rsidRDefault="007B0CA8" w:rsidP="007B0CA8">
      <w:pPr>
        <w:pStyle w:val="Picture"/>
      </w:pPr>
      <w:r w:rsidRPr="00666F26">
        <w:drawing>
          <wp:inline distT="0" distB="0" distL="0" distR="0" wp14:anchorId="54D87385" wp14:editId="0ED49441">
            <wp:extent cx="3268301" cy="2181389"/>
            <wp:effectExtent l="0" t="0" r="0" b="3175"/>
            <wp:docPr id="1586655024"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6C37A3C7"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2D930141" w14:textId="77777777" w:rsidR="007B0CA8" w:rsidRPr="00CB6224" w:rsidRDefault="007B0CA8" w:rsidP="007B0CA8">
      <w:pPr>
        <w:pStyle w:val="Heading2"/>
      </w:pPr>
      <w:r w:rsidRPr="00CB6224">
        <w:t>Ingredients</w:t>
      </w:r>
    </w:p>
    <w:p w14:paraId="0B11D930" w14:textId="68C9B2B2" w:rsidR="007B0CA8" w:rsidRPr="007B0CA8" w:rsidRDefault="007B0CA8" w:rsidP="007B0CA8">
      <w:pPr>
        <w:pStyle w:val="ListParagraph"/>
        <w:numPr>
          <w:ilvl w:val="0"/>
          <w:numId w:val="13"/>
        </w:numPr>
        <w:rPr>
          <w:bCs/>
          <w:caps/>
        </w:rPr>
      </w:pPr>
      <w:r>
        <w:t>Item 1</w:t>
      </w:r>
    </w:p>
    <w:p w14:paraId="55909ABB" w14:textId="31633175" w:rsidR="007B0CA8" w:rsidRPr="007B0CA8" w:rsidRDefault="007B0CA8" w:rsidP="007B0CA8">
      <w:pPr>
        <w:pStyle w:val="ListParagraph"/>
        <w:numPr>
          <w:ilvl w:val="0"/>
          <w:numId w:val="13"/>
        </w:numPr>
        <w:rPr>
          <w:bCs/>
          <w:caps/>
        </w:rPr>
      </w:pPr>
      <w:r>
        <w:t>Item 2</w:t>
      </w:r>
    </w:p>
    <w:p w14:paraId="05DB55E2" w14:textId="26C77E42" w:rsidR="007B0CA8" w:rsidRPr="007B0CA8" w:rsidRDefault="007B0CA8" w:rsidP="007B0CA8">
      <w:pPr>
        <w:pStyle w:val="ListParagraph"/>
        <w:numPr>
          <w:ilvl w:val="0"/>
          <w:numId w:val="13"/>
        </w:numPr>
        <w:rPr>
          <w:bCs/>
          <w:caps/>
        </w:rPr>
      </w:pPr>
      <w:r>
        <w:t>Item 3</w:t>
      </w:r>
    </w:p>
    <w:p w14:paraId="0EF6BCAC" w14:textId="4BACADC8" w:rsidR="007B0CA8" w:rsidRPr="007B0CA8" w:rsidRDefault="007B0CA8" w:rsidP="007B0CA8">
      <w:pPr>
        <w:pStyle w:val="ListParagraph"/>
        <w:numPr>
          <w:ilvl w:val="0"/>
          <w:numId w:val="13"/>
        </w:numPr>
        <w:rPr>
          <w:bCs/>
          <w:caps/>
        </w:rPr>
      </w:pPr>
      <w:r>
        <w:t>Item 4</w:t>
      </w:r>
    </w:p>
    <w:p w14:paraId="4D58191F" w14:textId="2A8010B6" w:rsidR="007B0CA8" w:rsidRPr="007B0CA8" w:rsidRDefault="007B0CA8" w:rsidP="007B0CA8">
      <w:pPr>
        <w:pStyle w:val="ListParagraph"/>
        <w:numPr>
          <w:ilvl w:val="0"/>
          <w:numId w:val="13"/>
        </w:numPr>
        <w:rPr>
          <w:bCs/>
          <w:caps/>
        </w:rPr>
      </w:pPr>
      <w:r>
        <w:t>Item 5</w:t>
      </w:r>
    </w:p>
    <w:p w14:paraId="46260DE9" w14:textId="4A81FD63" w:rsidR="007B0CA8" w:rsidRPr="007B0CA8" w:rsidRDefault="007B0CA8" w:rsidP="007B0CA8">
      <w:pPr>
        <w:pStyle w:val="ListParagraph"/>
        <w:numPr>
          <w:ilvl w:val="0"/>
          <w:numId w:val="13"/>
        </w:numPr>
        <w:rPr>
          <w:bCs/>
          <w:caps/>
        </w:rPr>
      </w:pPr>
      <w:r>
        <w:t>Item 6</w:t>
      </w:r>
    </w:p>
    <w:p w14:paraId="4A8E6E33" w14:textId="2BC91581" w:rsidR="007B0CA8" w:rsidRPr="007B0CA8" w:rsidRDefault="007B0CA8" w:rsidP="007B0CA8">
      <w:pPr>
        <w:pStyle w:val="ListParagraph"/>
        <w:numPr>
          <w:ilvl w:val="0"/>
          <w:numId w:val="13"/>
        </w:numPr>
        <w:rPr>
          <w:bCs/>
          <w:caps/>
        </w:rPr>
      </w:pPr>
      <w:r>
        <w:t>Item 7</w:t>
      </w:r>
    </w:p>
    <w:p w14:paraId="39EA2246" w14:textId="1706A0C8" w:rsidR="007B0CA8" w:rsidRPr="007B0CA8" w:rsidRDefault="007B0CA8" w:rsidP="007B0CA8">
      <w:pPr>
        <w:pStyle w:val="ListParagraph"/>
        <w:numPr>
          <w:ilvl w:val="0"/>
          <w:numId w:val="13"/>
        </w:numPr>
        <w:rPr>
          <w:bCs/>
          <w:caps/>
        </w:rPr>
      </w:pPr>
      <w:r>
        <w:t>Item 8</w:t>
      </w:r>
    </w:p>
    <w:p w14:paraId="2035AA46" w14:textId="1CE09154" w:rsidR="007B0CA8" w:rsidRPr="007B0CA8" w:rsidRDefault="007B0CA8" w:rsidP="007B0CA8">
      <w:pPr>
        <w:pStyle w:val="ListParagraph"/>
        <w:numPr>
          <w:ilvl w:val="0"/>
          <w:numId w:val="13"/>
        </w:numPr>
        <w:rPr>
          <w:bCs/>
          <w:caps/>
        </w:rPr>
      </w:pPr>
      <w:r>
        <w:t>Item 9</w:t>
      </w:r>
    </w:p>
    <w:p w14:paraId="5E88328D" w14:textId="17E13D5D" w:rsidR="007B0CA8" w:rsidRPr="007B0CA8" w:rsidRDefault="007B0CA8" w:rsidP="007B0CA8">
      <w:pPr>
        <w:pStyle w:val="ListParagraph"/>
        <w:numPr>
          <w:ilvl w:val="0"/>
          <w:numId w:val="13"/>
        </w:numPr>
        <w:rPr>
          <w:bCs/>
          <w:caps/>
        </w:rPr>
      </w:pPr>
      <w:r>
        <w:t>Item 10</w:t>
      </w:r>
    </w:p>
    <w:p w14:paraId="46C5BEB5" w14:textId="77777777" w:rsidR="007B0CA8" w:rsidRDefault="007B0CA8" w:rsidP="007B0CA8">
      <w:pPr>
        <w:pStyle w:val="Heading2"/>
      </w:pPr>
      <w:r>
        <w:t>Instructions</w:t>
      </w:r>
    </w:p>
    <w:p w14:paraId="51CE9AA3" w14:textId="7DFDED1D" w:rsidR="007B0CA8" w:rsidRDefault="007B0CA8" w:rsidP="007B0CA8">
      <w:pPr>
        <w:pStyle w:val="Instructions"/>
      </w:pPr>
      <w:r>
        <w:t>1. Step one</w:t>
      </w:r>
    </w:p>
    <w:p w14:paraId="3A85C09A" w14:textId="295AE463" w:rsidR="007B0CA8" w:rsidRPr="00621975" w:rsidRDefault="007B0CA8" w:rsidP="007B0CA8">
      <w:pPr>
        <w:pStyle w:val="Instructions"/>
      </w:pPr>
      <w:r>
        <w:t>2. Step two</w:t>
      </w:r>
    </w:p>
    <w:p w14:paraId="383ABA26" w14:textId="060E753D" w:rsidR="007B0CA8" w:rsidRPr="00621975" w:rsidRDefault="007B0CA8" w:rsidP="007B0CA8">
      <w:pPr>
        <w:pStyle w:val="Instructions"/>
      </w:pPr>
      <w:r>
        <w:t>3. Step three</w:t>
      </w:r>
    </w:p>
    <w:p w14:paraId="4004145A" w14:textId="5E4F982D" w:rsidR="007B0CA8" w:rsidRPr="00621975" w:rsidRDefault="007B0CA8" w:rsidP="007B0CA8">
      <w:pPr>
        <w:pStyle w:val="Instructions"/>
      </w:pPr>
      <w:r>
        <w:t>4. Step four</w:t>
      </w:r>
    </w:p>
    <w:p w14:paraId="778DA4A6" w14:textId="1C2CDA94" w:rsidR="007B0CA8" w:rsidRPr="00621975" w:rsidRDefault="007B0CA8" w:rsidP="007B0CA8">
      <w:pPr>
        <w:pStyle w:val="Instructions"/>
      </w:pPr>
      <w:r>
        <w:lastRenderedPageBreak/>
        <w:t>5. Step five</w:t>
      </w:r>
    </w:p>
    <w:p w14:paraId="0FF259FC" w14:textId="56915BF1" w:rsidR="007B0CA8" w:rsidRPr="00621975" w:rsidRDefault="007B0CA8" w:rsidP="007B0CA8">
      <w:pPr>
        <w:pStyle w:val="Instructions"/>
      </w:pPr>
      <w:r>
        <w:t>6. Step six</w:t>
      </w:r>
    </w:p>
    <w:p w14:paraId="5F72DEC1" w14:textId="465A8AF8" w:rsidR="007B0CA8" w:rsidRDefault="007B0CA8" w:rsidP="007B0CA8">
      <w:pPr>
        <w:pStyle w:val="Instructions"/>
      </w:pPr>
      <w:r>
        <w:t xml:space="preserve">7. </w:t>
      </w:r>
      <w:r w:rsidRPr="00621975">
        <w:t>S</w:t>
      </w:r>
      <w:r>
        <w:t>tep seven</w:t>
      </w:r>
    </w:p>
    <w:p w14:paraId="5D166EA8" w14:textId="6E429C65" w:rsidR="007B0CA8" w:rsidRDefault="007B0CA8" w:rsidP="007B0CA8">
      <w:pPr>
        <w:pStyle w:val="Instructions"/>
      </w:pPr>
      <w:r>
        <w:t>8. Step eight</w:t>
      </w:r>
    </w:p>
    <w:p w14:paraId="0D9E9E8F" w14:textId="4D994819" w:rsidR="007B0CA8" w:rsidRDefault="007B0CA8" w:rsidP="007B0CA8">
      <w:pPr>
        <w:pStyle w:val="Instructions"/>
      </w:pPr>
      <w:r>
        <w:t>9. Step nine</w:t>
      </w:r>
    </w:p>
    <w:p w14:paraId="1B3072CC" w14:textId="2225AAF2" w:rsidR="007B0CA8" w:rsidRPr="00621975" w:rsidRDefault="007B0CA8" w:rsidP="007B0CA8">
      <w:pPr>
        <w:pStyle w:val="Instructions"/>
      </w:pPr>
      <w:r>
        <w:t>10. Step ten</w:t>
      </w:r>
    </w:p>
    <w:p w14:paraId="6FBF4329" w14:textId="3FDFBFBD" w:rsidR="007B0CA8" w:rsidRDefault="007B0CA8">
      <w:pPr>
        <w:spacing w:line="240" w:lineRule="auto"/>
      </w:pPr>
      <w:r>
        <w:br w:type="page"/>
      </w:r>
    </w:p>
    <w:p w14:paraId="77B6B7E7" w14:textId="6B805135" w:rsidR="007B0CA8" w:rsidRPr="00CB6224" w:rsidRDefault="007B0CA8" w:rsidP="007B0CA8">
      <w:pPr>
        <w:pStyle w:val="Heading1"/>
      </w:pPr>
      <w:bookmarkStart w:id="5" w:name="_Toc179204140"/>
      <w:r>
        <w:lastRenderedPageBreak/>
        <w:t xml:space="preserve">Recipe Name </w:t>
      </w:r>
      <w:r>
        <w:t>6</w:t>
      </w:r>
      <w:bookmarkEnd w:id="5"/>
    </w:p>
    <w:p w14:paraId="37BA1886" w14:textId="77777777" w:rsidR="007B0CA8" w:rsidRDefault="007B0CA8" w:rsidP="007B0CA8">
      <w:pPr>
        <w:pStyle w:val="Picture"/>
      </w:pPr>
      <w:r w:rsidRPr="00666F26">
        <w:drawing>
          <wp:inline distT="0" distB="0" distL="0" distR="0" wp14:anchorId="72E03028" wp14:editId="1DA46E10">
            <wp:extent cx="3268301" cy="2181389"/>
            <wp:effectExtent l="0" t="0" r="0" b="3175"/>
            <wp:docPr id="1974177298"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794B8D0A"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626EB9F5" w14:textId="77777777" w:rsidR="007B0CA8" w:rsidRPr="00CB6224" w:rsidRDefault="007B0CA8" w:rsidP="007B0CA8">
      <w:pPr>
        <w:pStyle w:val="Heading2"/>
      </w:pPr>
      <w:r w:rsidRPr="00CB6224">
        <w:t>Ingredients</w:t>
      </w:r>
    </w:p>
    <w:p w14:paraId="4CE0D9A0" w14:textId="77777777" w:rsidR="007B0CA8" w:rsidRPr="007B0CA8" w:rsidRDefault="007B0CA8" w:rsidP="007B0CA8">
      <w:pPr>
        <w:pStyle w:val="ListParagraph"/>
        <w:numPr>
          <w:ilvl w:val="0"/>
          <w:numId w:val="13"/>
        </w:numPr>
        <w:rPr>
          <w:bCs/>
          <w:caps/>
        </w:rPr>
      </w:pPr>
      <w:r>
        <w:t>Item 1</w:t>
      </w:r>
    </w:p>
    <w:p w14:paraId="69099EFF" w14:textId="77777777" w:rsidR="007B0CA8" w:rsidRPr="007B0CA8" w:rsidRDefault="007B0CA8" w:rsidP="007B0CA8">
      <w:pPr>
        <w:pStyle w:val="ListParagraph"/>
        <w:numPr>
          <w:ilvl w:val="0"/>
          <w:numId w:val="13"/>
        </w:numPr>
        <w:rPr>
          <w:bCs/>
          <w:caps/>
        </w:rPr>
      </w:pPr>
      <w:r>
        <w:t>Item 2</w:t>
      </w:r>
    </w:p>
    <w:p w14:paraId="31258E9B" w14:textId="77777777" w:rsidR="007B0CA8" w:rsidRPr="007B0CA8" w:rsidRDefault="007B0CA8" w:rsidP="007B0CA8">
      <w:pPr>
        <w:pStyle w:val="ListParagraph"/>
        <w:numPr>
          <w:ilvl w:val="0"/>
          <w:numId w:val="13"/>
        </w:numPr>
        <w:rPr>
          <w:bCs/>
          <w:caps/>
        </w:rPr>
      </w:pPr>
      <w:r>
        <w:t>Item 3</w:t>
      </w:r>
    </w:p>
    <w:p w14:paraId="08DC8E5A" w14:textId="77777777" w:rsidR="007B0CA8" w:rsidRPr="007B0CA8" w:rsidRDefault="007B0CA8" w:rsidP="007B0CA8">
      <w:pPr>
        <w:pStyle w:val="ListParagraph"/>
        <w:numPr>
          <w:ilvl w:val="0"/>
          <w:numId w:val="13"/>
        </w:numPr>
        <w:rPr>
          <w:bCs/>
          <w:caps/>
        </w:rPr>
      </w:pPr>
      <w:r>
        <w:t>Item 4</w:t>
      </w:r>
    </w:p>
    <w:p w14:paraId="104DD576" w14:textId="77777777" w:rsidR="007B0CA8" w:rsidRPr="007B0CA8" w:rsidRDefault="007B0CA8" w:rsidP="007B0CA8">
      <w:pPr>
        <w:pStyle w:val="ListParagraph"/>
        <w:numPr>
          <w:ilvl w:val="0"/>
          <w:numId w:val="13"/>
        </w:numPr>
        <w:rPr>
          <w:bCs/>
          <w:caps/>
        </w:rPr>
      </w:pPr>
      <w:r>
        <w:t>Item 5</w:t>
      </w:r>
    </w:p>
    <w:p w14:paraId="1502BD47" w14:textId="77777777" w:rsidR="007B0CA8" w:rsidRPr="007B0CA8" w:rsidRDefault="007B0CA8" w:rsidP="007B0CA8">
      <w:pPr>
        <w:pStyle w:val="ListParagraph"/>
        <w:numPr>
          <w:ilvl w:val="0"/>
          <w:numId w:val="13"/>
        </w:numPr>
        <w:rPr>
          <w:bCs/>
          <w:caps/>
        </w:rPr>
      </w:pPr>
      <w:r>
        <w:t>Item 6</w:t>
      </w:r>
    </w:p>
    <w:p w14:paraId="2524031E" w14:textId="77777777" w:rsidR="007B0CA8" w:rsidRPr="007B0CA8" w:rsidRDefault="007B0CA8" w:rsidP="007B0CA8">
      <w:pPr>
        <w:pStyle w:val="ListParagraph"/>
        <w:numPr>
          <w:ilvl w:val="0"/>
          <w:numId w:val="13"/>
        </w:numPr>
        <w:rPr>
          <w:bCs/>
          <w:caps/>
        </w:rPr>
      </w:pPr>
      <w:r>
        <w:t>Item 7</w:t>
      </w:r>
    </w:p>
    <w:p w14:paraId="719863D2" w14:textId="77777777" w:rsidR="007B0CA8" w:rsidRPr="007B0CA8" w:rsidRDefault="007B0CA8" w:rsidP="007B0CA8">
      <w:pPr>
        <w:pStyle w:val="ListParagraph"/>
        <w:numPr>
          <w:ilvl w:val="0"/>
          <w:numId w:val="13"/>
        </w:numPr>
        <w:rPr>
          <w:bCs/>
          <w:caps/>
        </w:rPr>
      </w:pPr>
      <w:r>
        <w:t>Item 8</w:t>
      </w:r>
    </w:p>
    <w:p w14:paraId="7E3A6BE4" w14:textId="77777777" w:rsidR="007B0CA8" w:rsidRPr="007B0CA8" w:rsidRDefault="007B0CA8" w:rsidP="007B0CA8">
      <w:pPr>
        <w:pStyle w:val="ListParagraph"/>
        <w:numPr>
          <w:ilvl w:val="0"/>
          <w:numId w:val="13"/>
        </w:numPr>
        <w:rPr>
          <w:bCs/>
          <w:caps/>
        </w:rPr>
      </w:pPr>
      <w:r>
        <w:t>Item 9</w:t>
      </w:r>
    </w:p>
    <w:p w14:paraId="224A0CBB" w14:textId="77777777" w:rsidR="007B0CA8" w:rsidRPr="007B0CA8" w:rsidRDefault="007B0CA8" w:rsidP="007B0CA8">
      <w:pPr>
        <w:pStyle w:val="ListParagraph"/>
        <w:numPr>
          <w:ilvl w:val="0"/>
          <w:numId w:val="13"/>
        </w:numPr>
        <w:rPr>
          <w:bCs/>
          <w:caps/>
        </w:rPr>
      </w:pPr>
      <w:r>
        <w:t>Item 10</w:t>
      </w:r>
    </w:p>
    <w:p w14:paraId="0DD72200" w14:textId="77777777" w:rsidR="007B0CA8" w:rsidRDefault="007B0CA8" w:rsidP="007B0CA8">
      <w:pPr>
        <w:pStyle w:val="Heading2"/>
      </w:pPr>
      <w:r>
        <w:t>Instructions</w:t>
      </w:r>
    </w:p>
    <w:p w14:paraId="11401918" w14:textId="77777777" w:rsidR="007B0CA8" w:rsidRDefault="007B0CA8" w:rsidP="007B0CA8">
      <w:pPr>
        <w:pStyle w:val="Instructions"/>
      </w:pPr>
      <w:r>
        <w:t>1. Step one</w:t>
      </w:r>
    </w:p>
    <w:p w14:paraId="630F5EF2" w14:textId="77777777" w:rsidR="007B0CA8" w:rsidRPr="00621975" w:rsidRDefault="007B0CA8" w:rsidP="007B0CA8">
      <w:pPr>
        <w:pStyle w:val="Instructions"/>
      </w:pPr>
      <w:r>
        <w:t>2. Step two</w:t>
      </w:r>
    </w:p>
    <w:p w14:paraId="5FBA50B7" w14:textId="77777777" w:rsidR="007B0CA8" w:rsidRPr="00621975" w:rsidRDefault="007B0CA8" w:rsidP="007B0CA8">
      <w:pPr>
        <w:pStyle w:val="Instructions"/>
      </w:pPr>
      <w:r>
        <w:t>3. Step three</w:t>
      </w:r>
    </w:p>
    <w:p w14:paraId="09B75E6A" w14:textId="77777777" w:rsidR="007B0CA8" w:rsidRPr="00621975" w:rsidRDefault="007B0CA8" w:rsidP="007B0CA8">
      <w:pPr>
        <w:pStyle w:val="Instructions"/>
      </w:pPr>
      <w:r>
        <w:t>4. Step four</w:t>
      </w:r>
    </w:p>
    <w:p w14:paraId="5AADCB7E" w14:textId="77777777" w:rsidR="007B0CA8" w:rsidRPr="00621975" w:rsidRDefault="007B0CA8" w:rsidP="007B0CA8">
      <w:pPr>
        <w:pStyle w:val="Instructions"/>
      </w:pPr>
      <w:r>
        <w:lastRenderedPageBreak/>
        <w:t>5. Step five</w:t>
      </w:r>
    </w:p>
    <w:p w14:paraId="58648972" w14:textId="77777777" w:rsidR="007B0CA8" w:rsidRPr="00621975" w:rsidRDefault="007B0CA8" w:rsidP="007B0CA8">
      <w:pPr>
        <w:pStyle w:val="Instructions"/>
      </w:pPr>
      <w:r>
        <w:t>6. Step six</w:t>
      </w:r>
    </w:p>
    <w:p w14:paraId="23F9D11A" w14:textId="77777777" w:rsidR="007B0CA8" w:rsidRDefault="007B0CA8" w:rsidP="007B0CA8">
      <w:pPr>
        <w:pStyle w:val="Instructions"/>
      </w:pPr>
      <w:r>
        <w:t xml:space="preserve">7. </w:t>
      </w:r>
      <w:r w:rsidRPr="00621975">
        <w:t>S</w:t>
      </w:r>
      <w:r>
        <w:t>tep seven</w:t>
      </w:r>
    </w:p>
    <w:p w14:paraId="41D7A17F" w14:textId="77777777" w:rsidR="007B0CA8" w:rsidRDefault="007B0CA8" w:rsidP="007B0CA8">
      <w:pPr>
        <w:pStyle w:val="Instructions"/>
      </w:pPr>
      <w:r>
        <w:t>8. Step eight</w:t>
      </w:r>
    </w:p>
    <w:p w14:paraId="085B50D1" w14:textId="77777777" w:rsidR="007B0CA8" w:rsidRDefault="007B0CA8" w:rsidP="007B0CA8">
      <w:pPr>
        <w:pStyle w:val="Instructions"/>
      </w:pPr>
      <w:r>
        <w:t>9. Step nine</w:t>
      </w:r>
    </w:p>
    <w:p w14:paraId="323826F0" w14:textId="77777777" w:rsidR="007B0CA8" w:rsidRPr="00621975" w:rsidRDefault="007B0CA8" w:rsidP="007B0CA8">
      <w:pPr>
        <w:pStyle w:val="Instructions"/>
      </w:pPr>
      <w:r>
        <w:t>10. Step ten</w:t>
      </w:r>
    </w:p>
    <w:p w14:paraId="2F3A83D4" w14:textId="77777777" w:rsidR="007B0CA8" w:rsidRDefault="007B0CA8" w:rsidP="007B0CA8">
      <w:pPr>
        <w:spacing w:line="240" w:lineRule="auto"/>
      </w:pPr>
      <w:r>
        <w:br w:type="page"/>
      </w:r>
    </w:p>
    <w:p w14:paraId="34B8473B" w14:textId="5C428E3E" w:rsidR="007B0CA8" w:rsidRPr="00CB6224" w:rsidRDefault="007B0CA8" w:rsidP="007B0CA8">
      <w:pPr>
        <w:pStyle w:val="Heading1"/>
      </w:pPr>
      <w:bookmarkStart w:id="6" w:name="_Toc179204141"/>
      <w:r>
        <w:lastRenderedPageBreak/>
        <w:t xml:space="preserve">Recipe Name </w:t>
      </w:r>
      <w:r w:rsidR="000B4A73">
        <w:t>7</w:t>
      </w:r>
      <w:bookmarkEnd w:id="6"/>
    </w:p>
    <w:p w14:paraId="1C916858" w14:textId="77777777" w:rsidR="007B0CA8" w:rsidRDefault="007B0CA8" w:rsidP="007B0CA8">
      <w:pPr>
        <w:pStyle w:val="Picture"/>
      </w:pPr>
      <w:r w:rsidRPr="00666F26">
        <w:drawing>
          <wp:inline distT="0" distB="0" distL="0" distR="0" wp14:anchorId="233D3A6E" wp14:editId="7EF765D9">
            <wp:extent cx="3268301" cy="2181389"/>
            <wp:effectExtent l="0" t="0" r="0" b="3175"/>
            <wp:docPr id="2066339443"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115CBD81"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2DDEC6EB" w14:textId="77777777" w:rsidR="007B0CA8" w:rsidRPr="00CB6224" w:rsidRDefault="007B0CA8" w:rsidP="007B0CA8">
      <w:pPr>
        <w:pStyle w:val="Heading2"/>
      </w:pPr>
      <w:r w:rsidRPr="00CB6224">
        <w:t>Ingredients</w:t>
      </w:r>
    </w:p>
    <w:p w14:paraId="56820308" w14:textId="77777777" w:rsidR="007B0CA8" w:rsidRPr="007B0CA8" w:rsidRDefault="007B0CA8" w:rsidP="007B0CA8">
      <w:pPr>
        <w:pStyle w:val="ListParagraph"/>
        <w:numPr>
          <w:ilvl w:val="0"/>
          <w:numId w:val="13"/>
        </w:numPr>
        <w:rPr>
          <w:bCs/>
          <w:caps/>
        </w:rPr>
      </w:pPr>
      <w:r>
        <w:t>Item 1</w:t>
      </w:r>
    </w:p>
    <w:p w14:paraId="54BB25B1" w14:textId="77777777" w:rsidR="007B0CA8" w:rsidRPr="007B0CA8" w:rsidRDefault="007B0CA8" w:rsidP="007B0CA8">
      <w:pPr>
        <w:pStyle w:val="ListParagraph"/>
        <w:numPr>
          <w:ilvl w:val="0"/>
          <w:numId w:val="13"/>
        </w:numPr>
        <w:rPr>
          <w:bCs/>
          <w:caps/>
        </w:rPr>
      </w:pPr>
      <w:r>
        <w:t>Item 2</w:t>
      </w:r>
    </w:p>
    <w:p w14:paraId="2AA1E4B3" w14:textId="77777777" w:rsidR="007B0CA8" w:rsidRPr="007B0CA8" w:rsidRDefault="007B0CA8" w:rsidP="007B0CA8">
      <w:pPr>
        <w:pStyle w:val="ListParagraph"/>
        <w:numPr>
          <w:ilvl w:val="0"/>
          <w:numId w:val="13"/>
        </w:numPr>
        <w:rPr>
          <w:bCs/>
          <w:caps/>
        </w:rPr>
      </w:pPr>
      <w:r>
        <w:t>Item 3</w:t>
      </w:r>
    </w:p>
    <w:p w14:paraId="1FCF6200" w14:textId="77777777" w:rsidR="007B0CA8" w:rsidRPr="007B0CA8" w:rsidRDefault="007B0CA8" w:rsidP="007B0CA8">
      <w:pPr>
        <w:pStyle w:val="ListParagraph"/>
        <w:numPr>
          <w:ilvl w:val="0"/>
          <w:numId w:val="13"/>
        </w:numPr>
        <w:rPr>
          <w:bCs/>
          <w:caps/>
        </w:rPr>
      </w:pPr>
      <w:r>
        <w:t>Item 4</w:t>
      </w:r>
    </w:p>
    <w:p w14:paraId="71EF4B9A" w14:textId="77777777" w:rsidR="007B0CA8" w:rsidRPr="007B0CA8" w:rsidRDefault="007B0CA8" w:rsidP="007B0CA8">
      <w:pPr>
        <w:pStyle w:val="ListParagraph"/>
        <w:numPr>
          <w:ilvl w:val="0"/>
          <w:numId w:val="13"/>
        </w:numPr>
        <w:rPr>
          <w:bCs/>
          <w:caps/>
        </w:rPr>
      </w:pPr>
      <w:r>
        <w:t>Item 5</w:t>
      </w:r>
    </w:p>
    <w:p w14:paraId="0434363B" w14:textId="77777777" w:rsidR="007B0CA8" w:rsidRPr="007B0CA8" w:rsidRDefault="007B0CA8" w:rsidP="007B0CA8">
      <w:pPr>
        <w:pStyle w:val="ListParagraph"/>
        <w:numPr>
          <w:ilvl w:val="0"/>
          <w:numId w:val="13"/>
        </w:numPr>
        <w:rPr>
          <w:bCs/>
          <w:caps/>
        </w:rPr>
      </w:pPr>
      <w:r>
        <w:t>Item 6</w:t>
      </w:r>
    </w:p>
    <w:p w14:paraId="62111C78" w14:textId="77777777" w:rsidR="007B0CA8" w:rsidRPr="007B0CA8" w:rsidRDefault="007B0CA8" w:rsidP="007B0CA8">
      <w:pPr>
        <w:pStyle w:val="ListParagraph"/>
        <w:numPr>
          <w:ilvl w:val="0"/>
          <w:numId w:val="13"/>
        </w:numPr>
        <w:rPr>
          <w:bCs/>
          <w:caps/>
        </w:rPr>
      </w:pPr>
      <w:r>
        <w:t>Item 7</w:t>
      </w:r>
    </w:p>
    <w:p w14:paraId="457E19C9" w14:textId="77777777" w:rsidR="007B0CA8" w:rsidRPr="007B0CA8" w:rsidRDefault="007B0CA8" w:rsidP="007B0CA8">
      <w:pPr>
        <w:pStyle w:val="ListParagraph"/>
        <w:numPr>
          <w:ilvl w:val="0"/>
          <w:numId w:val="13"/>
        </w:numPr>
        <w:rPr>
          <w:bCs/>
          <w:caps/>
        </w:rPr>
      </w:pPr>
      <w:r>
        <w:t>Item 8</w:t>
      </w:r>
    </w:p>
    <w:p w14:paraId="11B006F8" w14:textId="77777777" w:rsidR="007B0CA8" w:rsidRPr="007B0CA8" w:rsidRDefault="007B0CA8" w:rsidP="007B0CA8">
      <w:pPr>
        <w:pStyle w:val="ListParagraph"/>
        <w:numPr>
          <w:ilvl w:val="0"/>
          <w:numId w:val="13"/>
        </w:numPr>
        <w:rPr>
          <w:bCs/>
          <w:caps/>
        </w:rPr>
      </w:pPr>
      <w:r>
        <w:t>Item 9</w:t>
      </w:r>
    </w:p>
    <w:p w14:paraId="29080E7E" w14:textId="77777777" w:rsidR="007B0CA8" w:rsidRPr="007B0CA8" w:rsidRDefault="007B0CA8" w:rsidP="007B0CA8">
      <w:pPr>
        <w:pStyle w:val="ListParagraph"/>
        <w:numPr>
          <w:ilvl w:val="0"/>
          <w:numId w:val="13"/>
        </w:numPr>
        <w:rPr>
          <w:bCs/>
          <w:caps/>
        </w:rPr>
      </w:pPr>
      <w:r>
        <w:t>Item 10</w:t>
      </w:r>
    </w:p>
    <w:p w14:paraId="3520CCAB" w14:textId="77777777" w:rsidR="007B0CA8" w:rsidRDefault="007B0CA8" w:rsidP="007B0CA8">
      <w:pPr>
        <w:pStyle w:val="Heading2"/>
      </w:pPr>
      <w:r>
        <w:t>Instructions</w:t>
      </w:r>
    </w:p>
    <w:p w14:paraId="46588E3E" w14:textId="77777777" w:rsidR="007B0CA8" w:rsidRDefault="007B0CA8" w:rsidP="007B0CA8">
      <w:pPr>
        <w:pStyle w:val="Instructions"/>
      </w:pPr>
      <w:r>
        <w:t>1. Step one</w:t>
      </w:r>
    </w:p>
    <w:p w14:paraId="4E55BD5C" w14:textId="77777777" w:rsidR="007B0CA8" w:rsidRPr="00621975" w:rsidRDefault="007B0CA8" w:rsidP="007B0CA8">
      <w:pPr>
        <w:pStyle w:val="Instructions"/>
      </w:pPr>
      <w:r>
        <w:t>2. Step two</w:t>
      </w:r>
    </w:p>
    <w:p w14:paraId="4A4E4E49" w14:textId="77777777" w:rsidR="007B0CA8" w:rsidRPr="00621975" w:rsidRDefault="007B0CA8" w:rsidP="007B0CA8">
      <w:pPr>
        <w:pStyle w:val="Instructions"/>
      </w:pPr>
      <w:r>
        <w:t>3. Step three</w:t>
      </w:r>
    </w:p>
    <w:p w14:paraId="391E1485" w14:textId="77777777" w:rsidR="007B0CA8" w:rsidRPr="00621975" w:rsidRDefault="007B0CA8" w:rsidP="007B0CA8">
      <w:pPr>
        <w:pStyle w:val="Instructions"/>
      </w:pPr>
      <w:r>
        <w:t>4. Step four</w:t>
      </w:r>
    </w:p>
    <w:p w14:paraId="52060F87" w14:textId="77777777" w:rsidR="007B0CA8" w:rsidRPr="00621975" w:rsidRDefault="007B0CA8" w:rsidP="007B0CA8">
      <w:pPr>
        <w:pStyle w:val="Instructions"/>
      </w:pPr>
      <w:r>
        <w:lastRenderedPageBreak/>
        <w:t>5. Step five</w:t>
      </w:r>
    </w:p>
    <w:p w14:paraId="4D8E8662" w14:textId="77777777" w:rsidR="007B0CA8" w:rsidRPr="00621975" w:rsidRDefault="007B0CA8" w:rsidP="007B0CA8">
      <w:pPr>
        <w:pStyle w:val="Instructions"/>
      </w:pPr>
      <w:r>
        <w:t>6. Step six</w:t>
      </w:r>
    </w:p>
    <w:p w14:paraId="6FC63D5B" w14:textId="77777777" w:rsidR="007B0CA8" w:rsidRDefault="007B0CA8" w:rsidP="007B0CA8">
      <w:pPr>
        <w:pStyle w:val="Instructions"/>
      </w:pPr>
      <w:r>
        <w:t xml:space="preserve">7. </w:t>
      </w:r>
      <w:r w:rsidRPr="00621975">
        <w:t>S</w:t>
      </w:r>
      <w:r>
        <w:t>tep seven</w:t>
      </w:r>
    </w:p>
    <w:p w14:paraId="232CD182" w14:textId="77777777" w:rsidR="007B0CA8" w:rsidRDefault="007B0CA8" w:rsidP="007B0CA8">
      <w:pPr>
        <w:pStyle w:val="Instructions"/>
      </w:pPr>
      <w:r>
        <w:t>8. Step eight</w:t>
      </w:r>
    </w:p>
    <w:p w14:paraId="096E2F0A" w14:textId="77777777" w:rsidR="007B0CA8" w:rsidRDefault="007B0CA8" w:rsidP="007B0CA8">
      <w:pPr>
        <w:pStyle w:val="Instructions"/>
      </w:pPr>
      <w:r>
        <w:t>9. Step nine</w:t>
      </w:r>
    </w:p>
    <w:p w14:paraId="630F38B2" w14:textId="77777777" w:rsidR="007B0CA8" w:rsidRPr="00621975" w:rsidRDefault="007B0CA8" w:rsidP="007B0CA8">
      <w:pPr>
        <w:pStyle w:val="Instructions"/>
      </w:pPr>
      <w:r>
        <w:t>10. Step ten</w:t>
      </w:r>
    </w:p>
    <w:p w14:paraId="59FEE8FE" w14:textId="77777777" w:rsidR="007B0CA8" w:rsidRDefault="007B0CA8" w:rsidP="007B0CA8">
      <w:pPr>
        <w:spacing w:line="240" w:lineRule="auto"/>
      </w:pPr>
      <w:r>
        <w:br w:type="page"/>
      </w:r>
    </w:p>
    <w:p w14:paraId="740B3881" w14:textId="41F9C36C" w:rsidR="007B0CA8" w:rsidRPr="00CB6224" w:rsidRDefault="007B0CA8" w:rsidP="007B0CA8">
      <w:pPr>
        <w:pStyle w:val="Heading1"/>
      </w:pPr>
      <w:bookmarkStart w:id="7" w:name="_Toc179204142"/>
      <w:r>
        <w:lastRenderedPageBreak/>
        <w:t xml:space="preserve">Recipe Name </w:t>
      </w:r>
      <w:r w:rsidR="000B4A73">
        <w:t>8</w:t>
      </w:r>
      <w:bookmarkEnd w:id="7"/>
    </w:p>
    <w:p w14:paraId="6D83A4AC" w14:textId="77777777" w:rsidR="007B0CA8" w:rsidRDefault="007B0CA8" w:rsidP="007B0CA8">
      <w:pPr>
        <w:pStyle w:val="Picture"/>
      </w:pPr>
      <w:r w:rsidRPr="00666F26">
        <w:drawing>
          <wp:inline distT="0" distB="0" distL="0" distR="0" wp14:anchorId="451881ED" wp14:editId="583D323E">
            <wp:extent cx="3268301" cy="2181389"/>
            <wp:effectExtent l="0" t="0" r="0" b="3175"/>
            <wp:docPr id="144910706"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6E514568"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EE0886A" w14:textId="77777777" w:rsidR="007B0CA8" w:rsidRPr="00CB6224" w:rsidRDefault="007B0CA8" w:rsidP="007B0CA8">
      <w:pPr>
        <w:pStyle w:val="Heading2"/>
      </w:pPr>
      <w:r w:rsidRPr="00CB6224">
        <w:t>Ingredients</w:t>
      </w:r>
    </w:p>
    <w:p w14:paraId="46DE180F" w14:textId="77777777" w:rsidR="007B0CA8" w:rsidRPr="007B0CA8" w:rsidRDefault="007B0CA8" w:rsidP="007B0CA8">
      <w:pPr>
        <w:pStyle w:val="ListParagraph"/>
        <w:numPr>
          <w:ilvl w:val="0"/>
          <w:numId w:val="13"/>
        </w:numPr>
        <w:rPr>
          <w:bCs/>
          <w:caps/>
        </w:rPr>
      </w:pPr>
      <w:r>
        <w:t>Item 1</w:t>
      </w:r>
    </w:p>
    <w:p w14:paraId="514DD136" w14:textId="77777777" w:rsidR="007B0CA8" w:rsidRPr="007B0CA8" w:rsidRDefault="007B0CA8" w:rsidP="007B0CA8">
      <w:pPr>
        <w:pStyle w:val="ListParagraph"/>
        <w:numPr>
          <w:ilvl w:val="0"/>
          <w:numId w:val="13"/>
        </w:numPr>
        <w:rPr>
          <w:bCs/>
          <w:caps/>
        </w:rPr>
      </w:pPr>
      <w:r>
        <w:t>Item 2</w:t>
      </w:r>
    </w:p>
    <w:p w14:paraId="315FF5AF" w14:textId="77777777" w:rsidR="007B0CA8" w:rsidRPr="007B0CA8" w:rsidRDefault="007B0CA8" w:rsidP="007B0CA8">
      <w:pPr>
        <w:pStyle w:val="ListParagraph"/>
        <w:numPr>
          <w:ilvl w:val="0"/>
          <w:numId w:val="13"/>
        </w:numPr>
        <w:rPr>
          <w:bCs/>
          <w:caps/>
        </w:rPr>
      </w:pPr>
      <w:r>
        <w:t>Item 3</w:t>
      </w:r>
    </w:p>
    <w:p w14:paraId="49611816" w14:textId="77777777" w:rsidR="007B0CA8" w:rsidRPr="007B0CA8" w:rsidRDefault="007B0CA8" w:rsidP="007B0CA8">
      <w:pPr>
        <w:pStyle w:val="ListParagraph"/>
        <w:numPr>
          <w:ilvl w:val="0"/>
          <w:numId w:val="13"/>
        </w:numPr>
        <w:rPr>
          <w:bCs/>
          <w:caps/>
        </w:rPr>
      </w:pPr>
      <w:r>
        <w:t>Item 4</w:t>
      </w:r>
    </w:p>
    <w:p w14:paraId="2CE5D1D8" w14:textId="77777777" w:rsidR="007B0CA8" w:rsidRPr="007B0CA8" w:rsidRDefault="007B0CA8" w:rsidP="007B0CA8">
      <w:pPr>
        <w:pStyle w:val="ListParagraph"/>
        <w:numPr>
          <w:ilvl w:val="0"/>
          <w:numId w:val="13"/>
        </w:numPr>
        <w:rPr>
          <w:bCs/>
          <w:caps/>
        </w:rPr>
      </w:pPr>
      <w:r>
        <w:t>Item 5</w:t>
      </w:r>
    </w:p>
    <w:p w14:paraId="07B01ABF" w14:textId="77777777" w:rsidR="007B0CA8" w:rsidRPr="007B0CA8" w:rsidRDefault="007B0CA8" w:rsidP="007B0CA8">
      <w:pPr>
        <w:pStyle w:val="ListParagraph"/>
        <w:numPr>
          <w:ilvl w:val="0"/>
          <w:numId w:val="13"/>
        </w:numPr>
        <w:rPr>
          <w:bCs/>
          <w:caps/>
        </w:rPr>
      </w:pPr>
      <w:r>
        <w:t>Item 6</w:t>
      </w:r>
    </w:p>
    <w:p w14:paraId="09FECB9C" w14:textId="77777777" w:rsidR="007B0CA8" w:rsidRPr="007B0CA8" w:rsidRDefault="007B0CA8" w:rsidP="007B0CA8">
      <w:pPr>
        <w:pStyle w:val="ListParagraph"/>
        <w:numPr>
          <w:ilvl w:val="0"/>
          <w:numId w:val="13"/>
        </w:numPr>
        <w:rPr>
          <w:bCs/>
          <w:caps/>
        </w:rPr>
      </w:pPr>
      <w:r>
        <w:t>Item 7</w:t>
      </w:r>
    </w:p>
    <w:p w14:paraId="0ED5D852" w14:textId="77777777" w:rsidR="007B0CA8" w:rsidRPr="007B0CA8" w:rsidRDefault="007B0CA8" w:rsidP="007B0CA8">
      <w:pPr>
        <w:pStyle w:val="ListParagraph"/>
        <w:numPr>
          <w:ilvl w:val="0"/>
          <w:numId w:val="13"/>
        </w:numPr>
        <w:rPr>
          <w:bCs/>
          <w:caps/>
        </w:rPr>
      </w:pPr>
      <w:r>
        <w:t>Item 8</w:t>
      </w:r>
    </w:p>
    <w:p w14:paraId="3CD8818E" w14:textId="77777777" w:rsidR="007B0CA8" w:rsidRPr="007B0CA8" w:rsidRDefault="007B0CA8" w:rsidP="007B0CA8">
      <w:pPr>
        <w:pStyle w:val="ListParagraph"/>
        <w:numPr>
          <w:ilvl w:val="0"/>
          <w:numId w:val="13"/>
        </w:numPr>
        <w:rPr>
          <w:bCs/>
          <w:caps/>
        </w:rPr>
      </w:pPr>
      <w:r>
        <w:t>Item 9</w:t>
      </w:r>
    </w:p>
    <w:p w14:paraId="58EEEE2A" w14:textId="77777777" w:rsidR="007B0CA8" w:rsidRPr="007B0CA8" w:rsidRDefault="007B0CA8" w:rsidP="007B0CA8">
      <w:pPr>
        <w:pStyle w:val="ListParagraph"/>
        <w:numPr>
          <w:ilvl w:val="0"/>
          <w:numId w:val="13"/>
        </w:numPr>
        <w:rPr>
          <w:bCs/>
          <w:caps/>
        </w:rPr>
      </w:pPr>
      <w:r>
        <w:t>Item 10</w:t>
      </w:r>
    </w:p>
    <w:p w14:paraId="6133A955" w14:textId="77777777" w:rsidR="007B0CA8" w:rsidRDefault="007B0CA8" w:rsidP="007B0CA8">
      <w:pPr>
        <w:pStyle w:val="Heading2"/>
      </w:pPr>
      <w:r>
        <w:t>Instructions</w:t>
      </w:r>
    </w:p>
    <w:p w14:paraId="15F4072F" w14:textId="77777777" w:rsidR="007B0CA8" w:rsidRDefault="007B0CA8" w:rsidP="007B0CA8">
      <w:pPr>
        <w:pStyle w:val="Instructions"/>
      </w:pPr>
      <w:r>
        <w:t>1. Step one</w:t>
      </w:r>
    </w:p>
    <w:p w14:paraId="4DC45FBA" w14:textId="77777777" w:rsidR="007B0CA8" w:rsidRPr="00621975" w:rsidRDefault="007B0CA8" w:rsidP="007B0CA8">
      <w:pPr>
        <w:pStyle w:val="Instructions"/>
      </w:pPr>
      <w:r>
        <w:t>2. Step two</w:t>
      </w:r>
    </w:p>
    <w:p w14:paraId="0199519E" w14:textId="77777777" w:rsidR="007B0CA8" w:rsidRPr="00621975" w:rsidRDefault="007B0CA8" w:rsidP="007B0CA8">
      <w:pPr>
        <w:pStyle w:val="Instructions"/>
      </w:pPr>
      <w:r>
        <w:t>3. Step three</w:t>
      </w:r>
    </w:p>
    <w:p w14:paraId="71DCD537" w14:textId="77777777" w:rsidR="007B0CA8" w:rsidRPr="00621975" w:rsidRDefault="007B0CA8" w:rsidP="007B0CA8">
      <w:pPr>
        <w:pStyle w:val="Instructions"/>
      </w:pPr>
      <w:r>
        <w:t>4. Step four</w:t>
      </w:r>
    </w:p>
    <w:p w14:paraId="3FEC8F60" w14:textId="77777777" w:rsidR="007B0CA8" w:rsidRPr="00621975" w:rsidRDefault="007B0CA8" w:rsidP="007B0CA8">
      <w:pPr>
        <w:pStyle w:val="Instructions"/>
      </w:pPr>
      <w:r>
        <w:lastRenderedPageBreak/>
        <w:t>5. Step five</w:t>
      </w:r>
    </w:p>
    <w:p w14:paraId="71452692" w14:textId="77777777" w:rsidR="007B0CA8" w:rsidRPr="00621975" w:rsidRDefault="007B0CA8" w:rsidP="007B0CA8">
      <w:pPr>
        <w:pStyle w:val="Instructions"/>
      </w:pPr>
      <w:r>
        <w:t>6. Step six</w:t>
      </w:r>
    </w:p>
    <w:p w14:paraId="04E5A0EF" w14:textId="77777777" w:rsidR="007B0CA8" w:rsidRDefault="007B0CA8" w:rsidP="007B0CA8">
      <w:pPr>
        <w:pStyle w:val="Instructions"/>
      </w:pPr>
      <w:r>
        <w:t xml:space="preserve">7. </w:t>
      </w:r>
      <w:r w:rsidRPr="00621975">
        <w:t>S</w:t>
      </w:r>
      <w:r>
        <w:t>tep seven</w:t>
      </w:r>
    </w:p>
    <w:p w14:paraId="785BA7E5" w14:textId="77777777" w:rsidR="007B0CA8" w:rsidRDefault="007B0CA8" w:rsidP="007B0CA8">
      <w:pPr>
        <w:pStyle w:val="Instructions"/>
      </w:pPr>
      <w:r>
        <w:t>8. Step eight</w:t>
      </w:r>
    </w:p>
    <w:p w14:paraId="6F44E96F" w14:textId="77777777" w:rsidR="007B0CA8" w:rsidRDefault="007B0CA8" w:rsidP="007B0CA8">
      <w:pPr>
        <w:pStyle w:val="Instructions"/>
      </w:pPr>
      <w:r>
        <w:t>9. Step nine</w:t>
      </w:r>
    </w:p>
    <w:p w14:paraId="41BC413C" w14:textId="77777777" w:rsidR="007B0CA8" w:rsidRPr="00621975" w:rsidRDefault="007B0CA8" w:rsidP="007B0CA8">
      <w:pPr>
        <w:pStyle w:val="Instructions"/>
      </w:pPr>
      <w:r>
        <w:t>10. Step ten</w:t>
      </w:r>
    </w:p>
    <w:p w14:paraId="6E1F62A7" w14:textId="77777777" w:rsidR="007B0CA8" w:rsidRDefault="007B0CA8" w:rsidP="007B0CA8">
      <w:pPr>
        <w:spacing w:line="240" w:lineRule="auto"/>
      </w:pPr>
      <w:r>
        <w:br w:type="page"/>
      </w:r>
    </w:p>
    <w:p w14:paraId="3EBD69DD" w14:textId="711A6EF1" w:rsidR="007B0CA8" w:rsidRPr="00CB6224" w:rsidRDefault="007B0CA8" w:rsidP="007B0CA8">
      <w:pPr>
        <w:pStyle w:val="Heading1"/>
      </w:pPr>
      <w:bookmarkStart w:id="8" w:name="_Toc179204143"/>
      <w:r>
        <w:lastRenderedPageBreak/>
        <w:t xml:space="preserve">Recipe Name </w:t>
      </w:r>
      <w:r w:rsidR="000B4A73">
        <w:t>9</w:t>
      </w:r>
      <w:bookmarkEnd w:id="8"/>
    </w:p>
    <w:p w14:paraId="03930800" w14:textId="77777777" w:rsidR="007B0CA8" w:rsidRDefault="007B0CA8" w:rsidP="007B0CA8">
      <w:pPr>
        <w:pStyle w:val="Picture"/>
      </w:pPr>
      <w:r w:rsidRPr="00666F26">
        <w:drawing>
          <wp:inline distT="0" distB="0" distL="0" distR="0" wp14:anchorId="09A98777" wp14:editId="47BE8E03">
            <wp:extent cx="3268301" cy="2181389"/>
            <wp:effectExtent l="0" t="0" r="0" b="3175"/>
            <wp:docPr id="1189676506"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3AA68AC4"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222665D5" w14:textId="77777777" w:rsidR="007B0CA8" w:rsidRPr="00CB6224" w:rsidRDefault="007B0CA8" w:rsidP="007B0CA8">
      <w:pPr>
        <w:pStyle w:val="Heading2"/>
      </w:pPr>
      <w:r w:rsidRPr="00CB6224">
        <w:t>Ingredients</w:t>
      </w:r>
    </w:p>
    <w:p w14:paraId="361D740C" w14:textId="77777777" w:rsidR="007B0CA8" w:rsidRPr="007B0CA8" w:rsidRDefault="007B0CA8" w:rsidP="007B0CA8">
      <w:pPr>
        <w:pStyle w:val="ListParagraph"/>
        <w:numPr>
          <w:ilvl w:val="0"/>
          <w:numId w:val="13"/>
        </w:numPr>
        <w:rPr>
          <w:bCs/>
          <w:caps/>
        </w:rPr>
      </w:pPr>
      <w:r>
        <w:t>Item 1</w:t>
      </w:r>
    </w:p>
    <w:p w14:paraId="22F9B7C5" w14:textId="77777777" w:rsidR="007B0CA8" w:rsidRPr="007B0CA8" w:rsidRDefault="007B0CA8" w:rsidP="007B0CA8">
      <w:pPr>
        <w:pStyle w:val="ListParagraph"/>
        <w:numPr>
          <w:ilvl w:val="0"/>
          <w:numId w:val="13"/>
        </w:numPr>
        <w:rPr>
          <w:bCs/>
          <w:caps/>
        </w:rPr>
      </w:pPr>
      <w:r>
        <w:t>Item 2</w:t>
      </w:r>
    </w:p>
    <w:p w14:paraId="610BB803" w14:textId="77777777" w:rsidR="007B0CA8" w:rsidRPr="007B0CA8" w:rsidRDefault="007B0CA8" w:rsidP="007B0CA8">
      <w:pPr>
        <w:pStyle w:val="ListParagraph"/>
        <w:numPr>
          <w:ilvl w:val="0"/>
          <w:numId w:val="13"/>
        </w:numPr>
        <w:rPr>
          <w:bCs/>
          <w:caps/>
        </w:rPr>
      </w:pPr>
      <w:r>
        <w:t>Item 3</w:t>
      </w:r>
    </w:p>
    <w:p w14:paraId="199F34D1" w14:textId="77777777" w:rsidR="007B0CA8" w:rsidRPr="007B0CA8" w:rsidRDefault="007B0CA8" w:rsidP="007B0CA8">
      <w:pPr>
        <w:pStyle w:val="ListParagraph"/>
        <w:numPr>
          <w:ilvl w:val="0"/>
          <w:numId w:val="13"/>
        </w:numPr>
        <w:rPr>
          <w:bCs/>
          <w:caps/>
        </w:rPr>
      </w:pPr>
      <w:r>
        <w:t>Item 4</w:t>
      </w:r>
    </w:p>
    <w:p w14:paraId="0BB9F4B8" w14:textId="77777777" w:rsidR="007B0CA8" w:rsidRPr="007B0CA8" w:rsidRDefault="007B0CA8" w:rsidP="007B0CA8">
      <w:pPr>
        <w:pStyle w:val="ListParagraph"/>
        <w:numPr>
          <w:ilvl w:val="0"/>
          <w:numId w:val="13"/>
        </w:numPr>
        <w:rPr>
          <w:bCs/>
          <w:caps/>
        </w:rPr>
      </w:pPr>
      <w:r>
        <w:t>Item 5</w:t>
      </w:r>
    </w:p>
    <w:p w14:paraId="77EDF28F" w14:textId="77777777" w:rsidR="007B0CA8" w:rsidRPr="007B0CA8" w:rsidRDefault="007B0CA8" w:rsidP="007B0CA8">
      <w:pPr>
        <w:pStyle w:val="ListParagraph"/>
        <w:numPr>
          <w:ilvl w:val="0"/>
          <w:numId w:val="13"/>
        </w:numPr>
        <w:rPr>
          <w:bCs/>
          <w:caps/>
        </w:rPr>
      </w:pPr>
      <w:r>
        <w:t>Item 6</w:t>
      </w:r>
    </w:p>
    <w:p w14:paraId="7E7F4F3B" w14:textId="77777777" w:rsidR="007B0CA8" w:rsidRPr="007B0CA8" w:rsidRDefault="007B0CA8" w:rsidP="007B0CA8">
      <w:pPr>
        <w:pStyle w:val="ListParagraph"/>
        <w:numPr>
          <w:ilvl w:val="0"/>
          <w:numId w:val="13"/>
        </w:numPr>
        <w:rPr>
          <w:bCs/>
          <w:caps/>
        </w:rPr>
      </w:pPr>
      <w:r>
        <w:t>Item 7</w:t>
      </w:r>
    </w:p>
    <w:p w14:paraId="750F913A" w14:textId="77777777" w:rsidR="007B0CA8" w:rsidRPr="007B0CA8" w:rsidRDefault="007B0CA8" w:rsidP="007B0CA8">
      <w:pPr>
        <w:pStyle w:val="ListParagraph"/>
        <w:numPr>
          <w:ilvl w:val="0"/>
          <w:numId w:val="13"/>
        </w:numPr>
        <w:rPr>
          <w:bCs/>
          <w:caps/>
        </w:rPr>
      </w:pPr>
      <w:r>
        <w:t>Item 8</w:t>
      </w:r>
    </w:p>
    <w:p w14:paraId="71435594" w14:textId="77777777" w:rsidR="007B0CA8" w:rsidRPr="007B0CA8" w:rsidRDefault="007B0CA8" w:rsidP="007B0CA8">
      <w:pPr>
        <w:pStyle w:val="ListParagraph"/>
        <w:numPr>
          <w:ilvl w:val="0"/>
          <w:numId w:val="13"/>
        </w:numPr>
        <w:rPr>
          <w:bCs/>
          <w:caps/>
        </w:rPr>
      </w:pPr>
      <w:r>
        <w:t>Item 9</w:t>
      </w:r>
    </w:p>
    <w:p w14:paraId="3F37042E" w14:textId="77777777" w:rsidR="007B0CA8" w:rsidRPr="007B0CA8" w:rsidRDefault="007B0CA8" w:rsidP="007B0CA8">
      <w:pPr>
        <w:pStyle w:val="ListParagraph"/>
        <w:numPr>
          <w:ilvl w:val="0"/>
          <w:numId w:val="13"/>
        </w:numPr>
        <w:rPr>
          <w:bCs/>
          <w:caps/>
        </w:rPr>
      </w:pPr>
      <w:r>
        <w:t>Item 10</w:t>
      </w:r>
    </w:p>
    <w:p w14:paraId="3CA82477" w14:textId="77777777" w:rsidR="007B0CA8" w:rsidRDefault="007B0CA8" w:rsidP="007B0CA8">
      <w:pPr>
        <w:pStyle w:val="Heading2"/>
      </w:pPr>
      <w:r>
        <w:t>Instructions</w:t>
      </w:r>
    </w:p>
    <w:p w14:paraId="198BB536" w14:textId="77777777" w:rsidR="007B0CA8" w:rsidRDefault="007B0CA8" w:rsidP="007B0CA8">
      <w:pPr>
        <w:pStyle w:val="Instructions"/>
      </w:pPr>
      <w:r>
        <w:t>1. Step one</w:t>
      </w:r>
    </w:p>
    <w:p w14:paraId="1FB39323" w14:textId="77777777" w:rsidR="007B0CA8" w:rsidRPr="00621975" w:rsidRDefault="007B0CA8" w:rsidP="007B0CA8">
      <w:pPr>
        <w:pStyle w:val="Instructions"/>
      </w:pPr>
      <w:r>
        <w:t>2. Step two</w:t>
      </w:r>
    </w:p>
    <w:p w14:paraId="47207A3C" w14:textId="77777777" w:rsidR="007B0CA8" w:rsidRPr="00621975" w:rsidRDefault="007B0CA8" w:rsidP="007B0CA8">
      <w:pPr>
        <w:pStyle w:val="Instructions"/>
      </w:pPr>
      <w:r>
        <w:t>3. Step three</w:t>
      </w:r>
    </w:p>
    <w:p w14:paraId="43FE2571" w14:textId="77777777" w:rsidR="007B0CA8" w:rsidRPr="00621975" w:rsidRDefault="007B0CA8" w:rsidP="007B0CA8">
      <w:pPr>
        <w:pStyle w:val="Instructions"/>
      </w:pPr>
      <w:r>
        <w:t>4. Step four</w:t>
      </w:r>
    </w:p>
    <w:p w14:paraId="07EF2B22" w14:textId="77777777" w:rsidR="007B0CA8" w:rsidRPr="00621975" w:rsidRDefault="007B0CA8" w:rsidP="007B0CA8">
      <w:pPr>
        <w:pStyle w:val="Instructions"/>
      </w:pPr>
      <w:r>
        <w:lastRenderedPageBreak/>
        <w:t>5. Step five</w:t>
      </w:r>
    </w:p>
    <w:p w14:paraId="7D566AF9" w14:textId="77777777" w:rsidR="007B0CA8" w:rsidRPr="00621975" w:rsidRDefault="007B0CA8" w:rsidP="007B0CA8">
      <w:pPr>
        <w:pStyle w:val="Instructions"/>
      </w:pPr>
      <w:r>
        <w:t>6. Step six</w:t>
      </w:r>
    </w:p>
    <w:p w14:paraId="7752D86D" w14:textId="77777777" w:rsidR="007B0CA8" w:rsidRDefault="007B0CA8" w:rsidP="007B0CA8">
      <w:pPr>
        <w:pStyle w:val="Instructions"/>
      </w:pPr>
      <w:r>
        <w:t xml:space="preserve">7. </w:t>
      </w:r>
      <w:r w:rsidRPr="00621975">
        <w:t>S</w:t>
      </w:r>
      <w:r>
        <w:t>tep seven</w:t>
      </w:r>
    </w:p>
    <w:p w14:paraId="4045C51C" w14:textId="77777777" w:rsidR="007B0CA8" w:rsidRDefault="007B0CA8" w:rsidP="007B0CA8">
      <w:pPr>
        <w:pStyle w:val="Instructions"/>
      </w:pPr>
      <w:r>
        <w:t>8. Step eight</w:t>
      </w:r>
    </w:p>
    <w:p w14:paraId="4FA79238" w14:textId="77777777" w:rsidR="007B0CA8" w:rsidRDefault="007B0CA8" w:rsidP="007B0CA8">
      <w:pPr>
        <w:pStyle w:val="Instructions"/>
      </w:pPr>
      <w:r>
        <w:t>9. Step nine</w:t>
      </w:r>
    </w:p>
    <w:p w14:paraId="6AA16062" w14:textId="77777777" w:rsidR="007B0CA8" w:rsidRPr="00621975" w:rsidRDefault="007B0CA8" w:rsidP="007B0CA8">
      <w:pPr>
        <w:pStyle w:val="Instructions"/>
      </w:pPr>
      <w:r>
        <w:t>10. Step ten</w:t>
      </w:r>
    </w:p>
    <w:p w14:paraId="4BFB7AF9" w14:textId="77777777" w:rsidR="007B0CA8" w:rsidRDefault="007B0CA8" w:rsidP="007B0CA8">
      <w:pPr>
        <w:spacing w:line="240" w:lineRule="auto"/>
      </w:pPr>
      <w:r>
        <w:br w:type="page"/>
      </w:r>
    </w:p>
    <w:p w14:paraId="745AE240" w14:textId="016CE549" w:rsidR="007B0CA8" w:rsidRPr="00CB6224" w:rsidRDefault="007B0CA8" w:rsidP="007B0CA8">
      <w:pPr>
        <w:pStyle w:val="Heading1"/>
      </w:pPr>
      <w:bookmarkStart w:id="9" w:name="_Toc179204144"/>
      <w:r>
        <w:lastRenderedPageBreak/>
        <w:t xml:space="preserve">Recipe Name </w:t>
      </w:r>
      <w:r w:rsidR="000B4A73">
        <w:t>10</w:t>
      </w:r>
      <w:bookmarkEnd w:id="9"/>
    </w:p>
    <w:p w14:paraId="5DA6B74C" w14:textId="77777777" w:rsidR="007B0CA8" w:rsidRDefault="007B0CA8" w:rsidP="007B0CA8">
      <w:pPr>
        <w:pStyle w:val="Picture"/>
      </w:pPr>
      <w:r w:rsidRPr="00666F26">
        <w:drawing>
          <wp:inline distT="0" distB="0" distL="0" distR="0" wp14:anchorId="580A341B" wp14:editId="1A7DC95A">
            <wp:extent cx="3268301" cy="2181389"/>
            <wp:effectExtent l="0" t="0" r="0" b="3175"/>
            <wp:docPr id="1808569221"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FD2B6CC"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1BBA84C" w14:textId="77777777" w:rsidR="007B0CA8" w:rsidRPr="00CB6224" w:rsidRDefault="007B0CA8" w:rsidP="007B0CA8">
      <w:pPr>
        <w:pStyle w:val="Heading2"/>
      </w:pPr>
      <w:r w:rsidRPr="00CB6224">
        <w:t>Ingredients</w:t>
      </w:r>
    </w:p>
    <w:p w14:paraId="07342C93" w14:textId="77777777" w:rsidR="007B0CA8" w:rsidRPr="007B0CA8" w:rsidRDefault="007B0CA8" w:rsidP="007B0CA8">
      <w:pPr>
        <w:pStyle w:val="ListParagraph"/>
        <w:numPr>
          <w:ilvl w:val="0"/>
          <w:numId w:val="13"/>
        </w:numPr>
        <w:rPr>
          <w:bCs/>
          <w:caps/>
        </w:rPr>
      </w:pPr>
      <w:r>
        <w:t>Item 1</w:t>
      </w:r>
    </w:p>
    <w:p w14:paraId="779EC962" w14:textId="77777777" w:rsidR="007B0CA8" w:rsidRPr="007B0CA8" w:rsidRDefault="007B0CA8" w:rsidP="007B0CA8">
      <w:pPr>
        <w:pStyle w:val="ListParagraph"/>
        <w:numPr>
          <w:ilvl w:val="0"/>
          <w:numId w:val="13"/>
        </w:numPr>
        <w:rPr>
          <w:bCs/>
          <w:caps/>
        </w:rPr>
      </w:pPr>
      <w:r>
        <w:t>Item 2</w:t>
      </w:r>
    </w:p>
    <w:p w14:paraId="21A0A778" w14:textId="77777777" w:rsidR="007B0CA8" w:rsidRPr="007B0CA8" w:rsidRDefault="007B0CA8" w:rsidP="007B0CA8">
      <w:pPr>
        <w:pStyle w:val="ListParagraph"/>
        <w:numPr>
          <w:ilvl w:val="0"/>
          <w:numId w:val="13"/>
        </w:numPr>
        <w:rPr>
          <w:bCs/>
          <w:caps/>
        </w:rPr>
      </w:pPr>
      <w:r>
        <w:t>Item 3</w:t>
      </w:r>
    </w:p>
    <w:p w14:paraId="2B456B9B" w14:textId="77777777" w:rsidR="007B0CA8" w:rsidRPr="007B0CA8" w:rsidRDefault="007B0CA8" w:rsidP="007B0CA8">
      <w:pPr>
        <w:pStyle w:val="ListParagraph"/>
        <w:numPr>
          <w:ilvl w:val="0"/>
          <w:numId w:val="13"/>
        </w:numPr>
        <w:rPr>
          <w:bCs/>
          <w:caps/>
        </w:rPr>
      </w:pPr>
      <w:r>
        <w:t>Item 4</w:t>
      </w:r>
    </w:p>
    <w:p w14:paraId="213DD7F3" w14:textId="77777777" w:rsidR="007B0CA8" w:rsidRPr="007B0CA8" w:rsidRDefault="007B0CA8" w:rsidP="007B0CA8">
      <w:pPr>
        <w:pStyle w:val="ListParagraph"/>
        <w:numPr>
          <w:ilvl w:val="0"/>
          <w:numId w:val="13"/>
        </w:numPr>
        <w:rPr>
          <w:bCs/>
          <w:caps/>
        </w:rPr>
      </w:pPr>
      <w:r>
        <w:t>Item 5</w:t>
      </w:r>
    </w:p>
    <w:p w14:paraId="5C92596C" w14:textId="77777777" w:rsidR="007B0CA8" w:rsidRPr="007B0CA8" w:rsidRDefault="007B0CA8" w:rsidP="007B0CA8">
      <w:pPr>
        <w:pStyle w:val="ListParagraph"/>
        <w:numPr>
          <w:ilvl w:val="0"/>
          <w:numId w:val="13"/>
        </w:numPr>
        <w:rPr>
          <w:bCs/>
          <w:caps/>
        </w:rPr>
      </w:pPr>
      <w:r>
        <w:t>Item 6</w:t>
      </w:r>
    </w:p>
    <w:p w14:paraId="757D5D65" w14:textId="77777777" w:rsidR="007B0CA8" w:rsidRPr="007B0CA8" w:rsidRDefault="007B0CA8" w:rsidP="007B0CA8">
      <w:pPr>
        <w:pStyle w:val="ListParagraph"/>
        <w:numPr>
          <w:ilvl w:val="0"/>
          <w:numId w:val="13"/>
        </w:numPr>
        <w:rPr>
          <w:bCs/>
          <w:caps/>
        </w:rPr>
      </w:pPr>
      <w:r>
        <w:t>Item 7</w:t>
      </w:r>
    </w:p>
    <w:p w14:paraId="6574F1BC" w14:textId="77777777" w:rsidR="007B0CA8" w:rsidRPr="007B0CA8" w:rsidRDefault="007B0CA8" w:rsidP="007B0CA8">
      <w:pPr>
        <w:pStyle w:val="ListParagraph"/>
        <w:numPr>
          <w:ilvl w:val="0"/>
          <w:numId w:val="13"/>
        </w:numPr>
        <w:rPr>
          <w:bCs/>
          <w:caps/>
        </w:rPr>
      </w:pPr>
      <w:r>
        <w:t>Item 8</w:t>
      </w:r>
    </w:p>
    <w:p w14:paraId="526AB7DA" w14:textId="77777777" w:rsidR="007B0CA8" w:rsidRPr="007B0CA8" w:rsidRDefault="007B0CA8" w:rsidP="007B0CA8">
      <w:pPr>
        <w:pStyle w:val="ListParagraph"/>
        <w:numPr>
          <w:ilvl w:val="0"/>
          <w:numId w:val="13"/>
        </w:numPr>
        <w:rPr>
          <w:bCs/>
          <w:caps/>
        </w:rPr>
      </w:pPr>
      <w:r>
        <w:t>Item 9</w:t>
      </w:r>
    </w:p>
    <w:p w14:paraId="631BF804" w14:textId="77777777" w:rsidR="007B0CA8" w:rsidRPr="007B0CA8" w:rsidRDefault="007B0CA8" w:rsidP="007B0CA8">
      <w:pPr>
        <w:pStyle w:val="ListParagraph"/>
        <w:numPr>
          <w:ilvl w:val="0"/>
          <w:numId w:val="13"/>
        </w:numPr>
        <w:rPr>
          <w:bCs/>
          <w:caps/>
        </w:rPr>
      </w:pPr>
      <w:r>
        <w:t>Item 10</w:t>
      </w:r>
    </w:p>
    <w:p w14:paraId="430698C8" w14:textId="77777777" w:rsidR="007B0CA8" w:rsidRDefault="007B0CA8" w:rsidP="007B0CA8">
      <w:pPr>
        <w:pStyle w:val="Heading2"/>
      </w:pPr>
      <w:r>
        <w:t>Instructions</w:t>
      </w:r>
    </w:p>
    <w:p w14:paraId="6F1FF6A3" w14:textId="77777777" w:rsidR="007B0CA8" w:rsidRDefault="007B0CA8" w:rsidP="007B0CA8">
      <w:pPr>
        <w:pStyle w:val="Instructions"/>
      </w:pPr>
      <w:r>
        <w:t>1. Step one</w:t>
      </w:r>
    </w:p>
    <w:p w14:paraId="3845BE15" w14:textId="77777777" w:rsidR="007B0CA8" w:rsidRPr="00621975" w:rsidRDefault="007B0CA8" w:rsidP="007B0CA8">
      <w:pPr>
        <w:pStyle w:val="Instructions"/>
      </w:pPr>
      <w:r>
        <w:t>2. Step two</w:t>
      </w:r>
    </w:p>
    <w:p w14:paraId="6699F0A3" w14:textId="77777777" w:rsidR="007B0CA8" w:rsidRPr="00621975" w:rsidRDefault="007B0CA8" w:rsidP="007B0CA8">
      <w:pPr>
        <w:pStyle w:val="Instructions"/>
      </w:pPr>
      <w:r>
        <w:t>3. Step three</w:t>
      </w:r>
    </w:p>
    <w:p w14:paraId="3AB18238" w14:textId="77777777" w:rsidR="007B0CA8" w:rsidRPr="00621975" w:rsidRDefault="007B0CA8" w:rsidP="007B0CA8">
      <w:pPr>
        <w:pStyle w:val="Instructions"/>
      </w:pPr>
      <w:r>
        <w:t>4. Step four</w:t>
      </w:r>
    </w:p>
    <w:p w14:paraId="46DD727D" w14:textId="77777777" w:rsidR="007B0CA8" w:rsidRPr="00621975" w:rsidRDefault="007B0CA8" w:rsidP="007B0CA8">
      <w:pPr>
        <w:pStyle w:val="Instructions"/>
      </w:pPr>
      <w:r>
        <w:lastRenderedPageBreak/>
        <w:t>5. Step five</w:t>
      </w:r>
    </w:p>
    <w:p w14:paraId="387DFE93" w14:textId="77777777" w:rsidR="007B0CA8" w:rsidRPr="00621975" w:rsidRDefault="007B0CA8" w:rsidP="007B0CA8">
      <w:pPr>
        <w:pStyle w:val="Instructions"/>
      </w:pPr>
      <w:r>
        <w:t>6. Step six</w:t>
      </w:r>
    </w:p>
    <w:p w14:paraId="549C2D16" w14:textId="77777777" w:rsidR="007B0CA8" w:rsidRDefault="007B0CA8" w:rsidP="007B0CA8">
      <w:pPr>
        <w:pStyle w:val="Instructions"/>
      </w:pPr>
      <w:r>
        <w:t xml:space="preserve">7. </w:t>
      </w:r>
      <w:r w:rsidRPr="00621975">
        <w:t>S</w:t>
      </w:r>
      <w:r>
        <w:t>tep seven</w:t>
      </w:r>
    </w:p>
    <w:p w14:paraId="067A7D1D" w14:textId="77777777" w:rsidR="007B0CA8" w:rsidRDefault="007B0CA8" w:rsidP="007B0CA8">
      <w:pPr>
        <w:pStyle w:val="Instructions"/>
      </w:pPr>
      <w:r>
        <w:t>8. Step eight</w:t>
      </w:r>
    </w:p>
    <w:p w14:paraId="241E6607" w14:textId="77777777" w:rsidR="007B0CA8" w:rsidRDefault="007B0CA8" w:rsidP="007B0CA8">
      <w:pPr>
        <w:pStyle w:val="Instructions"/>
      </w:pPr>
      <w:r>
        <w:t>9. Step nine</w:t>
      </w:r>
    </w:p>
    <w:p w14:paraId="3D3CDFA1" w14:textId="77777777" w:rsidR="007B0CA8" w:rsidRPr="00621975" w:rsidRDefault="007B0CA8" w:rsidP="007B0CA8">
      <w:pPr>
        <w:pStyle w:val="Instructions"/>
      </w:pPr>
      <w:r>
        <w:t>10. Step ten</w:t>
      </w:r>
    </w:p>
    <w:p w14:paraId="635BE918" w14:textId="77777777" w:rsidR="007B0CA8" w:rsidRDefault="007B0CA8" w:rsidP="007B0CA8">
      <w:pPr>
        <w:spacing w:line="240" w:lineRule="auto"/>
      </w:pPr>
      <w:r>
        <w:br w:type="page"/>
      </w:r>
    </w:p>
    <w:p w14:paraId="66A2377E" w14:textId="21029787" w:rsidR="007B0CA8" w:rsidRPr="00CB6224" w:rsidRDefault="007B0CA8" w:rsidP="007B0CA8">
      <w:pPr>
        <w:pStyle w:val="Heading1"/>
      </w:pPr>
      <w:bookmarkStart w:id="10" w:name="_Toc179204145"/>
      <w:r>
        <w:lastRenderedPageBreak/>
        <w:t xml:space="preserve">Recipe Name </w:t>
      </w:r>
      <w:r w:rsidR="000B4A73">
        <w:t>11</w:t>
      </w:r>
      <w:bookmarkEnd w:id="10"/>
    </w:p>
    <w:p w14:paraId="7837C6A5" w14:textId="77777777" w:rsidR="007B0CA8" w:rsidRDefault="007B0CA8" w:rsidP="007B0CA8">
      <w:pPr>
        <w:pStyle w:val="Picture"/>
      </w:pPr>
      <w:r w:rsidRPr="00666F26">
        <w:drawing>
          <wp:inline distT="0" distB="0" distL="0" distR="0" wp14:anchorId="1F36B237" wp14:editId="105FBDB4">
            <wp:extent cx="3268301" cy="2181389"/>
            <wp:effectExtent l="0" t="0" r="0" b="3175"/>
            <wp:docPr id="319485500"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0ECC9B09"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5A645BBE" w14:textId="77777777" w:rsidR="007B0CA8" w:rsidRPr="00CB6224" w:rsidRDefault="007B0CA8" w:rsidP="007B0CA8">
      <w:pPr>
        <w:pStyle w:val="Heading2"/>
      </w:pPr>
      <w:r w:rsidRPr="00CB6224">
        <w:t>Ingredients</w:t>
      </w:r>
    </w:p>
    <w:p w14:paraId="5720800F" w14:textId="77777777" w:rsidR="007B0CA8" w:rsidRPr="007B0CA8" w:rsidRDefault="007B0CA8" w:rsidP="007B0CA8">
      <w:pPr>
        <w:pStyle w:val="ListParagraph"/>
        <w:numPr>
          <w:ilvl w:val="0"/>
          <w:numId w:val="13"/>
        </w:numPr>
        <w:rPr>
          <w:bCs/>
          <w:caps/>
        </w:rPr>
      </w:pPr>
      <w:r>
        <w:t>Item 1</w:t>
      </w:r>
    </w:p>
    <w:p w14:paraId="14DD98D7" w14:textId="77777777" w:rsidR="007B0CA8" w:rsidRPr="007B0CA8" w:rsidRDefault="007B0CA8" w:rsidP="007B0CA8">
      <w:pPr>
        <w:pStyle w:val="ListParagraph"/>
        <w:numPr>
          <w:ilvl w:val="0"/>
          <w:numId w:val="13"/>
        </w:numPr>
        <w:rPr>
          <w:bCs/>
          <w:caps/>
        </w:rPr>
      </w:pPr>
      <w:r>
        <w:t>Item 2</w:t>
      </w:r>
    </w:p>
    <w:p w14:paraId="143D3E55" w14:textId="77777777" w:rsidR="007B0CA8" w:rsidRPr="007B0CA8" w:rsidRDefault="007B0CA8" w:rsidP="007B0CA8">
      <w:pPr>
        <w:pStyle w:val="ListParagraph"/>
        <w:numPr>
          <w:ilvl w:val="0"/>
          <w:numId w:val="13"/>
        </w:numPr>
        <w:rPr>
          <w:bCs/>
          <w:caps/>
        </w:rPr>
      </w:pPr>
      <w:r>
        <w:t>Item 3</w:t>
      </w:r>
    </w:p>
    <w:p w14:paraId="0C8D0EA3" w14:textId="77777777" w:rsidR="007B0CA8" w:rsidRPr="007B0CA8" w:rsidRDefault="007B0CA8" w:rsidP="007B0CA8">
      <w:pPr>
        <w:pStyle w:val="ListParagraph"/>
        <w:numPr>
          <w:ilvl w:val="0"/>
          <w:numId w:val="13"/>
        </w:numPr>
        <w:rPr>
          <w:bCs/>
          <w:caps/>
        </w:rPr>
      </w:pPr>
      <w:r>
        <w:t>Item 4</w:t>
      </w:r>
    </w:p>
    <w:p w14:paraId="1A7728D5" w14:textId="77777777" w:rsidR="007B0CA8" w:rsidRPr="007B0CA8" w:rsidRDefault="007B0CA8" w:rsidP="007B0CA8">
      <w:pPr>
        <w:pStyle w:val="ListParagraph"/>
        <w:numPr>
          <w:ilvl w:val="0"/>
          <w:numId w:val="13"/>
        </w:numPr>
        <w:rPr>
          <w:bCs/>
          <w:caps/>
        </w:rPr>
      </w:pPr>
      <w:r>
        <w:t>Item 5</w:t>
      </w:r>
    </w:p>
    <w:p w14:paraId="68662DE5" w14:textId="77777777" w:rsidR="007B0CA8" w:rsidRPr="007B0CA8" w:rsidRDefault="007B0CA8" w:rsidP="007B0CA8">
      <w:pPr>
        <w:pStyle w:val="ListParagraph"/>
        <w:numPr>
          <w:ilvl w:val="0"/>
          <w:numId w:val="13"/>
        </w:numPr>
        <w:rPr>
          <w:bCs/>
          <w:caps/>
        </w:rPr>
      </w:pPr>
      <w:r>
        <w:t>Item 6</w:t>
      </w:r>
    </w:p>
    <w:p w14:paraId="32FBA513" w14:textId="77777777" w:rsidR="007B0CA8" w:rsidRPr="007B0CA8" w:rsidRDefault="007B0CA8" w:rsidP="007B0CA8">
      <w:pPr>
        <w:pStyle w:val="ListParagraph"/>
        <w:numPr>
          <w:ilvl w:val="0"/>
          <w:numId w:val="13"/>
        </w:numPr>
        <w:rPr>
          <w:bCs/>
          <w:caps/>
        </w:rPr>
      </w:pPr>
      <w:r>
        <w:t>Item 7</w:t>
      </w:r>
    </w:p>
    <w:p w14:paraId="7AF89F8B" w14:textId="77777777" w:rsidR="007B0CA8" w:rsidRPr="007B0CA8" w:rsidRDefault="007B0CA8" w:rsidP="007B0CA8">
      <w:pPr>
        <w:pStyle w:val="ListParagraph"/>
        <w:numPr>
          <w:ilvl w:val="0"/>
          <w:numId w:val="13"/>
        </w:numPr>
        <w:rPr>
          <w:bCs/>
          <w:caps/>
        </w:rPr>
      </w:pPr>
      <w:r>
        <w:t>Item 8</w:t>
      </w:r>
    </w:p>
    <w:p w14:paraId="2F0D88F0" w14:textId="77777777" w:rsidR="007B0CA8" w:rsidRPr="007B0CA8" w:rsidRDefault="007B0CA8" w:rsidP="007B0CA8">
      <w:pPr>
        <w:pStyle w:val="ListParagraph"/>
        <w:numPr>
          <w:ilvl w:val="0"/>
          <w:numId w:val="13"/>
        </w:numPr>
        <w:rPr>
          <w:bCs/>
          <w:caps/>
        </w:rPr>
      </w:pPr>
      <w:r>
        <w:t>Item 9</w:t>
      </w:r>
    </w:p>
    <w:p w14:paraId="354B3954" w14:textId="77777777" w:rsidR="007B0CA8" w:rsidRPr="007B0CA8" w:rsidRDefault="007B0CA8" w:rsidP="007B0CA8">
      <w:pPr>
        <w:pStyle w:val="ListParagraph"/>
        <w:numPr>
          <w:ilvl w:val="0"/>
          <w:numId w:val="13"/>
        </w:numPr>
        <w:rPr>
          <w:bCs/>
          <w:caps/>
        </w:rPr>
      </w:pPr>
      <w:r>
        <w:t>Item 10</w:t>
      </w:r>
    </w:p>
    <w:p w14:paraId="21E312B3" w14:textId="77777777" w:rsidR="007B0CA8" w:rsidRDefault="007B0CA8" w:rsidP="007B0CA8">
      <w:pPr>
        <w:pStyle w:val="Heading2"/>
      </w:pPr>
      <w:r>
        <w:t>Instructions</w:t>
      </w:r>
    </w:p>
    <w:p w14:paraId="1F5125EF" w14:textId="77777777" w:rsidR="007B0CA8" w:rsidRDefault="007B0CA8" w:rsidP="007B0CA8">
      <w:pPr>
        <w:pStyle w:val="Instructions"/>
      </w:pPr>
      <w:r>
        <w:t>1. Step one</w:t>
      </w:r>
    </w:p>
    <w:p w14:paraId="0729118D" w14:textId="77777777" w:rsidR="007B0CA8" w:rsidRPr="00621975" w:rsidRDefault="007B0CA8" w:rsidP="007B0CA8">
      <w:pPr>
        <w:pStyle w:val="Instructions"/>
      </w:pPr>
      <w:r>
        <w:t>2. Step two</w:t>
      </w:r>
    </w:p>
    <w:p w14:paraId="4D930BE3" w14:textId="77777777" w:rsidR="007B0CA8" w:rsidRPr="00621975" w:rsidRDefault="007B0CA8" w:rsidP="007B0CA8">
      <w:pPr>
        <w:pStyle w:val="Instructions"/>
      </w:pPr>
      <w:r>
        <w:t>3. Step three</w:t>
      </w:r>
    </w:p>
    <w:p w14:paraId="1D3BF01D" w14:textId="77777777" w:rsidR="007B0CA8" w:rsidRPr="00621975" w:rsidRDefault="007B0CA8" w:rsidP="007B0CA8">
      <w:pPr>
        <w:pStyle w:val="Instructions"/>
      </w:pPr>
      <w:r>
        <w:t>4. Step four</w:t>
      </w:r>
    </w:p>
    <w:p w14:paraId="1F774A8D" w14:textId="77777777" w:rsidR="007B0CA8" w:rsidRPr="00621975" w:rsidRDefault="007B0CA8" w:rsidP="007B0CA8">
      <w:pPr>
        <w:pStyle w:val="Instructions"/>
      </w:pPr>
      <w:r>
        <w:lastRenderedPageBreak/>
        <w:t>5. Step five</w:t>
      </w:r>
    </w:p>
    <w:p w14:paraId="3E73B7AC" w14:textId="77777777" w:rsidR="007B0CA8" w:rsidRPr="00621975" w:rsidRDefault="007B0CA8" w:rsidP="007B0CA8">
      <w:pPr>
        <w:pStyle w:val="Instructions"/>
      </w:pPr>
      <w:r>
        <w:t>6. Step six</w:t>
      </w:r>
    </w:p>
    <w:p w14:paraId="785A2104" w14:textId="77777777" w:rsidR="007B0CA8" w:rsidRDefault="007B0CA8" w:rsidP="007B0CA8">
      <w:pPr>
        <w:pStyle w:val="Instructions"/>
      </w:pPr>
      <w:r>
        <w:t xml:space="preserve">7. </w:t>
      </w:r>
      <w:r w:rsidRPr="00621975">
        <w:t>S</w:t>
      </w:r>
      <w:r>
        <w:t>tep seven</w:t>
      </w:r>
    </w:p>
    <w:p w14:paraId="34B186FF" w14:textId="77777777" w:rsidR="007B0CA8" w:rsidRDefault="007B0CA8" w:rsidP="007B0CA8">
      <w:pPr>
        <w:pStyle w:val="Instructions"/>
      </w:pPr>
      <w:r>
        <w:t>8. Step eight</w:t>
      </w:r>
    </w:p>
    <w:p w14:paraId="1994B7E2" w14:textId="77777777" w:rsidR="007B0CA8" w:rsidRDefault="007B0CA8" w:rsidP="007B0CA8">
      <w:pPr>
        <w:pStyle w:val="Instructions"/>
      </w:pPr>
      <w:r>
        <w:t>9. Step nine</w:t>
      </w:r>
    </w:p>
    <w:p w14:paraId="795F2B5F" w14:textId="77777777" w:rsidR="007B0CA8" w:rsidRPr="00621975" w:rsidRDefault="007B0CA8" w:rsidP="007B0CA8">
      <w:pPr>
        <w:pStyle w:val="Instructions"/>
      </w:pPr>
      <w:r>
        <w:t>10. Step ten</w:t>
      </w:r>
    </w:p>
    <w:p w14:paraId="530FC649" w14:textId="77777777" w:rsidR="007B0CA8" w:rsidRDefault="007B0CA8" w:rsidP="007B0CA8">
      <w:pPr>
        <w:spacing w:line="240" w:lineRule="auto"/>
      </w:pPr>
      <w:r>
        <w:br w:type="page"/>
      </w:r>
    </w:p>
    <w:p w14:paraId="43FD4E13" w14:textId="303F17F6" w:rsidR="007B0CA8" w:rsidRPr="00CB6224" w:rsidRDefault="007B0CA8" w:rsidP="007B0CA8">
      <w:pPr>
        <w:pStyle w:val="Heading1"/>
      </w:pPr>
      <w:bookmarkStart w:id="11" w:name="_Toc179204146"/>
      <w:r>
        <w:lastRenderedPageBreak/>
        <w:t xml:space="preserve">Recipe Name </w:t>
      </w:r>
      <w:r w:rsidR="000B4A73">
        <w:t>12</w:t>
      </w:r>
      <w:bookmarkEnd w:id="11"/>
    </w:p>
    <w:p w14:paraId="67A904C5" w14:textId="77777777" w:rsidR="007B0CA8" w:rsidRDefault="007B0CA8" w:rsidP="007B0CA8">
      <w:pPr>
        <w:pStyle w:val="Picture"/>
      </w:pPr>
      <w:r w:rsidRPr="00666F26">
        <w:drawing>
          <wp:inline distT="0" distB="0" distL="0" distR="0" wp14:anchorId="6882B142" wp14:editId="78D72F3A">
            <wp:extent cx="3268301" cy="2181389"/>
            <wp:effectExtent l="0" t="0" r="0" b="3175"/>
            <wp:docPr id="1247350538"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A28D98C"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6C2EC3D9" w14:textId="77777777" w:rsidR="007B0CA8" w:rsidRPr="00CB6224" w:rsidRDefault="007B0CA8" w:rsidP="007B0CA8">
      <w:pPr>
        <w:pStyle w:val="Heading2"/>
      </w:pPr>
      <w:r w:rsidRPr="00CB6224">
        <w:t>Ingredients</w:t>
      </w:r>
    </w:p>
    <w:p w14:paraId="591C3C90" w14:textId="77777777" w:rsidR="007B0CA8" w:rsidRPr="007B0CA8" w:rsidRDefault="007B0CA8" w:rsidP="007B0CA8">
      <w:pPr>
        <w:pStyle w:val="ListParagraph"/>
        <w:numPr>
          <w:ilvl w:val="0"/>
          <w:numId w:val="13"/>
        </w:numPr>
        <w:rPr>
          <w:bCs/>
          <w:caps/>
        </w:rPr>
      </w:pPr>
      <w:r>
        <w:t>Item 1</w:t>
      </w:r>
    </w:p>
    <w:p w14:paraId="2B4C4D56" w14:textId="77777777" w:rsidR="007B0CA8" w:rsidRPr="007B0CA8" w:rsidRDefault="007B0CA8" w:rsidP="007B0CA8">
      <w:pPr>
        <w:pStyle w:val="ListParagraph"/>
        <w:numPr>
          <w:ilvl w:val="0"/>
          <w:numId w:val="13"/>
        </w:numPr>
        <w:rPr>
          <w:bCs/>
          <w:caps/>
        </w:rPr>
      </w:pPr>
      <w:r>
        <w:t>Item 2</w:t>
      </w:r>
    </w:p>
    <w:p w14:paraId="293F9ABC" w14:textId="77777777" w:rsidR="007B0CA8" w:rsidRPr="007B0CA8" w:rsidRDefault="007B0CA8" w:rsidP="007B0CA8">
      <w:pPr>
        <w:pStyle w:val="ListParagraph"/>
        <w:numPr>
          <w:ilvl w:val="0"/>
          <w:numId w:val="13"/>
        </w:numPr>
        <w:rPr>
          <w:bCs/>
          <w:caps/>
        </w:rPr>
      </w:pPr>
      <w:r>
        <w:t>Item 3</w:t>
      </w:r>
    </w:p>
    <w:p w14:paraId="081FE482" w14:textId="77777777" w:rsidR="007B0CA8" w:rsidRPr="007B0CA8" w:rsidRDefault="007B0CA8" w:rsidP="007B0CA8">
      <w:pPr>
        <w:pStyle w:val="ListParagraph"/>
        <w:numPr>
          <w:ilvl w:val="0"/>
          <w:numId w:val="13"/>
        </w:numPr>
        <w:rPr>
          <w:bCs/>
          <w:caps/>
        </w:rPr>
      </w:pPr>
      <w:r>
        <w:t>Item 4</w:t>
      </w:r>
    </w:p>
    <w:p w14:paraId="4A8E0A45" w14:textId="77777777" w:rsidR="007B0CA8" w:rsidRPr="007B0CA8" w:rsidRDefault="007B0CA8" w:rsidP="007B0CA8">
      <w:pPr>
        <w:pStyle w:val="ListParagraph"/>
        <w:numPr>
          <w:ilvl w:val="0"/>
          <w:numId w:val="13"/>
        </w:numPr>
        <w:rPr>
          <w:bCs/>
          <w:caps/>
        </w:rPr>
      </w:pPr>
      <w:r>
        <w:t>Item 5</w:t>
      </w:r>
    </w:p>
    <w:p w14:paraId="462CD800" w14:textId="77777777" w:rsidR="007B0CA8" w:rsidRPr="007B0CA8" w:rsidRDefault="007B0CA8" w:rsidP="007B0CA8">
      <w:pPr>
        <w:pStyle w:val="ListParagraph"/>
        <w:numPr>
          <w:ilvl w:val="0"/>
          <w:numId w:val="13"/>
        </w:numPr>
        <w:rPr>
          <w:bCs/>
          <w:caps/>
        </w:rPr>
      </w:pPr>
      <w:r>
        <w:t>Item 6</w:t>
      </w:r>
    </w:p>
    <w:p w14:paraId="41675729" w14:textId="77777777" w:rsidR="007B0CA8" w:rsidRPr="007B0CA8" w:rsidRDefault="007B0CA8" w:rsidP="007B0CA8">
      <w:pPr>
        <w:pStyle w:val="ListParagraph"/>
        <w:numPr>
          <w:ilvl w:val="0"/>
          <w:numId w:val="13"/>
        </w:numPr>
        <w:rPr>
          <w:bCs/>
          <w:caps/>
        </w:rPr>
      </w:pPr>
      <w:r>
        <w:t>Item 7</w:t>
      </w:r>
    </w:p>
    <w:p w14:paraId="34878D99" w14:textId="77777777" w:rsidR="007B0CA8" w:rsidRPr="007B0CA8" w:rsidRDefault="007B0CA8" w:rsidP="007B0CA8">
      <w:pPr>
        <w:pStyle w:val="ListParagraph"/>
        <w:numPr>
          <w:ilvl w:val="0"/>
          <w:numId w:val="13"/>
        </w:numPr>
        <w:rPr>
          <w:bCs/>
          <w:caps/>
        </w:rPr>
      </w:pPr>
      <w:r>
        <w:t>Item 8</w:t>
      </w:r>
    </w:p>
    <w:p w14:paraId="4F4FE7EB" w14:textId="77777777" w:rsidR="007B0CA8" w:rsidRPr="007B0CA8" w:rsidRDefault="007B0CA8" w:rsidP="007B0CA8">
      <w:pPr>
        <w:pStyle w:val="ListParagraph"/>
        <w:numPr>
          <w:ilvl w:val="0"/>
          <w:numId w:val="13"/>
        </w:numPr>
        <w:rPr>
          <w:bCs/>
          <w:caps/>
        </w:rPr>
      </w:pPr>
      <w:r>
        <w:t>Item 9</w:t>
      </w:r>
    </w:p>
    <w:p w14:paraId="47810B32" w14:textId="77777777" w:rsidR="007B0CA8" w:rsidRPr="007B0CA8" w:rsidRDefault="007B0CA8" w:rsidP="007B0CA8">
      <w:pPr>
        <w:pStyle w:val="ListParagraph"/>
        <w:numPr>
          <w:ilvl w:val="0"/>
          <w:numId w:val="13"/>
        </w:numPr>
        <w:rPr>
          <w:bCs/>
          <w:caps/>
        </w:rPr>
      </w:pPr>
      <w:r>
        <w:t>Item 10</w:t>
      </w:r>
    </w:p>
    <w:p w14:paraId="3C975B6D" w14:textId="77777777" w:rsidR="007B0CA8" w:rsidRDefault="007B0CA8" w:rsidP="007B0CA8">
      <w:pPr>
        <w:pStyle w:val="Heading2"/>
      </w:pPr>
      <w:r>
        <w:t>Instructions</w:t>
      </w:r>
    </w:p>
    <w:p w14:paraId="159B2B68" w14:textId="77777777" w:rsidR="007B0CA8" w:rsidRDefault="007B0CA8" w:rsidP="007B0CA8">
      <w:pPr>
        <w:pStyle w:val="Instructions"/>
      </w:pPr>
      <w:r>
        <w:t>1. Step one</w:t>
      </w:r>
    </w:p>
    <w:p w14:paraId="7CDD0134" w14:textId="77777777" w:rsidR="007B0CA8" w:rsidRPr="00621975" w:rsidRDefault="007B0CA8" w:rsidP="007B0CA8">
      <w:pPr>
        <w:pStyle w:val="Instructions"/>
      </w:pPr>
      <w:r>
        <w:t>2. Step two</w:t>
      </w:r>
    </w:p>
    <w:p w14:paraId="45843295" w14:textId="77777777" w:rsidR="007B0CA8" w:rsidRPr="00621975" w:rsidRDefault="007B0CA8" w:rsidP="007B0CA8">
      <w:pPr>
        <w:pStyle w:val="Instructions"/>
      </w:pPr>
      <w:r>
        <w:t>3. Step three</w:t>
      </w:r>
    </w:p>
    <w:p w14:paraId="7B95605B" w14:textId="77777777" w:rsidR="007B0CA8" w:rsidRPr="00621975" w:rsidRDefault="007B0CA8" w:rsidP="007B0CA8">
      <w:pPr>
        <w:pStyle w:val="Instructions"/>
      </w:pPr>
      <w:r>
        <w:t>4. Step four</w:t>
      </w:r>
    </w:p>
    <w:p w14:paraId="2C9E8848" w14:textId="77777777" w:rsidR="007B0CA8" w:rsidRPr="00621975" w:rsidRDefault="007B0CA8" w:rsidP="007B0CA8">
      <w:pPr>
        <w:pStyle w:val="Instructions"/>
      </w:pPr>
      <w:r>
        <w:lastRenderedPageBreak/>
        <w:t>5. Step five</w:t>
      </w:r>
    </w:p>
    <w:p w14:paraId="58DF0A7F" w14:textId="77777777" w:rsidR="007B0CA8" w:rsidRPr="00621975" w:rsidRDefault="007B0CA8" w:rsidP="007B0CA8">
      <w:pPr>
        <w:pStyle w:val="Instructions"/>
      </w:pPr>
      <w:r>
        <w:t>6. Step six</w:t>
      </w:r>
    </w:p>
    <w:p w14:paraId="7FA289E4" w14:textId="77777777" w:rsidR="007B0CA8" w:rsidRDefault="007B0CA8" w:rsidP="007B0CA8">
      <w:pPr>
        <w:pStyle w:val="Instructions"/>
      </w:pPr>
      <w:r>
        <w:t xml:space="preserve">7. </w:t>
      </w:r>
      <w:r w:rsidRPr="00621975">
        <w:t>S</w:t>
      </w:r>
      <w:r>
        <w:t>tep seven</w:t>
      </w:r>
    </w:p>
    <w:p w14:paraId="1990F547" w14:textId="77777777" w:rsidR="007B0CA8" w:rsidRDefault="007B0CA8" w:rsidP="007B0CA8">
      <w:pPr>
        <w:pStyle w:val="Instructions"/>
      </w:pPr>
      <w:r>
        <w:t>8. Step eight</w:t>
      </w:r>
    </w:p>
    <w:p w14:paraId="691E6B99" w14:textId="77777777" w:rsidR="007B0CA8" w:rsidRDefault="007B0CA8" w:rsidP="007B0CA8">
      <w:pPr>
        <w:pStyle w:val="Instructions"/>
      </w:pPr>
      <w:r>
        <w:t>9. Step nine</w:t>
      </w:r>
    </w:p>
    <w:p w14:paraId="4F12BF5F" w14:textId="77777777" w:rsidR="007B0CA8" w:rsidRPr="00621975" w:rsidRDefault="007B0CA8" w:rsidP="007B0CA8">
      <w:pPr>
        <w:pStyle w:val="Instructions"/>
      </w:pPr>
      <w:r>
        <w:t>10. Step ten</w:t>
      </w:r>
    </w:p>
    <w:p w14:paraId="1D4483D8" w14:textId="77777777" w:rsidR="007B0CA8" w:rsidRDefault="007B0CA8" w:rsidP="007B0CA8">
      <w:pPr>
        <w:spacing w:line="240" w:lineRule="auto"/>
      </w:pPr>
      <w:r>
        <w:br w:type="page"/>
      </w:r>
    </w:p>
    <w:p w14:paraId="723BC6BE" w14:textId="4DFD16AB" w:rsidR="007B0CA8" w:rsidRPr="00CB6224" w:rsidRDefault="007B0CA8" w:rsidP="007B0CA8">
      <w:pPr>
        <w:pStyle w:val="Heading1"/>
      </w:pPr>
      <w:bookmarkStart w:id="12" w:name="_Toc179204147"/>
      <w:r>
        <w:lastRenderedPageBreak/>
        <w:t xml:space="preserve">Recipe Name </w:t>
      </w:r>
      <w:r w:rsidR="000B4A73">
        <w:t>13</w:t>
      </w:r>
      <w:bookmarkEnd w:id="12"/>
    </w:p>
    <w:p w14:paraId="7A445ED5" w14:textId="77777777" w:rsidR="007B0CA8" w:rsidRDefault="007B0CA8" w:rsidP="007B0CA8">
      <w:pPr>
        <w:pStyle w:val="Picture"/>
      </w:pPr>
      <w:r w:rsidRPr="00666F26">
        <w:drawing>
          <wp:inline distT="0" distB="0" distL="0" distR="0" wp14:anchorId="092BE443" wp14:editId="73E09017">
            <wp:extent cx="3268301" cy="2181389"/>
            <wp:effectExtent l="0" t="0" r="0" b="3175"/>
            <wp:docPr id="561852850"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2BF6FC4E"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D39F79B" w14:textId="77777777" w:rsidR="007B0CA8" w:rsidRPr="00CB6224" w:rsidRDefault="007B0CA8" w:rsidP="007B0CA8">
      <w:pPr>
        <w:pStyle w:val="Heading2"/>
      </w:pPr>
      <w:r w:rsidRPr="00CB6224">
        <w:t>Ingredients</w:t>
      </w:r>
    </w:p>
    <w:p w14:paraId="73DCC2C8" w14:textId="77777777" w:rsidR="007B0CA8" w:rsidRPr="007B0CA8" w:rsidRDefault="007B0CA8" w:rsidP="007B0CA8">
      <w:pPr>
        <w:pStyle w:val="ListParagraph"/>
        <w:numPr>
          <w:ilvl w:val="0"/>
          <w:numId w:val="13"/>
        </w:numPr>
        <w:rPr>
          <w:bCs/>
          <w:caps/>
        </w:rPr>
      </w:pPr>
      <w:r>
        <w:t>Item 1</w:t>
      </w:r>
    </w:p>
    <w:p w14:paraId="77296BD0" w14:textId="77777777" w:rsidR="007B0CA8" w:rsidRPr="007B0CA8" w:rsidRDefault="007B0CA8" w:rsidP="007B0CA8">
      <w:pPr>
        <w:pStyle w:val="ListParagraph"/>
        <w:numPr>
          <w:ilvl w:val="0"/>
          <w:numId w:val="13"/>
        </w:numPr>
        <w:rPr>
          <w:bCs/>
          <w:caps/>
        </w:rPr>
      </w:pPr>
      <w:r>
        <w:t>Item 2</w:t>
      </w:r>
    </w:p>
    <w:p w14:paraId="0B19FFD4" w14:textId="77777777" w:rsidR="007B0CA8" w:rsidRPr="007B0CA8" w:rsidRDefault="007B0CA8" w:rsidP="007B0CA8">
      <w:pPr>
        <w:pStyle w:val="ListParagraph"/>
        <w:numPr>
          <w:ilvl w:val="0"/>
          <w:numId w:val="13"/>
        </w:numPr>
        <w:rPr>
          <w:bCs/>
          <w:caps/>
        </w:rPr>
      </w:pPr>
      <w:r>
        <w:t>Item 3</w:t>
      </w:r>
    </w:p>
    <w:p w14:paraId="7F7825D4" w14:textId="77777777" w:rsidR="007B0CA8" w:rsidRPr="007B0CA8" w:rsidRDefault="007B0CA8" w:rsidP="007B0CA8">
      <w:pPr>
        <w:pStyle w:val="ListParagraph"/>
        <w:numPr>
          <w:ilvl w:val="0"/>
          <w:numId w:val="13"/>
        </w:numPr>
        <w:rPr>
          <w:bCs/>
          <w:caps/>
        </w:rPr>
      </w:pPr>
      <w:r>
        <w:t>Item 4</w:t>
      </w:r>
    </w:p>
    <w:p w14:paraId="3F503099" w14:textId="77777777" w:rsidR="007B0CA8" w:rsidRPr="007B0CA8" w:rsidRDefault="007B0CA8" w:rsidP="007B0CA8">
      <w:pPr>
        <w:pStyle w:val="ListParagraph"/>
        <w:numPr>
          <w:ilvl w:val="0"/>
          <w:numId w:val="13"/>
        </w:numPr>
        <w:rPr>
          <w:bCs/>
          <w:caps/>
        </w:rPr>
      </w:pPr>
      <w:r>
        <w:t>Item 5</w:t>
      </w:r>
    </w:p>
    <w:p w14:paraId="02653DB8" w14:textId="77777777" w:rsidR="007B0CA8" w:rsidRPr="007B0CA8" w:rsidRDefault="007B0CA8" w:rsidP="007B0CA8">
      <w:pPr>
        <w:pStyle w:val="ListParagraph"/>
        <w:numPr>
          <w:ilvl w:val="0"/>
          <w:numId w:val="13"/>
        </w:numPr>
        <w:rPr>
          <w:bCs/>
          <w:caps/>
        </w:rPr>
      </w:pPr>
      <w:r>
        <w:t>Item 6</w:t>
      </w:r>
    </w:p>
    <w:p w14:paraId="00FD710C" w14:textId="77777777" w:rsidR="007B0CA8" w:rsidRPr="007B0CA8" w:rsidRDefault="007B0CA8" w:rsidP="007B0CA8">
      <w:pPr>
        <w:pStyle w:val="ListParagraph"/>
        <w:numPr>
          <w:ilvl w:val="0"/>
          <w:numId w:val="13"/>
        </w:numPr>
        <w:rPr>
          <w:bCs/>
          <w:caps/>
        </w:rPr>
      </w:pPr>
      <w:r>
        <w:t>Item 7</w:t>
      </w:r>
    </w:p>
    <w:p w14:paraId="15E68B7E" w14:textId="77777777" w:rsidR="007B0CA8" w:rsidRPr="007B0CA8" w:rsidRDefault="007B0CA8" w:rsidP="007B0CA8">
      <w:pPr>
        <w:pStyle w:val="ListParagraph"/>
        <w:numPr>
          <w:ilvl w:val="0"/>
          <w:numId w:val="13"/>
        </w:numPr>
        <w:rPr>
          <w:bCs/>
          <w:caps/>
        </w:rPr>
      </w:pPr>
      <w:r>
        <w:t>Item 8</w:t>
      </w:r>
    </w:p>
    <w:p w14:paraId="488218BD" w14:textId="77777777" w:rsidR="007B0CA8" w:rsidRPr="007B0CA8" w:rsidRDefault="007B0CA8" w:rsidP="007B0CA8">
      <w:pPr>
        <w:pStyle w:val="ListParagraph"/>
        <w:numPr>
          <w:ilvl w:val="0"/>
          <w:numId w:val="13"/>
        </w:numPr>
        <w:rPr>
          <w:bCs/>
          <w:caps/>
        </w:rPr>
      </w:pPr>
      <w:r>
        <w:t>Item 9</w:t>
      </w:r>
    </w:p>
    <w:p w14:paraId="41FBEBAC" w14:textId="77777777" w:rsidR="007B0CA8" w:rsidRPr="007B0CA8" w:rsidRDefault="007B0CA8" w:rsidP="007B0CA8">
      <w:pPr>
        <w:pStyle w:val="ListParagraph"/>
        <w:numPr>
          <w:ilvl w:val="0"/>
          <w:numId w:val="13"/>
        </w:numPr>
        <w:rPr>
          <w:bCs/>
          <w:caps/>
        </w:rPr>
      </w:pPr>
      <w:r>
        <w:t>Item 10</w:t>
      </w:r>
    </w:p>
    <w:p w14:paraId="788D0FCE" w14:textId="77777777" w:rsidR="007B0CA8" w:rsidRDefault="007B0CA8" w:rsidP="007B0CA8">
      <w:pPr>
        <w:pStyle w:val="Heading2"/>
      </w:pPr>
      <w:r>
        <w:t>Instructions</w:t>
      </w:r>
    </w:p>
    <w:p w14:paraId="56A4485F" w14:textId="77777777" w:rsidR="007B0CA8" w:rsidRDefault="007B0CA8" w:rsidP="007B0CA8">
      <w:pPr>
        <w:pStyle w:val="Instructions"/>
      </w:pPr>
      <w:r>
        <w:t>1. Step one</w:t>
      </w:r>
    </w:p>
    <w:p w14:paraId="77794C22" w14:textId="77777777" w:rsidR="007B0CA8" w:rsidRPr="00621975" w:rsidRDefault="007B0CA8" w:rsidP="007B0CA8">
      <w:pPr>
        <w:pStyle w:val="Instructions"/>
      </w:pPr>
      <w:r>
        <w:t>2. Step two</w:t>
      </w:r>
    </w:p>
    <w:p w14:paraId="036ABC93" w14:textId="77777777" w:rsidR="007B0CA8" w:rsidRPr="00621975" w:rsidRDefault="007B0CA8" w:rsidP="007B0CA8">
      <w:pPr>
        <w:pStyle w:val="Instructions"/>
      </w:pPr>
      <w:r>
        <w:t>3. Step three</w:t>
      </w:r>
    </w:p>
    <w:p w14:paraId="30D10F92" w14:textId="77777777" w:rsidR="007B0CA8" w:rsidRPr="00621975" w:rsidRDefault="007B0CA8" w:rsidP="007B0CA8">
      <w:pPr>
        <w:pStyle w:val="Instructions"/>
      </w:pPr>
      <w:r>
        <w:t>4. Step four</w:t>
      </w:r>
    </w:p>
    <w:p w14:paraId="5F4F2868" w14:textId="77777777" w:rsidR="007B0CA8" w:rsidRPr="00621975" w:rsidRDefault="007B0CA8" w:rsidP="007B0CA8">
      <w:pPr>
        <w:pStyle w:val="Instructions"/>
      </w:pPr>
      <w:r>
        <w:lastRenderedPageBreak/>
        <w:t>5. Step five</w:t>
      </w:r>
    </w:p>
    <w:p w14:paraId="7ACE0BD9" w14:textId="77777777" w:rsidR="007B0CA8" w:rsidRPr="00621975" w:rsidRDefault="007B0CA8" w:rsidP="007B0CA8">
      <w:pPr>
        <w:pStyle w:val="Instructions"/>
      </w:pPr>
      <w:r>
        <w:t>6. Step six</w:t>
      </w:r>
    </w:p>
    <w:p w14:paraId="4DA97D84" w14:textId="77777777" w:rsidR="007B0CA8" w:rsidRDefault="007B0CA8" w:rsidP="007B0CA8">
      <w:pPr>
        <w:pStyle w:val="Instructions"/>
      </w:pPr>
      <w:r>
        <w:t xml:space="preserve">7. </w:t>
      </w:r>
      <w:r w:rsidRPr="00621975">
        <w:t>S</w:t>
      </w:r>
      <w:r>
        <w:t>tep seven</w:t>
      </w:r>
    </w:p>
    <w:p w14:paraId="7A410A31" w14:textId="77777777" w:rsidR="007B0CA8" w:rsidRDefault="007B0CA8" w:rsidP="007B0CA8">
      <w:pPr>
        <w:pStyle w:val="Instructions"/>
      </w:pPr>
      <w:r>
        <w:t>8. Step eight</w:t>
      </w:r>
    </w:p>
    <w:p w14:paraId="2C30E074" w14:textId="77777777" w:rsidR="007B0CA8" w:rsidRDefault="007B0CA8" w:rsidP="007B0CA8">
      <w:pPr>
        <w:pStyle w:val="Instructions"/>
      </w:pPr>
      <w:r>
        <w:t>9. Step nine</w:t>
      </w:r>
    </w:p>
    <w:p w14:paraId="6A1F9648" w14:textId="77777777" w:rsidR="007B0CA8" w:rsidRPr="00621975" w:rsidRDefault="007B0CA8" w:rsidP="007B0CA8">
      <w:pPr>
        <w:pStyle w:val="Instructions"/>
      </w:pPr>
      <w:r>
        <w:t>10. Step ten</w:t>
      </w:r>
    </w:p>
    <w:p w14:paraId="58D547AF" w14:textId="77777777" w:rsidR="007B0CA8" w:rsidRDefault="007B0CA8" w:rsidP="007B0CA8">
      <w:pPr>
        <w:spacing w:line="240" w:lineRule="auto"/>
      </w:pPr>
      <w:r>
        <w:br w:type="page"/>
      </w:r>
    </w:p>
    <w:p w14:paraId="0904B393" w14:textId="03687940" w:rsidR="007B0CA8" w:rsidRPr="00CB6224" w:rsidRDefault="007B0CA8" w:rsidP="007B0CA8">
      <w:pPr>
        <w:pStyle w:val="Heading1"/>
      </w:pPr>
      <w:bookmarkStart w:id="13" w:name="_Toc179204148"/>
      <w:r>
        <w:lastRenderedPageBreak/>
        <w:t xml:space="preserve">Recipe Name </w:t>
      </w:r>
      <w:r w:rsidR="000B4A73">
        <w:t>14</w:t>
      </w:r>
      <w:bookmarkEnd w:id="13"/>
    </w:p>
    <w:p w14:paraId="1469D390" w14:textId="77777777" w:rsidR="007B0CA8" w:rsidRDefault="007B0CA8" w:rsidP="007B0CA8">
      <w:pPr>
        <w:pStyle w:val="Picture"/>
      </w:pPr>
      <w:r w:rsidRPr="00666F26">
        <w:drawing>
          <wp:inline distT="0" distB="0" distL="0" distR="0" wp14:anchorId="751D6E8D" wp14:editId="052701B3">
            <wp:extent cx="3268301" cy="2181389"/>
            <wp:effectExtent l="0" t="0" r="0" b="3175"/>
            <wp:docPr id="2056323170"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3AE607E4"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25C981BB" w14:textId="77777777" w:rsidR="007B0CA8" w:rsidRPr="00CB6224" w:rsidRDefault="007B0CA8" w:rsidP="007B0CA8">
      <w:pPr>
        <w:pStyle w:val="Heading2"/>
      </w:pPr>
      <w:r w:rsidRPr="00CB6224">
        <w:t>Ingredients</w:t>
      </w:r>
    </w:p>
    <w:p w14:paraId="3E82BCD9" w14:textId="77777777" w:rsidR="007B0CA8" w:rsidRPr="007B0CA8" w:rsidRDefault="007B0CA8" w:rsidP="007B0CA8">
      <w:pPr>
        <w:pStyle w:val="ListParagraph"/>
        <w:numPr>
          <w:ilvl w:val="0"/>
          <w:numId w:val="13"/>
        </w:numPr>
        <w:rPr>
          <w:bCs/>
          <w:caps/>
        </w:rPr>
      </w:pPr>
      <w:r>
        <w:t>Item 1</w:t>
      </w:r>
    </w:p>
    <w:p w14:paraId="3893A979" w14:textId="77777777" w:rsidR="007B0CA8" w:rsidRPr="007B0CA8" w:rsidRDefault="007B0CA8" w:rsidP="007B0CA8">
      <w:pPr>
        <w:pStyle w:val="ListParagraph"/>
        <w:numPr>
          <w:ilvl w:val="0"/>
          <w:numId w:val="13"/>
        </w:numPr>
        <w:rPr>
          <w:bCs/>
          <w:caps/>
        </w:rPr>
      </w:pPr>
      <w:r>
        <w:t>Item 2</w:t>
      </w:r>
    </w:p>
    <w:p w14:paraId="13D95C3A" w14:textId="77777777" w:rsidR="007B0CA8" w:rsidRPr="007B0CA8" w:rsidRDefault="007B0CA8" w:rsidP="007B0CA8">
      <w:pPr>
        <w:pStyle w:val="ListParagraph"/>
        <w:numPr>
          <w:ilvl w:val="0"/>
          <w:numId w:val="13"/>
        </w:numPr>
        <w:rPr>
          <w:bCs/>
          <w:caps/>
        </w:rPr>
      </w:pPr>
      <w:r>
        <w:t>Item 3</w:t>
      </w:r>
    </w:p>
    <w:p w14:paraId="14B3EBAC" w14:textId="77777777" w:rsidR="007B0CA8" w:rsidRPr="007B0CA8" w:rsidRDefault="007B0CA8" w:rsidP="007B0CA8">
      <w:pPr>
        <w:pStyle w:val="ListParagraph"/>
        <w:numPr>
          <w:ilvl w:val="0"/>
          <w:numId w:val="13"/>
        </w:numPr>
        <w:rPr>
          <w:bCs/>
          <w:caps/>
        </w:rPr>
      </w:pPr>
      <w:r>
        <w:t>Item 4</w:t>
      </w:r>
    </w:p>
    <w:p w14:paraId="5564EDB7" w14:textId="77777777" w:rsidR="007B0CA8" w:rsidRPr="007B0CA8" w:rsidRDefault="007B0CA8" w:rsidP="007B0CA8">
      <w:pPr>
        <w:pStyle w:val="ListParagraph"/>
        <w:numPr>
          <w:ilvl w:val="0"/>
          <w:numId w:val="13"/>
        </w:numPr>
        <w:rPr>
          <w:bCs/>
          <w:caps/>
        </w:rPr>
      </w:pPr>
      <w:r>
        <w:t>Item 5</w:t>
      </w:r>
    </w:p>
    <w:p w14:paraId="1C006338" w14:textId="77777777" w:rsidR="007B0CA8" w:rsidRPr="007B0CA8" w:rsidRDefault="007B0CA8" w:rsidP="007B0CA8">
      <w:pPr>
        <w:pStyle w:val="ListParagraph"/>
        <w:numPr>
          <w:ilvl w:val="0"/>
          <w:numId w:val="13"/>
        </w:numPr>
        <w:rPr>
          <w:bCs/>
          <w:caps/>
        </w:rPr>
      </w:pPr>
      <w:r>
        <w:t>Item 6</w:t>
      </w:r>
    </w:p>
    <w:p w14:paraId="55EB17BC" w14:textId="77777777" w:rsidR="007B0CA8" w:rsidRPr="007B0CA8" w:rsidRDefault="007B0CA8" w:rsidP="007B0CA8">
      <w:pPr>
        <w:pStyle w:val="ListParagraph"/>
        <w:numPr>
          <w:ilvl w:val="0"/>
          <w:numId w:val="13"/>
        </w:numPr>
        <w:rPr>
          <w:bCs/>
          <w:caps/>
        </w:rPr>
      </w:pPr>
      <w:r>
        <w:t>Item 7</w:t>
      </w:r>
    </w:p>
    <w:p w14:paraId="36FA7092" w14:textId="77777777" w:rsidR="007B0CA8" w:rsidRPr="007B0CA8" w:rsidRDefault="007B0CA8" w:rsidP="007B0CA8">
      <w:pPr>
        <w:pStyle w:val="ListParagraph"/>
        <w:numPr>
          <w:ilvl w:val="0"/>
          <w:numId w:val="13"/>
        </w:numPr>
        <w:rPr>
          <w:bCs/>
          <w:caps/>
        </w:rPr>
      </w:pPr>
      <w:r>
        <w:t>Item 8</w:t>
      </w:r>
    </w:p>
    <w:p w14:paraId="40BD72BF" w14:textId="77777777" w:rsidR="007B0CA8" w:rsidRPr="007B0CA8" w:rsidRDefault="007B0CA8" w:rsidP="007B0CA8">
      <w:pPr>
        <w:pStyle w:val="ListParagraph"/>
        <w:numPr>
          <w:ilvl w:val="0"/>
          <w:numId w:val="13"/>
        </w:numPr>
        <w:rPr>
          <w:bCs/>
          <w:caps/>
        </w:rPr>
      </w:pPr>
      <w:r>
        <w:t>Item 9</w:t>
      </w:r>
    </w:p>
    <w:p w14:paraId="3EE7DDD5" w14:textId="77777777" w:rsidR="007B0CA8" w:rsidRPr="007B0CA8" w:rsidRDefault="007B0CA8" w:rsidP="007B0CA8">
      <w:pPr>
        <w:pStyle w:val="ListParagraph"/>
        <w:numPr>
          <w:ilvl w:val="0"/>
          <w:numId w:val="13"/>
        </w:numPr>
        <w:rPr>
          <w:bCs/>
          <w:caps/>
        </w:rPr>
      </w:pPr>
      <w:r>
        <w:t>Item 10</w:t>
      </w:r>
    </w:p>
    <w:p w14:paraId="6036030D" w14:textId="77777777" w:rsidR="007B0CA8" w:rsidRDefault="007B0CA8" w:rsidP="007B0CA8">
      <w:pPr>
        <w:pStyle w:val="Heading2"/>
      </w:pPr>
      <w:r>
        <w:t>Instructions</w:t>
      </w:r>
    </w:p>
    <w:p w14:paraId="131FFF4A" w14:textId="77777777" w:rsidR="007B0CA8" w:rsidRDefault="007B0CA8" w:rsidP="007B0CA8">
      <w:pPr>
        <w:pStyle w:val="Instructions"/>
      </w:pPr>
      <w:r>
        <w:t>1. Step one</w:t>
      </w:r>
    </w:p>
    <w:p w14:paraId="4D916D22" w14:textId="77777777" w:rsidR="007B0CA8" w:rsidRPr="00621975" w:rsidRDefault="007B0CA8" w:rsidP="007B0CA8">
      <w:pPr>
        <w:pStyle w:val="Instructions"/>
      </w:pPr>
      <w:r>
        <w:t>2. Step two</w:t>
      </w:r>
    </w:p>
    <w:p w14:paraId="5F14947B" w14:textId="77777777" w:rsidR="007B0CA8" w:rsidRPr="00621975" w:rsidRDefault="007B0CA8" w:rsidP="007B0CA8">
      <w:pPr>
        <w:pStyle w:val="Instructions"/>
      </w:pPr>
      <w:r>
        <w:t>3. Step three</w:t>
      </w:r>
    </w:p>
    <w:p w14:paraId="33911870" w14:textId="77777777" w:rsidR="007B0CA8" w:rsidRPr="00621975" w:rsidRDefault="007B0CA8" w:rsidP="007B0CA8">
      <w:pPr>
        <w:pStyle w:val="Instructions"/>
      </w:pPr>
      <w:r>
        <w:t>4. Step four</w:t>
      </w:r>
    </w:p>
    <w:p w14:paraId="60634DC9" w14:textId="77777777" w:rsidR="007B0CA8" w:rsidRPr="00621975" w:rsidRDefault="007B0CA8" w:rsidP="007B0CA8">
      <w:pPr>
        <w:pStyle w:val="Instructions"/>
      </w:pPr>
      <w:r>
        <w:lastRenderedPageBreak/>
        <w:t>5. Step five</w:t>
      </w:r>
    </w:p>
    <w:p w14:paraId="5CAC14B3" w14:textId="77777777" w:rsidR="007B0CA8" w:rsidRPr="00621975" w:rsidRDefault="007B0CA8" w:rsidP="007B0CA8">
      <w:pPr>
        <w:pStyle w:val="Instructions"/>
      </w:pPr>
      <w:r>
        <w:t>6. Step six</w:t>
      </w:r>
    </w:p>
    <w:p w14:paraId="50A2FA75" w14:textId="77777777" w:rsidR="007B0CA8" w:rsidRDefault="007B0CA8" w:rsidP="007B0CA8">
      <w:pPr>
        <w:pStyle w:val="Instructions"/>
      </w:pPr>
      <w:r>
        <w:t xml:space="preserve">7. </w:t>
      </w:r>
      <w:r w:rsidRPr="00621975">
        <w:t>S</w:t>
      </w:r>
      <w:r>
        <w:t>tep seven</w:t>
      </w:r>
    </w:p>
    <w:p w14:paraId="176F35C5" w14:textId="77777777" w:rsidR="007B0CA8" w:rsidRDefault="007B0CA8" w:rsidP="007B0CA8">
      <w:pPr>
        <w:pStyle w:val="Instructions"/>
      </w:pPr>
      <w:r>
        <w:t>8. Step eight</w:t>
      </w:r>
    </w:p>
    <w:p w14:paraId="206E8330" w14:textId="77777777" w:rsidR="007B0CA8" w:rsidRDefault="007B0CA8" w:rsidP="007B0CA8">
      <w:pPr>
        <w:pStyle w:val="Instructions"/>
      </w:pPr>
      <w:r>
        <w:t>9. Step nine</w:t>
      </w:r>
    </w:p>
    <w:p w14:paraId="4AAB79E4" w14:textId="77777777" w:rsidR="007B0CA8" w:rsidRPr="00621975" w:rsidRDefault="007B0CA8" w:rsidP="007B0CA8">
      <w:pPr>
        <w:pStyle w:val="Instructions"/>
      </w:pPr>
      <w:r>
        <w:t>10. Step ten</w:t>
      </w:r>
    </w:p>
    <w:p w14:paraId="2F6FF52C" w14:textId="77777777" w:rsidR="007B0CA8" w:rsidRDefault="007B0CA8" w:rsidP="007B0CA8">
      <w:pPr>
        <w:spacing w:line="240" w:lineRule="auto"/>
      </w:pPr>
      <w:r>
        <w:br w:type="page"/>
      </w:r>
    </w:p>
    <w:p w14:paraId="4478E7D9" w14:textId="0BE41837" w:rsidR="007B0CA8" w:rsidRPr="00CB6224" w:rsidRDefault="007B0CA8" w:rsidP="007B0CA8">
      <w:pPr>
        <w:pStyle w:val="Heading1"/>
      </w:pPr>
      <w:bookmarkStart w:id="14" w:name="_Toc179204149"/>
      <w:r>
        <w:lastRenderedPageBreak/>
        <w:t xml:space="preserve">Recipe Name </w:t>
      </w:r>
      <w:r w:rsidR="000B4A73">
        <w:t>15</w:t>
      </w:r>
      <w:bookmarkEnd w:id="14"/>
    </w:p>
    <w:p w14:paraId="6D635608" w14:textId="77777777" w:rsidR="007B0CA8" w:rsidRDefault="007B0CA8" w:rsidP="007B0CA8">
      <w:pPr>
        <w:pStyle w:val="Picture"/>
      </w:pPr>
      <w:r w:rsidRPr="00666F26">
        <w:drawing>
          <wp:inline distT="0" distB="0" distL="0" distR="0" wp14:anchorId="3A2CD6AE" wp14:editId="6534A26F">
            <wp:extent cx="3268301" cy="2181389"/>
            <wp:effectExtent l="0" t="0" r="0" b="3175"/>
            <wp:docPr id="747971884"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16E867D2"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6CE3A0F4" w14:textId="77777777" w:rsidR="007B0CA8" w:rsidRPr="00CB6224" w:rsidRDefault="007B0CA8" w:rsidP="007B0CA8">
      <w:pPr>
        <w:pStyle w:val="Heading2"/>
      </w:pPr>
      <w:r w:rsidRPr="00CB6224">
        <w:t>Ingredients</w:t>
      </w:r>
    </w:p>
    <w:p w14:paraId="73A29D49" w14:textId="77777777" w:rsidR="007B0CA8" w:rsidRPr="007B0CA8" w:rsidRDefault="007B0CA8" w:rsidP="007B0CA8">
      <w:pPr>
        <w:pStyle w:val="ListParagraph"/>
        <w:numPr>
          <w:ilvl w:val="0"/>
          <w:numId w:val="13"/>
        </w:numPr>
        <w:rPr>
          <w:bCs/>
          <w:caps/>
        </w:rPr>
      </w:pPr>
      <w:r>
        <w:t>Item 1</w:t>
      </w:r>
    </w:p>
    <w:p w14:paraId="4078E20B" w14:textId="77777777" w:rsidR="007B0CA8" w:rsidRPr="007B0CA8" w:rsidRDefault="007B0CA8" w:rsidP="007B0CA8">
      <w:pPr>
        <w:pStyle w:val="ListParagraph"/>
        <w:numPr>
          <w:ilvl w:val="0"/>
          <w:numId w:val="13"/>
        </w:numPr>
        <w:rPr>
          <w:bCs/>
          <w:caps/>
        </w:rPr>
      </w:pPr>
      <w:r>
        <w:t>Item 2</w:t>
      </w:r>
    </w:p>
    <w:p w14:paraId="7884A8D1" w14:textId="77777777" w:rsidR="007B0CA8" w:rsidRPr="007B0CA8" w:rsidRDefault="007B0CA8" w:rsidP="007B0CA8">
      <w:pPr>
        <w:pStyle w:val="ListParagraph"/>
        <w:numPr>
          <w:ilvl w:val="0"/>
          <w:numId w:val="13"/>
        </w:numPr>
        <w:rPr>
          <w:bCs/>
          <w:caps/>
        </w:rPr>
      </w:pPr>
      <w:r>
        <w:t>Item 3</w:t>
      </w:r>
    </w:p>
    <w:p w14:paraId="144D5E8D" w14:textId="77777777" w:rsidR="007B0CA8" w:rsidRPr="007B0CA8" w:rsidRDefault="007B0CA8" w:rsidP="007B0CA8">
      <w:pPr>
        <w:pStyle w:val="ListParagraph"/>
        <w:numPr>
          <w:ilvl w:val="0"/>
          <w:numId w:val="13"/>
        </w:numPr>
        <w:rPr>
          <w:bCs/>
          <w:caps/>
        </w:rPr>
      </w:pPr>
      <w:r>
        <w:t>Item 4</w:t>
      </w:r>
    </w:p>
    <w:p w14:paraId="77310E2D" w14:textId="77777777" w:rsidR="007B0CA8" w:rsidRPr="007B0CA8" w:rsidRDefault="007B0CA8" w:rsidP="007B0CA8">
      <w:pPr>
        <w:pStyle w:val="ListParagraph"/>
        <w:numPr>
          <w:ilvl w:val="0"/>
          <w:numId w:val="13"/>
        </w:numPr>
        <w:rPr>
          <w:bCs/>
          <w:caps/>
        </w:rPr>
      </w:pPr>
      <w:r>
        <w:t>Item 5</w:t>
      </w:r>
    </w:p>
    <w:p w14:paraId="2FF9D513" w14:textId="77777777" w:rsidR="007B0CA8" w:rsidRPr="007B0CA8" w:rsidRDefault="007B0CA8" w:rsidP="007B0CA8">
      <w:pPr>
        <w:pStyle w:val="ListParagraph"/>
        <w:numPr>
          <w:ilvl w:val="0"/>
          <w:numId w:val="13"/>
        </w:numPr>
        <w:rPr>
          <w:bCs/>
          <w:caps/>
        </w:rPr>
      </w:pPr>
      <w:r>
        <w:t>Item 6</w:t>
      </w:r>
    </w:p>
    <w:p w14:paraId="1E701624" w14:textId="77777777" w:rsidR="007B0CA8" w:rsidRPr="007B0CA8" w:rsidRDefault="007B0CA8" w:rsidP="007B0CA8">
      <w:pPr>
        <w:pStyle w:val="ListParagraph"/>
        <w:numPr>
          <w:ilvl w:val="0"/>
          <w:numId w:val="13"/>
        </w:numPr>
        <w:rPr>
          <w:bCs/>
          <w:caps/>
        </w:rPr>
      </w:pPr>
      <w:r>
        <w:t>Item 7</w:t>
      </w:r>
    </w:p>
    <w:p w14:paraId="4D0E2D8E" w14:textId="77777777" w:rsidR="007B0CA8" w:rsidRPr="007B0CA8" w:rsidRDefault="007B0CA8" w:rsidP="007B0CA8">
      <w:pPr>
        <w:pStyle w:val="ListParagraph"/>
        <w:numPr>
          <w:ilvl w:val="0"/>
          <w:numId w:val="13"/>
        </w:numPr>
        <w:rPr>
          <w:bCs/>
          <w:caps/>
        </w:rPr>
      </w:pPr>
      <w:r>
        <w:t>Item 8</w:t>
      </w:r>
    </w:p>
    <w:p w14:paraId="33F68F8E" w14:textId="77777777" w:rsidR="007B0CA8" w:rsidRPr="007B0CA8" w:rsidRDefault="007B0CA8" w:rsidP="007B0CA8">
      <w:pPr>
        <w:pStyle w:val="ListParagraph"/>
        <w:numPr>
          <w:ilvl w:val="0"/>
          <w:numId w:val="13"/>
        </w:numPr>
        <w:rPr>
          <w:bCs/>
          <w:caps/>
        </w:rPr>
      </w:pPr>
      <w:r>
        <w:t>Item 9</w:t>
      </w:r>
    </w:p>
    <w:p w14:paraId="14EE14CD" w14:textId="77777777" w:rsidR="007B0CA8" w:rsidRPr="007B0CA8" w:rsidRDefault="007B0CA8" w:rsidP="007B0CA8">
      <w:pPr>
        <w:pStyle w:val="ListParagraph"/>
        <w:numPr>
          <w:ilvl w:val="0"/>
          <w:numId w:val="13"/>
        </w:numPr>
        <w:rPr>
          <w:bCs/>
          <w:caps/>
        </w:rPr>
      </w:pPr>
      <w:r>
        <w:t>Item 10</w:t>
      </w:r>
    </w:p>
    <w:p w14:paraId="0CA0CAA0" w14:textId="77777777" w:rsidR="007B0CA8" w:rsidRDefault="007B0CA8" w:rsidP="007B0CA8">
      <w:pPr>
        <w:pStyle w:val="Heading2"/>
      </w:pPr>
      <w:r>
        <w:t>Instructions</w:t>
      </w:r>
    </w:p>
    <w:p w14:paraId="0F8A20EA" w14:textId="77777777" w:rsidR="007B0CA8" w:rsidRDefault="007B0CA8" w:rsidP="007B0CA8">
      <w:pPr>
        <w:pStyle w:val="Instructions"/>
      </w:pPr>
      <w:r>
        <w:t>1. Step one</w:t>
      </w:r>
    </w:p>
    <w:p w14:paraId="411D5ABE" w14:textId="77777777" w:rsidR="007B0CA8" w:rsidRPr="00621975" w:rsidRDefault="007B0CA8" w:rsidP="007B0CA8">
      <w:pPr>
        <w:pStyle w:val="Instructions"/>
      </w:pPr>
      <w:r>
        <w:t>2. Step two</w:t>
      </w:r>
    </w:p>
    <w:p w14:paraId="1E2F0B89" w14:textId="77777777" w:rsidR="007B0CA8" w:rsidRPr="00621975" w:rsidRDefault="007B0CA8" w:rsidP="007B0CA8">
      <w:pPr>
        <w:pStyle w:val="Instructions"/>
      </w:pPr>
      <w:r>
        <w:t>3. Step three</w:t>
      </w:r>
    </w:p>
    <w:p w14:paraId="0DDA3873" w14:textId="77777777" w:rsidR="007B0CA8" w:rsidRPr="00621975" w:rsidRDefault="007B0CA8" w:rsidP="007B0CA8">
      <w:pPr>
        <w:pStyle w:val="Instructions"/>
      </w:pPr>
      <w:r>
        <w:t>4. Step four</w:t>
      </w:r>
    </w:p>
    <w:p w14:paraId="07B457AB" w14:textId="77777777" w:rsidR="007B0CA8" w:rsidRPr="00621975" w:rsidRDefault="007B0CA8" w:rsidP="007B0CA8">
      <w:pPr>
        <w:pStyle w:val="Instructions"/>
      </w:pPr>
      <w:r>
        <w:lastRenderedPageBreak/>
        <w:t>5. Step five</w:t>
      </w:r>
    </w:p>
    <w:p w14:paraId="2C93DDF7" w14:textId="77777777" w:rsidR="007B0CA8" w:rsidRPr="00621975" w:rsidRDefault="007B0CA8" w:rsidP="007B0CA8">
      <w:pPr>
        <w:pStyle w:val="Instructions"/>
      </w:pPr>
      <w:r>
        <w:t>6. Step six</w:t>
      </w:r>
    </w:p>
    <w:p w14:paraId="3FB711F7" w14:textId="77777777" w:rsidR="007B0CA8" w:rsidRDefault="007B0CA8" w:rsidP="007B0CA8">
      <w:pPr>
        <w:pStyle w:val="Instructions"/>
      </w:pPr>
      <w:r>
        <w:t xml:space="preserve">7. </w:t>
      </w:r>
      <w:r w:rsidRPr="00621975">
        <w:t>S</w:t>
      </w:r>
      <w:r>
        <w:t>tep seven</w:t>
      </w:r>
    </w:p>
    <w:p w14:paraId="6D390446" w14:textId="77777777" w:rsidR="007B0CA8" w:rsidRDefault="007B0CA8" w:rsidP="007B0CA8">
      <w:pPr>
        <w:pStyle w:val="Instructions"/>
      </w:pPr>
      <w:r>
        <w:t>8. Step eight</w:t>
      </w:r>
    </w:p>
    <w:p w14:paraId="3F65DF93" w14:textId="77777777" w:rsidR="007B0CA8" w:rsidRDefault="007B0CA8" w:rsidP="007B0CA8">
      <w:pPr>
        <w:pStyle w:val="Instructions"/>
      </w:pPr>
      <w:r>
        <w:t>9. Step nine</w:t>
      </w:r>
    </w:p>
    <w:p w14:paraId="423EE4D7" w14:textId="77777777" w:rsidR="007B0CA8" w:rsidRPr="00621975" w:rsidRDefault="007B0CA8" w:rsidP="007B0CA8">
      <w:pPr>
        <w:pStyle w:val="Instructions"/>
      </w:pPr>
      <w:r>
        <w:t>10. Step ten</w:t>
      </w:r>
    </w:p>
    <w:p w14:paraId="01DDEF2A" w14:textId="77777777" w:rsidR="007B0CA8" w:rsidRDefault="007B0CA8" w:rsidP="007B0CA8">
      <w:pPr>
        <w:spacing w:line="240" w:lineRule="auto"/>
      </w:pPr>
      <w:r>
        <w:br w:type="page"/>
      </w:r>
    </w:p>
    <w:p w14:paraId="2F486945" w14:textId="1CFF26E7" w:rsidR="007B0CA8" w:rsidRPr="00CB6224" w:rsidRDefault="007B0CA8" w:rsidP="007B0CA8">
      <w:pPr>
        <w:pStyle w:val="Heading1"/>
      </w:pPr>
      <w:bookmarkStart w:id="15" w:name="_Toc179204150"/>
      <w:r>
        <w:lastRenderedPageBreak/>
        <w:t xml:space="preserve">Recipe Name </w:t>
      </w:r>
      <w:r w:rsidR="000B4A73">
        <w:t>16</w:t>
      </w:r>
      <w:bookmarkEnd w:id="15"/>
    </w:p>
    <w:p w14:paraId="07FB59F5" w14:textId="77777777" w:rsidR="007B0CA8" w:rsidRDefault="007B0CA8" w:rsidP="007B0CA8">
      <w:pPr>
        <w:pStyle w:val="Picture"/>
      </w:pPr>
      <w:r w:rsidRPr="00666F26">
        <w:drawing>
          <wp:inline distT="0" distB="0" distL="0" distR="0" wp14:anchorId="698F146B" wp14:editId="310F4296">
            <wp:extent cx="3268301" cy="2181389"/>
            <wp:effectExtent l="0" t="0" r="0" b="3175"/>
            <wp:docPr id="778970811"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0B6AFF8"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0B899E21" w14:textId="77777777" w:rsidR="007B0CA8" w:rsidRPr="00CB6224" w:rsidRDefault="007B0CA8" w:rsidP="007B0CA8">
      <w:pPr>
        <w:pStyle w:val="Heading2"/>
      </w:pPr>
      <w:r w:rsidRPr="00CB6224">
        <w:t>Ingredients</w:t>
      </w:r>
    </w:p>
    <w:p w14:paraId="39841415" w14:textId="77777777" w:rsidR="007B0CA8" w:rsidRPr="007B0CA8" w:rsidRDefault="007B0CA8" w:rsidP="007B0CA8">
      <w:pPr>
        <w:pStyle w:val="ListParagraph"/>
        <w:numPr>
          <w:ilvl w:val="0"/>
          <w:numId w:val="13"/>
        </w:numPr>
        <w:rPr>
          <w:bCs/>
          <w:caps/>
        </w:rPr>
      </w:pPr>
      <w:r>
        <w:t>Item 1</w:t>
      </w:r>
    </w:p>
    <w:p w14:paraId="1B033708" w14:textId="77777777" w:rsidR="007B0CA8" w:rsidRPr="007B0CA8" w:rsidRDefault="007B0CA8" w:rsidP="007B0CA8">
      <w:pPr>
        <w:pStyle w:val="ListParagraph"/>
        <w:numPr>
          <w:ilvl w:val="0"/>
          <w:numId w:val="13"/>
        </w:numPr>
        <w:rPr>
          <w:bCs/>
          <w:caps/>
        </w:rPr>
      </w:pPr>
      <w:r>
        <w:t>Item 2</w:t>
      </w:r>
    </w:p>
    <w:p w14:paraId="6562F9BB" w14:textId="77777777" w:rsidR="007B0CA8" w:rsidRPr="007B0CA8" w:rsidRDefault="007B0CA8" w:rsidP="007B0CA8">
      <w:pPr>
        <w:pStyle w:val="ListParagraph"/>
        <w:numPr>
          <w:ilvl w:val="0"/>
          <w:numId w:val="13"/>
        </w:numPr>
        <w:rPr>
          <w:bCs/>
          <w:caps/>
        </w:rPr>
      </w:pPr>
      <w:r>
        <w:t>Item 3</w:t>
      </w:r>
    </w:p>
    <w:p w14:paraId="2113743F" w14:textId="77777777" w:rsidR="007B0CA8" w:rsidRPr="007B0CA8" w:rsidRDefault="007B0CA8" w:rsidP="007B0CA8">
      <w:pPr>
        <w:pStyle w:val="ListParagraph"/>
        <w:numPr>
          <w:ilvl w:val="0"/>
          <w:numId w:val="13"/>
        </w:numPr>
        <w:rPr>
          <w:bCs/>
          <w:caps/>
        </w:rPr>
      </w:pPr>
      <w:r>
        <w:t>Item 4</w:t>
      </w:r>
    </w:p>
    <w:p w14:paraId="025F4B4A" w14:textId="77777777" w:rsidR="007B0CA8" w:rsidRPr="007B0CA8" w:rsidRDefault="007B0CA8" w:rsidP="007B0CA8">
      <w:pPr>
        <w:pStyle w:val="ListParagraph"/>
        <w:numPr>
          <w:ilvl w:val="0"/>
          <w:numId w:val="13"/>
        </w:numPr>
        <w:rPr>
          <w:bCs/>
          <w:caps/>
        </w:rPr>
      </w:pPr>
      <w:r>
        <w:t>Item 5</w:t>
      </w:r>
    </w:p>
    <w:p w14:paraId="1CD8046A" w14:textId="77777777" w:rsidR="007B0CA8" w:rsidRPr="007B0CA8" w:rsidRDefault="007B0CA8" w:rsidP="007B0CA8">
      <w:pPr>
        <w:pStyle w:val="ListParagraph"/>
        <w:numPr>
          <w:ilvl w:val="0"/>
          <w:numId w:val="13"/>
        </w:numPr>
        <w:rPr>
          <w:bCs/>
          <w:caps/>
        </w:rPr>
      </w:pPr>
      <w:r>
        <w:t>Item 6</w:t>
      </w:r>
    </w:p>
    <w:p w14:paraId="262E28A2" w14:textId="77777777" w:rsidR="007B0CA8" w:rsidRPr="007B0CA8" w:rsidRDefault="007B0CA8" w:rsidP="007B0CA8">
      <w:pPr>
        <w:pStyle w:val="ListParagraph"/>
        <w:numPr>
          <w:ilvl w:val="0"/>
          <w:numId w:val="13"/>
        </w:numPr>
        <w:rPr>
          <w:bCs/>
          <w:caps/>
        </w:rPr>
      </w:pPr>
      <w:r>
        <w:t>Item 7</w:t>
      </w:r>
    </w:p>
    <w:p w14:paraId="53D99C54" w14:textId="77777777" w:rsidR="007B0CA8" w:rsidRPr="007B0CA8" w:rsidRDefault="007B0CA8" w:rsidP="007B0CA8">
      <w:pPr>
        <w:pStyle w:val="ListParagraph"/>
        <w:numPr>
          <w:ilvl w:val="0"/>
          <w:numId w:val="13"/>
        </w:numPr>
        <w:rPr>
          <w:bCs/>
          <w:caps/>
        </w:rPr>
      </w:pPr>
      <w:r>
        <w:t>Item 8</w:t>
      </w:r>
    </w:p>
    <w:p w14:paraId="5E4F154F" w14:textId="77777777" w:rsidR="007B0CA8" w:rsidRPr="007B0CA8" w:rsidRDefault="007B0CA8" w:rsidP="007B0CA8">
      <w:pPr>
        <w:pStyle w:val="ListParagraph"/>
        <w:numPr>
          <w:ilvl w:val="0"/>
          <w:numId w:val="13"/>
        </w:numPr>
        <w:rPr>
          <w:bCs/>
          <w:caps/>
        </w:rPr>
      </w:pPr>
      <w:r>
        <w:t>Item 9</w:t>
      </w:r>
    </w:p>
    <w:p w14:paraId="1AF16CE4" w14:textId="77777777" w:rsidR="007B0CA8" w:rsidRPr="007B0CA8" w:rsidRDefault="007B0CA8" w:rsidP="007B0CA8">
      <w:pPr>
        <w:pStyle w:val="ListParagraph"/>
        <w:numPr>
          <w:ilvl w:val="0"/>
          <w:numId w:val="13"/>
        </w:numPr>
        <w:rPr>
          <w:bCs/>
          <w:caps/>
        </w:rPr>
      </w:pPr>
      <w:r>
        <w:t>Item 10</w:t>
      </w:r>
    </w:p>
    <w:p w14:paraId="3AEB1D9A" w14:textId="77777777" w:rsidR="007B0CA8" w:rsidRDefault="007B0CA8" w:rsidP="007B0CA8">
      <w:pPr>
        <w:pStyle w:val="Heading2"/>
      </w:pPr>
      <w:r>
        <w:t>Instructions</w:t>
      </w:r>
    </w:p>
    <w:p w14:paraId="68DB6E51" w14:textId="77777777" w:rsidR="007B0CA8" w:rsidRDefault="007B0CA8" w:rsidP="007B0CA8">
      <w:pPr>
        <w:pStyle w:val="Instructions"/>
      </w:pPr>
      <w:r>
        <w:t>1. Step one</w:t>
      </w:r>
    </w:p>
    <w:p w14:paraId="4523FD4E" w14:textId="77777777" w:rsidR="007B0CA8" w:rsidRPr="00621975" w:rsidRDefault="007B0CA8" w:rsidP="007B0CA8">
      <w:pPr>
        <w:pStyle w:val="Instructions"/>
      </w:pPr>
      <w:r>
        <w:t>2. Step two</w:t>
      </w:r>
    </w:p>
    <w:p w14:paraId="10B9780C" w14:textId="77777777" w:rsidR="007B0CA8" w:rsidRPr="00621975" w:rsidRDefault="007B0CA8" w:rsidP="007B0CA8">
      <w:pPr>
        <w:pStyle w:val="Instructions"/>
      </w:pPr>
      <w:r>
        <w:t>3. Step three</w:t>
      </w:r>
    </w:p>
    <w:p w14:paraId="363F2E9D" w14:textId="77777777" w:rsidR="007B0CA8" w:rsidRPr="00621975" w:rsidRDefault="007B0CA8" w:rsidP="007B0CA8">
      <w:pPr>
        <w:pStyle w:val="Instructions"/>
      </w:pPr>
      <w:r>
        <w:t>4. Step four</w:t>
      </w:r>
    </w:p>
    <w:p w14:paraId="30EC171A" w14:textId="77777777" w:rsidR="007B0CA8" w:rsidRPr="00621975" w:rsidRDefault="007B0CA8" w:rsidP="007B0CA8">
      <w:pPr>
        <w:pStyle w:val="Instructions"/>
      </w:pPr>
      <w:r>
        <w:lastRenderedPageBreak/>
        <w:t>5. Step five</w:t>
      </w:r>
    </w:p>
    <w:p w14:paraId="6C3F00A8" w14:textId="77777777" w:rsidR="007B0CA8" w:rsidRPr="00621975" w:rsidRDefault="007B0CA8" w:rsidP="007B0CA8">
      <w:pPr>
        <w:pStyle w:val="Instructions"/>
      </w:pPr>
      <w:r>
        <w:t>6. Step six</w:t>
      </w:r>
    </w:p>
    <w:p w14:paraId="4809206C" w14:textId="77777777" w:rsidR="007B0CA8" w:rsidRDefault="007B0CA8" w:rsidP="007B0CA8">
      <w:pPr>
        <w:pStyle w:val="Instructions"/>
      </w:pPr>
      <w:r>
        <w:t xml:space="preserve">7. </w:t>
      </w:r>
      <w:r w:rsidRPr="00621975">
        <w:t>S</w:t>
      </w:r>
      <w:r>
        <w:t>tep seven</w:t>
      </w:r>
    </w:p>
    <w:p w14:paraId="212D9E96" w14:textId="77777777" w:rsidR="007B0CA8" w:rsidRDefault="007B0CA8" w:rsidP="007B0CA8">
      <w:pPr>
        <w:pStyle w:val="Instructions"/>
      </w:pPr>
      <w:r>
        <w:t>8. Step eight</w:t>
      </w:r>
    </w:p>
    <w:p w14:paraId="6E29A1AD" w14:textId="77777777" w:rsidR="007B0CA8" w:rsidRDefault="007B0CA8" w:rsidP="007B0CA8">
      <w:pPr>
        <w:pStyle w:val="Instructions"/>
      </w:pPr>
      <w:r>
        <w:t>9. Step nine</w:t>
      </w:r>
    </w:p>
    <w:p w14:paraId="4E2C6B19" w14:textId="77777777" w:rsidR="007B0CA8" w:rsidRPr="00621975" w:rsidRDefault="007B0CA8" w:rsidP="007B0CA8">
      <w:pPr>
        <w:pStyle w:val="Instructions"/>
      </w:pPr>
      <w:r>
        <w:t>10. Step ten</w:t>
      </w:r>
    </w:p>
    <w:p w14:paraId="191584A9" w14:textId="77777777" w:rsidR="007B0CA8" w:rsidRDefault="007B0CA8" w:rsidP="007B0CA8">
      <w:pPr>
        <w:spacing w:line="240" w:lineRule="auto"/>
      </w:pPr>
      <w:r>
        <w:br w:type="page"/>
      </w:r>
    </w:p>
    <w:p w14:paraId="317A35AE" w14:textId="07FEAA73" w:rsidR="007B0CA8" w:rsidRPr="00CB6224" w:rsidRDefault="007B0CA8" w:rsidP="007B0CA8">
      <w:pPr>
        <w:pStyle w:val="Heading1"/>
      </w:pPr>
      <w:bookmarkStart w:id="16" w:name="_Toc179204151"/>
      <w:r>
        <w:lastRenderedPageBreak/>
        <w:t xml:space="preserve">Recipe Name </w:t>
      </w:r>
      <w:r w:rsidR="000B4A73">
        <w:t>17</w:t>
      </w:r>
      <w:bookmarkEnd w:id="16"/>
    </w:p>
    <w:p w14:paraId="386A2F1A" w14:textId="77777777" w:rsidR="007B0CA8" w:rsidRDefault="007B0CA8" w:rsidP="007B0CA8">
      <w:pPr>
        <w:pStyle w:val="Picture"/>
      </w:pPr>
      <w:r w:rsidRPr="00666F26">
        <w:drawing>
          <wp:inline distT="0" distB="0" distL="0" distR="0" wp14:anchorId="60FCEA22" wp14:editId="61AF01FA">
            <wp:extent cx="3268301" cy="2181389"/>
            <wp:effectExtent l="0" t="0" r="0" b="3175"/>
            <wp:docPr id="482326535"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C9DB895"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29BF188D" w14:textId="77777777" w:rsidR="007B0CA8" w:rsidRPr="00CB6224" w:rsidRDefault="007B0CA8" w:rsidP="007B0CA8">
      <w:pPr>
        <w:pStyle w:val="Heading2"/>
      </w:pPr>
      <w:r w:rsidRPr="00CB6224">
        <w:t>Ingredients</w:t>
      </w:r>
    </w:p>
    <w:p w14:paraId="231DACB2" w14:textId="77777777" w:rsidR="007B0CA8" w:rsidRPr="007B0CA8" w:rsidRDefault="007B0CA8" w:rsidP="007B0CA8">
      <w:pPr>
        <w:pStyle w:val="ListParagraph"/>
        <w:numPr>
          <w:ilvl w:val="0"/>
          <w:numId w:val="13"/>
        </w:numPr>
        <w:rPr>
          <w:bCs/>
          <w:caps/>
        </w:rPr>
      </w:pPr>
      <w:r>
        <w:t>Item 1</w:t>
      </w:r>
    </w:p>
    <w:p w14:paraId="4476E97A" w14:textId="77777777" w:rsidR="007B0CA8" w:rsidRPr="007B0CA8" w:rsidRDefault="007B0CA8" w:rsidP="007B0CA8">
      <w:pPr>
        <w:pStyle w:val="ListParagraph"/>
        <w:numPr>
          <w:ilvl w:val="0"/>
          <w:numId w:val="13"/>
        </w:numPr>
        <w:rPr>
          <w:bCs/>
          <w:caps/>
        </w:rPr>
      </w:pPr>
      <w:r>
        <w:t>Item 2</w:t>
      </w:r>
    </w:p>
    <w:p w14:paraId="20E7CBBB" w14:textId="77777777" w:rsidR="007B0CA8" w:rsidRPr="007B0CA8" w:rsidRDefault="007B0CA8" w:rsidP="007B0CA8">
      <w:pPr>
        <w:pStyle w:val="ListParagraph"/>
        <w:numPr>
          <w:ilvl w:val="0"/>
          <w:numId w:val="13"/>
        </w:numPr>
        <w:rPr>
          <w:bCs/>
          <w:caps/>
        </w:rPr>
      </w:pPr>
      <w:r>
        <w:t>Item 3</w:t>
      </w:r>
    </w:p>
    <w:p w14:paraId="777F99AD" w14:textId="77777777" w:rsidR="007B0CA8" w:rsidRPr="007B0CA8" w:rsidRDefault="007B0CA8" w:rsidP="007B0CA8">
      <w:pPr>
        <w:pStyle w:val="ListParagraph"/>
        <w:numPr>
          <w:ilvl w:val="0"/>
          <w:numId w:val="13"/>
        </w:numPr>
        <w:rPr>
          <w:bCs/>
          <w:caps/>
        </w:rPr>
      </w:pPr>
      <w:r>
        <w:t>Item 4</w:t>
      </w:r>
    </w:p>
    <w:p w14:paraId="75376C65" w14:textId="77777777" w:rsidR="007B0CA8" w:rsidRPr="007B0CA8" w:rsidRDefault="007B0CA8" w:rsidP="007B0CA8">
      <w:pPr>
        <w:pStyle w:val="ListParagraph"/>
        <w:numPr>
          <w:ilvl w:val="0"/>
          <w:numId w:val="13"/>
        </w:numPr>
        <w:rPr>
          <w:bCs/>
          <w:caps/>
        </w:rPr>
      </w:pPr>
      <w:r>
        <w:t>Item 5</w:t>
      </w:r>
    </w:p>
    <w:p w14:paraId="6A4643EB" w14:textId="77777777" w:rsidR="007B0CA8" w:rsidRPr="007B0CA8" w:rsidRDefault="007B0CA8" w:rsidP="007B0CA8">
      <w:pPr>
        <w:pStyle w:val="ListParagraph"/>
        <w:numPr>
          <w:ilvl w:val="0"/>
          <w:numId w:val="13"/>
        </w:numPr>
        <w:rPr>
          <w:bCs/>
          <w:caps/>
        </w:rPr>
      </w:pPr>
      <w:r>
        <w:t>Item 6</w:t>
      </w:r>
    </w:p>
    <w:p w14:paraId="24A8777F" w14:textId="77777777" w:rsidR="007B0CA8" w:rsidRPr="007B0CA8" w:rsidRDefault="007B0CA8" w:rsidP="007B0CA8">
      <w:pPr>
        <w:pStyle w:val="ListParagraph"/>
        <w:numPr>
          <w:ilvl w:val="0"/>
          <w:numId w:val="13"/>
        </w:numPr>
        <w:rPr>
          <w:bCs/>
          <w:caps/>
        </w:rPr>
      </w:pPr>
      <w:r>
        <w:t>Item 7</w:t>
      </w:r>
    </w:p>
    <w:p w14:paraId="6DFD16E7" w14:textId="77777777" w:rsidR="007B0CA8" w:rsidRPr="007B0CA8" w:rsidRDefault="007B0CA8" w:rsidP="007B0CA8">
      <w:pPr>
        <w:pStyle w:val="ListParagraph"/>
        <w:numPr>
          <w:ilvl w:val="0"/>
          <w:numId w:val="13"/>
        </w:numPr>
        <w:rPr>
          <w:bCs/>
          <w:caps/>
        </w:rPr>
      </w:pPr>
      <w:r>
        <w:t>Item 8</w:t>
      </w:r>
    </w:p>
    <w:p w14:paraId="21649EF8" w14:textId="77777777" w:rsidR="007B0CA8" w:rsidRPr="007B0CA8" w:rsidRDefault="007B0CA8" w:rsidP="007B0CA8">
      <w:pPr>
        <w:pStyle w:val="ListParagraph"/>
        <w:numPr>
          <w:ilvl w:val="0"/>
          <w:numId w:val="13"/>
        </w:numPr>
        <w:rPr>
          <w:bCs/>
          <w:caps/>
        </w:rPr>
      </w:pPr>
      <w:r>
        <w:t>Item 9</w:t>
      </w:r>
    </w:p>
    <w:p w14:paraId="2C335E18" w14:textId="77777777" w:rsidR="007B0CA8" w:rsidRPr="007B0CA8" w:rsidRDefault="007B0CA8" w:rsidP="007B0CA8">
      <w:pPr>
        <w:pStyle w:val="ListParagraph"/>
        <w:numPr>
          <w:ilvl w:val="0"/>
          <w:numId w:val="13"/>
        </w:numPr>
        <w:rPr>
          <w:bCs/>
          <w:caps/>
        </w:rPr>
      </w:pPr>
      <w:r>
        <w:t>Item 10</w:t>
      </w:r>
    </w:p>
    <w:p w14:paraId="49AD9BEE" w14:textId="77777777" w:rsidR="007B0CA8" w:rsidRDefault="007B0CA8" w:rsidP="007B0CA8">
      <w:pPr>
        <w:pStyle w:val="Heading2"/>
      </w:pPr>
      <w:r>
        <w:t>Instructions</w:t>
      </w:r>
    </w:p>
    <w:p w14:paraId="2443D1CE" w14:textId="77777777" w:rsidR="007B0CA8" w:rsidRDefault="007B0CA8" w:rsidP="007B0CA8">
      <w:pPr>
        <w:pStyle w:val="Instructions"/>
      </w:pPr>
      <w:r>
        <w:t>1. Step one</w:t>
      </w:r>
    </w:p>
    <w:p w14:paraId="58D4853B" w14:textId="77777777" w:rsidR="007B0CA8" w:rsidRPr="00621975" w:rsidRDefault="007B0CA8" w:rsidP="007B0CA8">
      <w:pPr>
        <w:pStyle w:val="Instructions"/>
      </w:pPr>
      <w:r>
        <w:t>2. Step two</w:t>
      </w:r>
    </w:p>
    <w:p w14:paraId="6C080784" w14:textId="77777777" w:rsidR="007B0CA8" w:rsidRPr="00621975" w:rsidRDefault="007B0CA8" w:rsidP="007B0CA8">
      <w:pPr>
        <w:pStyle w:val="Instructions"/>
      </w:pPr>
      <w:r>
        <w:t>3. Step three</w:t>
      </w:r>
    </w:p>
    <w:p w14:paraId="0B15400D" w14:textId="77777777" w:rsidR="007B0CA8" w:rsidRPr="00621975" w:rsidRDefault="007B0CA8" w:rsidP="007B0CA8">
      <w:pPr>
        <w:pStyle w:val="Instructions"/>
      </w:pPr>
      <w:r>
        <w:t>4. Step four</w:t>
      </w:r>
    </w:p>
    <w:p w14:paraId="4946F82E" w14:textId="77777777" w:rsidR="007B0CA8" w:rsidRPr="00621975" w:rsidRDefault="007B0CA8" w:rsidP="007B0CA8">
      <w:pPr>
        <w:pStyle w:val="Instructions"/>
      </w:pPr>
      <w:r>
        <w:lastRenderedPageBreak/>
        <w:t>5. Step five</w:t>
      </w:r>
    </w:p>
    <w:p w14:paraId="42ABE529" w14:textId="77777777" w:rsidR="007B0CA8" w:rsidRPr="00621975" w:rsidRDefault="007B0CA8" w:rsidP="007B0CA8">
      <w:pPr>
        <w:pStyle w:val="Instructions"/>
      </w:pPr>
      <w:r>
        <w:t>6. Step six</w:t>
      </w:r>
    </w:p>
    <w:p w14:paraId="578337AD" w14:textId="77777777" w:rsidR="007B0CA8" w:rsidRDefault="007B0CA8" w:rsidP="007B0CA8">
      <w:pPr>
        <w:pStyle w:val="Instructions"/>
      </w:pPr>
      <w:r>
        <w:t xml:space="preserve">7. </w:t>
      </w:r>
      <w:r w:rsidRPr="00621975">
        <w:t>S</w:t>
      </w:r>
      <w:r>
        <w:t>tep seven</w:t>
      </w:r>
    </w:p>
    <w:p w14:paraId="5FFBC342" w14:textId="77777777" w:rsidR="007B0CA8" w:rsidRDefault="007B0CA8" w:rsidP="007B0CA8">
      <w:pPr>
        <w:pStyle w:val="Instructions"/>
      </w:pPr>
      <w:r>
        <w:t>8. Step eight</w:t>
      </w:r>
    </w:p>
    <w:p w14:paraId="587EABE4" w14:textId="77777777" w:rsidR="007B0CA8" w:rsidRDefault="007B0CA8" w:rsidP="007B0CA8">
      <w:pPr>
        <w:pStyle w:val="Instructions"/>
      </w:pPr>
      <w:r>
        <w:t>9. Step nine</w:t>
      </w:r>
    </w:p>
    <w:p w14:paraId="0E953FC5" w14:textId="77777777" w:rsidR="007B0CA8" w:rsidRPr="00621975" w:rsidRDefault="007B0CA8" w:rsidP="007B0CA8">
      <w:pPr>
        <w:pStyle w:val="Instructions"/>
      </w:pPr>
      <w:r>
        <w:t>10. Step ten</w:t>
      </w:r>
    </w:p>
    <w:p w14:paraId="0EBC184D" w14:textId="77777777" w:rsidR="007B0CA8" w:rsidRDefault="007B0CA8" w:rsidP="007B0CA8">
      <w:pPr>
        <w:spacing w:line="240" w:lineRule="auto"/>
      </w:pPr>
      <w:r>
        <w:br w:type="page"/>
      </w:r>
    </w:p>
    <w:p w14:paraId="11EBB5AE" w14:textId="7A8B7E16" w:rsidR="007B0CA8" w:rsidRPr="00CB6224" w:rsidRDefault="007B0CA8" w:rsidP="007B0CA8">
      <w:pPr>
        <w:pStyle w:val="Heading1"/>
      </w:pPr>
      <w:bookmarkStart w:id="17" w:name="_Toc179204152"/>
      <w:r>
        <w:lastRenderedPageBreak/>
        <w:t xml:space="preserve">Recipe Name </w:t>
      </w:r>
      <w:r w:rsidR="000B4A73">
        <w:t>18</w:t>
      </w:r>
      <w:bookmarkEnd w:id="17"/>
    </w:p>
    <w:p w14:paraId="1AA5903B" w14:textId="77777777" w:rsidR="007B0CA8" w:rsidRDefault="007B0CA8" w:rsidP="007B0CA8">
      <w:pPr>
        <w:pStyle w:val="Picture"/>
      </w:pPr>
      <w:r w:rsidRPr="00666F26">
        <w:drawing>
          <wp:inline distT="0" distB="0" distL="0" distR="0" wp14:anchorId="3E951CF8" wp14:editId="798525D0">
            <wp:extent cx="3268301" cy="2181389"/>
            <wp:effectExtent l="0" t="0" r="0" b="3175"/>
            <wp:docPr id="1321495861"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C9AEDDD"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EA42D99" w14:textId="77777777" w:rsidR="007B0CA8" w:rsidRPr="00CB6224" w:rsidRDefault="007B0CA8" w:rsidP="007B0CA8">
      <w:pPr>
        <w:pStyle w:val="Heading2"/>
      </w:pPr>
      <w:r w:rsidRPr="00CB6224">
        <w:t>Ingredients</w:t>
      </w:r>
    </w:p>
    <w:p w14:paraId="3B761927" w14:textId="77777777" w:rsidR="007B0CA8" w:rsidRPr="007B0CA8" w:rsidRDefault="007B0CA8" w:rsidP="007B0CA8">
      <w:pPr>
        <w:pStyle w:val="ListParagraph"/>
        <w:numPr>
          <w:ilvl w:val="0"/>
          <w:numId w:val="13"/>
        </w:numPr>
        <w:rPr>
          <w:bCs/>
          <w:caps/>
        </w:rPr>
      </w:pPr>
      <w:r>
        <w:t>Item 1</w:t>
      </w:r>
    </w:p>
    <w:p w14:paraId="3CAFCD74" w14:textId="77777777" w:rsidR="007B0CA8" w:rsidRPr="007B0CA8" w:rsidRDefault="007B0CA8" w:rsidP="007B0CA8">
      <w:pPr>
        <w:pStyle w:val="ListParagraph"/>
        <w:numPr>
          <w:ilvl w:val="0"/>
          <w:numId w:val="13"/>
        </w:numPr>
        <w:rPr>
          <w:bCs/>
          <w:caps/>
        </w:rPr>
      </w:pPr>
      <w:r>
        <w:t>Item 2</w:t>
      </w:r>
    </w:p>
    <w:p w14:paraId="3F699E47" w14:textId="77777777" w:rsidR="007B0CA8" w:rsidRPr="007B0CA8" w:rsidRDefault="007B0CA8" w:rsidP="007B0CA8">
      <w:pPr>
        <w:pStyle w:val="ListParagraph"/>
        <w:numPr>
          <w:ilvl w:val="0"/>
          <w:numId w:val="13"/>
        </w:numPr>
        <w:rPr>
          <w:bCs/>
          <w:caps/>
        </w:rPr>
      </w:pPr>
      <w:r>
        <w:t>Item 3</w:t>
      </w:r>
    </w:p>
    <w:p w14:paraId="51E9DA0A" w14:textId="77777777" w:rsidR="007B0CA8" w:rsidRPr="007B0CA8" w:rsidRDefault="007B0CA8" w:rsidP="007B0CA8">
      <w:pPr>
        <w:pStyle w:val="ListParagraph"/>
        <w:numPr>
          <w:ilvl w:val="0"/>
          <w:numId w:val="13"/>
        </w:numPr>
        <w:rPr>
          <w:bCs/>
          <w:caps/>
        </w:rPr>
      </w:pPr>
      <w:r>
        <w:t>Item 4</w:t>
      </w:r>
    </w:p>
    <w:p w14:paraId="135EA015" w14:textId="77777777" w:rsidR="007B0CA8" w:rsidRPr="007B0CA8" w:rsidRDefault="007B0CA8" w:rsidP="007B0CA8">
      <w:pPr>
        <w:pStyle w:val="ListParagraph"/>
        <w:numPr>
          <w:ilvl w:val="0"/>
          <w:numId w:val="13"/>
        </w:numPr>
        <w:rPr>
          <w:bCs/>
          <w:caps/>
        </w:rPr>
      </w:pPr>
      <w:r>
        <w:t>Item 5</w:t>
      </w:r>
    </w:p>
    <w:p w14:paraId="302FEF11" w14:textId="77777777" w:rsidR="007B0CA8" w:rsidRPr="007B0CA8" w:rsidRDefault="007B0CA8" w:rsidP="007B0CA8">
      <w:pPr>
        <w:pStyle w:val="ListParagraph"/>
        <w:numPr>
          <w:ilvl w:val="0"/>
          <w:numId w:val="13"/>
        </w:numPr>
        <w:rPr>
          <w:bCs/>
          <w:caps/>
        </w:rPr>
      </w:pPr>
      <w:r>
        <w:t>Item 6</w:t>
      </w:r>
    </w:p>
    <w:p w14:paraId="39F323D0" w14:textId="77777777" w:rsidR="007B0CA8" w:rsidRPr="007B0CA8" w:rsidRDefault="007B0CA8" w:rsidP="007B0CA8">
      <w:pPr>
        <w:pStyle w:val="ListParagraph"/>
        <w:numPr>
          <w:ilvl w:val="0"/>
          <w:numId w:val="13"/>
        </w:numPr>
        <w:rPr>
          <w:bCs/>
          <w:caps/>
        </w:rPr>
      </w:pPr>
      <w:r>
        <w:t>Item 7</w:t>
      </w:r>
    </w:p>
    <w:p w14:paraId="3FB1A4B9" w14:textId="77777777" w:rsidR="007B0CA8" w:rsidRPr="007B0CA8" w:rsidRDefault="007B0CA8" w:rsidP="007B0CA8">
      <w:pPr>
        <w:pStyle w:val="ListParagraph"/>
        <w:numPr>
          <w:ilvl w:val="0"/>
          <w:numId w:val="13"/>
        </w:numPr>
        <w:rPr>
          <w:bCs/>
          <w:caps/>
        </w:rPr>
      </w:pPr>
      <w:r>
        <w:t>Item 8</w:t>
      </w:r>
    </w:p>
    <w:p w14:paraId="1D0935F6" w14:textId="77777777" w:rsidR="007B0CA8" w:rsidRPr="007B0CA8" w:rsidRDefault="007B0CA8" w:rsidP="007B0CA8">
      <w:pPr>
        <w:pStyle w:val="ListParagraph"/>
        <w:numPr>
          <w:ilvl w:val="0"/>
          <w:numId w:val="13"/>
        </w:numPr>
        <w:rPr>
          <w:bCs/>
          <w:caps/>
        </w:rPr>
      </w:pPr>
      <w:r>
        <w:t>Item 9</w:t>
      </w:r>
    </w:p>
    <w:p w14:paraId="0567CF4D" w14:textId="77777777" w:rsidR="007B0CA8" w:rsidRPr="007B0CA8" w:rsidRDefault="007B0CA8" w:rsidP="007B0CA8">
      <w:pPr>
        <w:pStyle w:val="ListParagraph"/>
        <w:numPr>
          <w:ilvl w:val="0"/>
          <w:numId w:val="13"/>
        </w:numPr>
        <w:rPr>
          <w:bCs/>
          <w:caps/>
        </w:rPr>
      </w:pPr>
      <w:r>
        <w:t>Item 10</w:t>
      </w:r>
    </w:p>
    <w:p w14:paraId="7A886189" w14:textId="77777777" w:rsidR="007B0CA8" w:rsidRDefault="007B0CA8" w:rsidP="007B0CA8">
      <w:pPr>
        <w:pStyle w:val="Heading2"/>
      </w:pPr>
      <w:r>
        <w:t>Instructions</w:t>
      </w:r>
    </w:p>
    <w:p w14:paraId="5D12B72F" w14:textId="77777777" w:rsidR="007B0CA8" w:rsidRDefault="007B0CA8" w:rsidP="007B0CA8">
      <w:pPr>
        <w:pStyle w:val="Instructions"/>
      </w:pPr>
      <w:r>
        <w:t>1. Step one</w:t>
      </w:r>
    </w:p>
    <w:p w14:paraId="320A6E00" w14:textId="77777777" w:rsidR="007B0CA8" w:rsidRPr="00621975" w:rsidRDefault="007B0CA8" w:rsidP="007B0CA8">
      <w:pPr>
        <w:pStyle w:val="Instructions"/>
      </w:pPr>
      <w:r>
        <w:t>2. Step two</w:t>
      </w:r>
    </w:p>
    <w:p w14:paraId="552ACD5E" w14:textId="77777777" w:rsidR="007B0CA8" w:rsidRPr="00621975" w:rsidRDefault="007B0CA8" w:rsidP="007B0CA8">
      <w:pPr>
        <w:pStyle w:val="Instructions"/>
      </w:pPr>
      <w:r>
        <w:t>3. Step three</w:t>
      </w:r>
    </w:p>
    <w:p w14:paraId="6615610B" w14:textId="77777777" w:rsidR="007B0CA8" w:rsidRPr="00621975" w:rsidRDefault="007B0CA8" w:rsidP="007B0CA8">
      <w:pPr>
        <w:pStyle w:val="Instructions"/>
      </w:pPr>
      <w:r>
        <w:t>4. Step four</w:t>
      </w:r>
    </w:p>
    <w:p w14:paraId="5D38D14A" w14:textId="77777777" w:rsidR="007B0CA8" w:rsidRPr="00621975" w:rsidRDefault="007B0CA8" w:rsidP="007B0CA8">
      <w:pPr>
        <w:pStyle w:val="Instructions"/>
      </w:pPr>
      <w:r>
        <w:lastRenderedPageBreak/>
        <w:t>5. Step five</w:t>
      </w:r>
    </w:p>
    <w:p w14:paraId="67C1EC1B" w14:textId="77777777" w:rsidR="007B0CA8" w:rsidRPr="00621975" w:rsidRDefault="007B0CA8" w:rsidP="007B0CA8">
      <w:pPr>
        <w:pStyle w:val="Instructions"/>
      </w:pPr>
      <w:r>
        <w:t>6. Step six</w:t>
      </w:r>
    </w:p>
    <w:p w14:paraId="158BBB0D" w14:textId="77777777" w:rsidR="007B0CA8" w:rsidRDefault="007B0CA8" w:rsidP="007B0CA8">
      <w:pPr>
        <w:pStyle w:val="Instructions"/>
      </w:pPr>
      <w:r>
        <w:t xml:space="preserve">7. </w:t>
      </w:r>
      <w:r w:rsidRPr="00621975">
        <w:t>S</w:t>
      </w:r>
      <w:r>
        <w:t>tep seven</w:t>
      </w:r>
    </w:p>
    <w:p w14:paraId="2C93A323" w14:textId="77777777" w:rsidR="007B0CA8" w:rsidRDefault="007B0CA8" w:rsidP="007B0CA8">
      <w:pPr>
        <w:pStyle w:val="Instructions"/>
      </w:pPr>
      <w:r>
        <w:t>8. Step eight</w:t>
      </w:r>
    </w:p>
    <w:p w14:paraId="36E63F25" w14:textId="77777777" w:rsidR="007B0CA8" w:rsidRDefault="007B0CA8" w:rsidP="007B0CA8">
      <w:pPr>
        <w:pStyle w:val="Instructions"/>
      </w:pPr>
      <w:r>
        <w:t>9. Step nine</w:t>
      </w:r>
    </w:p>
    <w:p w14:paraId="3A114895" w14:textId="77777777" w:rsidR="007B0CA8" w:rsidRPr="00621975" w:rsidRDefault="007B0CA8" w:rsidP="007B0CA8">
      <w:pPr>
        <w:pStyle w:val="Instructions"/>
      </w:pPr>
      <w:r>
        <w:t>10. Step ten</w:t>
      </w:r>
    </w:p>
    <w:p w14:paraId="441A4350" w14:textId="77777777" w:rsidR="007B0CA8" w:rsidRDefault="007B0CA8" w:rsidP="007B0CA8">
      <w:pPr>
        <w:spacing w:line="240" w:lineRule="auto"/>
      </w:pPr>
      <w:r>
        <w:br w:type="page"/>
      </w:r>
    </w:p>
    <w:p w14:paraId="0408A6F6" w14:textId="3BD41C07" w:rsidR="007B0CA8" w:rsidRPr="00CB6224" w:rsidRDefault="007B0CA8" w:rsidP="007B0CA8">
      <w:pPr>
        <w:pStyle w:val="Heading1"/>
      </w:pPr>
      <w:bookmarkStart w:id="18" w:name="_Toc179204153"/>
      <w:r>
        <w:lastRenderedPageBreak/>
        <w:t xml:space="preserve">Recipe Name </w:t>
      </w:r>
      <w:r w:rsidR="000B4A73">
        <w:t>19</w:t>
      </w:r>
      <w:bookmarkEnd w:id="18"/>
    </w:p>
    <w:p w14:paraId="5AF9CB5C" w14:textId="77777777" w:rsidR="007B0CA8" w:rsidRDefault="007B0CA8" w:rsidP="007B0CA8">
      <w:pPr>
        <w:pStyle w:val="Picture"/>
      </w:pPr>
      <w:r w:rsidRPr="00666F26">
        <w:drawing>
          <wp:inline distT="0" distB="0" distL="0" distR="0" wp14:anchorId="7C57358C" wp14:editId="38AE4534">
            <wp:extent cx="3268301" cy="2181389"/>
            <wp:effectExtent l="0" t="0" r="0" b="3175"/>
            <wp:docPr id="1303011766"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3BFB77C4"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92E70E5" w14:textId="77777777" w:rsidR="007B0CA8" w:rsidRPr="00CB6224" w:rsidRDefault="007B0CA8" w:rsidP="007B0CA8">
      <w:pPr>
        <w:pStyle w:val="Heading2"/>
      </w:pPr>
      <w:r w:rsidRPr="00CB6224">
        <w:t>Ingredients</w:t>
      </w:r>
    </w:p>
    <w:p w14:paraId="45ADE119" w14:textId="77777777" w:rsidR="007B0CA8" w:rsidRPr="007B0CA8" w:rsidRDefault="007B0CA8" w:rsidP="007B0CA8">
      <w:pPr>
        <w:pStyle w:val="ListParagraph"/>
        <w:numPr>
          <w:ilvl w:val="0"/>
          <w:numId w:val="13"/>
        </w:numPr>
        <w:rPr>
          <w:bCs/>
          <w:caps/>
        </w:rPr>
      </w:pPr>
      <w:r>
        <w:t>Item 1</w:t>
      </w:r>
    </w:p>
    <w:p w14:paraId="3AA1691A" w14:textId="77777777" w:rsidR="007B0CA8" w:rsidRPr="007B0CA8" w:rsidRDefault="007B0CA8" w:rsidP="007B0CA8">
      <w:pPr>
        <w:pStyle w:val="ListParagraph"/>
        <w:numPr>
          <w:ilvl w:val="0"/>
          <w:numId w:val="13"/>
        </w:numPr>
        <w:rPr>
          <w:bCs/>
          <w:caps/>
        </w:rPr>
      </w:pPr>
      <w:r>
        <w:t>Item 2</w:t>
      </w:r>
    </w:p>
    <w:p w14:paraId="5D49EF4C" w14:textId="77777777" w:rsidR="007B0CA8" w:rsidRPr="007B0CA8" w:rsidRDefault="007B0CA8" w:rsidP="007B0CA8">
      <w:pPr>
        <w:pStyle w:val="ListParagraph"/>
        <w:numPr>
          <w:ilvl w:val="0"/>
          <w:numId w:val="13"/>
        </w:numPr>
        <w:rPr>
          <w:bCs/>
          <w:caps/>
        </w:rPr>
      </w:pPr>
      <w:r>
        <w:t>Item 3</w:t>
      </w:r>
    </w:p>
    <w:p w14:paraId="786E232D" w14:textId="77777777" w:rsidR="007B0CA8" w:rsidRPr="007B0CA8" w:rsidRDefault="007B0CA8" w:rsidP="007B0CA8">
      <w:pPr>
        <w:pStyle w:val="ListParagraph"/>
        <w:numPr>
          <w:ilvl w:val="0"/>
          <w:numId w:val="13"/>
        </w:numPr>
        <w:rPr>
          <w:bCs/>
          <w:caps/>
        </w:rPr>
      </w:pPr>
      <w:r>
        <w:t>Item 4</w:t>
      </w:r>
    </w:p>
    <w:p w14:paraId="34487D1E" w14:textId="77777777" w:rsidR="007B0CA8" w:rsidRPr="007B0CA8" w:rsidRDefault="007B0CA8" w:rsidP="007B0CA8">
      <w:pPr>
        <w:pStyle w:val="ListParagraph"/>
        <w:numPr>
          <w:ilvl w:val="0"/>
          <w:numId w:val="13"/>
        </w:numPr>
        <w:rPr>
          <w:bCs/>
          <w:caps/>
        </w:rPr>
      </w:pPr>
      <w:r>
        <w:t>Item 5</w:t>
      </w:r>
    </w:p>
    <w:p w14:paraId="5BF4C6D5" w14:textId="77777777" w:rsidR="007B0CA8" w:rsidRPr="007B0CA8" w:rsidRDefault="007B0CA8" w:rsidP="007B0CA8">
      <w:pPr>
        <w:pStyle w:val="ListParagraph"/>
        <w:numPr>
          <w:ilvl w:val="0"/>
          <w:numId w:val="13"/>
        </w:numPr>
        <w:rPr>
          <w:bCs/>
          <w:caps/>
        </w:rPr>
      </w:pPr>
      <w:r>
        <w:t>Item 6</w:t>
      </w:r>
    </w:p>
    <w:p w14:paraId="587CB889" w14:textId="77777777" w:rsidR="007B0CA8" w:rsidRPr="007B0CA8" w:rsidRDefault="007B0CA8" w:rsidP="007B0CA8">
      <w:pPr>
        <w:pStyle w:val="ListParagraph"/>
        <w:numPr>
          <w:ilvl w:val="0"/>
          <w:numId w:val="13"/>
        </w:numPr>
        <w:rPr>
          <w:bCs/>
          <w:caps/>
        </w:rPr>
      </w:pPr>
      <w:r>
        <w:t>Item 7</w:t>
      </w:r>
    </w:p>
    <w:p w14:paraId="43C053D5" w14:textId="77777777" w:rsidR="007B0CA8" w:rsidRPr="007B0CA8" w:rsidRDefault="007B0CA8" w:rsidP="007B0CA8">
      <w:pPr>
        <w:pStyle w:val="ListParagraph"/>
        <w:numPr>
          <w:ilvl w:val="0"/>
          <w:numId w:val="13"/>
        </w:numPr>
        <w:rPr>
          <w:bCs/>
          <w:caps/>
        </w:rPr>
      </w:pPr>
      <w:r>
        <w:t>Item 8</w:t>
      </w:r>
    </w:p>
    <w:p w14:paraId="445CFA14" w14:textId="77777777" w:rsidR="007B0CA8" w:rsidRPr="007B0CA8" w:rsidRDefault="007B0CA8" w:rsidP="007B0CA8">
      <w:pPr>
        <w:pStyle w:val="ListParagraph"/>
        <w:numPr>
          <w:ilvl w:val="0"/>
          <w:numId w:val="13"/>
        </w:numPr>
        <w:rPr>
          <w:bCs/>
          <w:caps/>
        </w:rPr>
      </w:pPr>
      <w:r>
        <w:t>Item 9</w:t>
      </w:r>
    </w:p>
    <w:p w14:paraId="3DF2BA17" w14:textId="77777777" w:rsidR="007B0CA8" w:rsidRPr="007B0CA8" w:rsidRDefault="007B0CA8" w:rsidP="007B0CA8">
      <w:pPr>
        <w:pStyle w:val="ListParagraph"/>
        <w:numPr>
          <w:ilvl w:val="0"/>
          <w:numId w:val="13"/>
        </w:numPr>
        <w:rPr>
          <w:bCs/>
          <w:caps/>
        </w:rPr>
      </w:pPr>
      <w:r>
        <w:t>Item 10</w:t>
      </w:r>
    </w:p>
    <w:p w14:paraId="23D9E29E" w14:textId="77777777" w:rsidR="007B0CA8" w:rsidRDefault="007B0CA8" w:rsidP="007B0CA8">
      <w:pPr>
        <w:pStyle w:val="Heading2"/>
      </w:pPr>
      <w:r>
        <w:t>Instructions</w:t>
      </w:r>
    </w:p>
    <w:p w14:paraId="78D78E34" w14:textId="77777777" w:rsidR="007B0CA8" w:rsidRDefault="007B0CA8" w:rsidP="007B0CA8">
      <w:pPr>
        <w:pStyle w:val="Instructions"/>
      </w:pPr>
      <w:r>
        <w:t>1. Step one</w:t>
      </w:r>
    </w:p>
    <w:p w14:paraId="007753AF" w14:textId="77777777" w:rsidR="007B0CA8" w:rsidRPr="00621975" w:rsidRDefault="007B0CA8" w:rsidP="007B0CA8">
      <w:pPr>
        <w:pStyle w:val="Instructions"/>
      </w:pPr>
      <w:r>
        <w:t>2. Step two</w:t>
      </w:r>
    </w:p>
    <w:p w14:paraId="7CD21E89" w14:textId="77777777" w:rsidR="007B0CA8" w:rsidRPr="00621975" w:rsidRDefault="007B0CA8" w:rsidP="007B0CA8">
      <w:pPr>
        <w:pStyle w:val="Instructions"/>
      </w:pPr>
      <w:r>
        <w:t>3. Step three</w:t>
      </w:r>
    </w:p>
    <w:p w14:paraId="23EA764B" w14:textId="77777777" w:rsidR="007B0CA8" w:rsidRPr="00621975" w:rsidRDefault="007B0CA8" w:rsidP="007B0CA8">
      <w:pPr>
        <w:pStyle w:val="Instructions"/>
      </w:pPr>
      <w:r>
        <w:t>4. Step four</w:t>
      </w:r>
    </w:p>
    <w:p w14:paraId="74C8D84F" w14:textId="77777777" w:rsidR="007B0CA8" w:rsidRPr="00621975" w:rsidRDefault="007B0CA8" w:rsidP="007B0CA8">
      <w:pPr>
        <w:pStyle w:val="Instructions"/>
      </w:pPr>
      <w:r>
        <w:lastRenderedPageBreak/>
        <w:t>5. Step five</w:t>
      </w:r>
    </w:p>
    <w:p w14:paraId="581F5053" w14:textId="77777777" w:rsidR="007B0CA8" w:rsidRPr="00621975" w:rsidRDefault="007B0CA8" w:rsidP="007B0CA8">
      <w:pPr>
        <w:pStyle w:val="Instructions"/>
      </w:pPr>
      <w:r>
        <w:t>6. Step six</w:t>
      </w:r>
    </w:p>
    <w:p w14:paraId="44596348" w14:textId="77777777" w:rsidR="007B0CA8" w:rsidRDefault="007B0CA8" w:rsidP="007B0CA8">
      <w:pPr>
        <w:pStyle w:val="Instructions"/>
      </w:pPr>
      <w:r>
        <w:t xml:space="preserve">7. </w:t>
      </w:r>
      <w:r w:rsidRPr="00621975">
        <w:t>S</w:t>
      </w:r>
      <w:r>
        <w:t>tep seven</w:t>
      </w:r>
    </w:p>
    <w:p w14:paraId="3442A6E9" w14:textId="77777777" w:rsidR="007B0CA8" w:rsidRDefault="007B0CA8" w:rsidP="007B0CA8">
      <w:pPr>
        <w:pStyle w:val="Instructions"/>
      </w:pPr>
      <w:r>
        <w:t>8. Step eight</w:t>
      </w:r>
    </w:p>
    <w:p w14:paraId="7C0A05BE" w14:textId="77777777" w:rsidR="007B0CA8" w:rsidRDefault="007B0CA8" w:rsidP="007B0CA8">
      <w:pPr>
        <w:pStyle w:val="Instructions"/>
      </w:pPr>
      <w:r>
        <w:t>9. Step nine</w:t>
      </w:r>
    </w:p>
    <w:p w14:paraId="278B46B5" w14:textId="77777777" w:rsidR="007B0CA8" w:rsidRPr="00621975" w:rsidRDefault="007B0CA8" w:rsidP="007B0CA8">
      <w:pPr>
        <w:pStyle w:val="Instructions"/>
      </w:pPr>
      <w:r>
        <w:t>10. Step ten</w:t>
      </w:r>
    </w:p>
    <w:p w14:paraId="25244AD3" w14:textId="77777777" w:rsidR="007B0CA8" w:rsidRDefault="007B0CA8" w:rsidP="007B0CA8">
      <w:pPr>
        <w:spacing w:line="240" w:lineRule="auto"/>
      </w:pPr>
      <w:r>
        <w:br w:type="page"/>
      </w:r>
    </w:p>
    <w:p w14:paraId="10A1B3C9" w14:textId="1EEA3C3A" w:rsidR="007B0CA8" w:rsidRPr="00CB6224" w:rsidRDefault="007B0CA8" w:rsidP="007B0CA8">
      <w:pPr>
        <w:pStyle w:val="Heading1"/>
      </w:pPr>
      <w:bookmarkStart w:id="19" w:name="_Toc179204154"/>
      <w:r>
        <w:lastRenderedPageBreak/>
        <w:t xml:space="preserve">Recipe Name </w:t>
      </w:r>
      <w:r w:rsidR="000B4A73">
        <w:t>20</w:t>
      </w:r>
      <w:bookmarkEnd w:id="19"/>
    </w:p>
    <w:p w14:paraId="267ADBF8" w14:textId="77777777" w:rsidR="007B0CA8" w:rsidRDefault="007B0CA8" w:rsidP="007B0CA8">
      <w:pPr>
        <w:pStyle w:val="Picture"/>
      </w:pPr>
      <w:r w:rsidRPr="00666F26">
        <w:drawing>
          <wp:inline distT="0" distB="0" distL="0" distR="0" wp14:anchorId="72A409A2" wp14:editId="1A128F34">
            <wp:extent cx="3268301" cy="2181389"/>
            <wp:effectExtent l="0" t="0" r="0" b="3175"/>
            <wp:docPr id="1866338926"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2558A8A"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6B0BAFB" w14:textId="77777777" w:rsidR="007B0CA8" w:rsidRPr="00CB6224" w:rsidRDefault="007B0CA8" w:rsidP="007B0CA8">
      <w:pPr>
        <w:pStyle w:val="Heading2"/>
      </w:pPr>
      <w:r w:rsidRPr="00CB6224">
        <w:t>Ingredients</w:t>
      </w:r>
    </w:p>
    <w:p w14:paraId="350209C6" w14:textId="77777777" w:rsidR="007B0CA8" w:rsidRPr="007B0CA8" w:rsidRDefault="007B0CA8" w:rsidP="007B0CA8">
      <w:pPr>
        <w:pStyle w:val="ListParagraph"/>
        <w:numPr>
          <w:ilvl w:val="0"/>
          <w:numId w:val="13"/>
        </w:numPr>
        <w:rPr>
          <w:bCs/>
          <w:caps/>
        </w:rPr>
      </w:pPr>
      <w:r>
        <w:t>Item 1</w:t>
      </w:r>
    </w:p>
    <w:p w14:paraId="2A3DBB8F" w14:textId="77777777" w:rsidR="007B0CA8" w:rsidRPr="007B0CA8" w:rsidRDefault="007B0CA8" w:rsidP="007B0CA8">
      <w:pPr>
        <w:pStyle w:val="ListParagraph"/>
        <w:numPr>
          <w:ilvl w:val="0"/>
          <w:numId w:val="13"/>
        </w:numPr>
        <w:rPr>
          <w:bCs/>
          <w:caps/>
        </w:rPr>
      </w:pPr>
      <w:r>
        <w:t>Item 2</w:t>
      </w:r>
    </w:p>
    <w:p w14:paraId="1D51337E" w14:textId="77777777" w:rsidR="007B0CA8" w:rsidRPr="007B0CA8" w:rsidRDefault="007B0CA8" w:rsidP="007B0CA8">
      <w:pPr>
        <w:pStyle w:val="ListParagraph"/>
        <w:numPr>
          <w:ilvl w:val="0"/>
          <w:numId w:val="13"/>
        </w:numPr>
        <w:rPr>
          <w:bCs/>
          <w:caps/>
        </w:rPr>
      </w:pPr>
      <w:r>
        <w:t>Item 3</w:t>
      </w:r>
    </w:p>
    <w:p w14:paraId="4F313ABF" w14:textId="77777777" w:rsidR="007B0CA8" w:rsidRPr="007B0CA8" w:rsidRDefault="007B0CA8" w:rsidP="007B0CA8">
      <w:pPr>
        <w:pStyle w:val="ListParagraph"/>
        <w:numPr>
          <w:ilvl w:val="0"/>
          <w:numId w:val="13"/>
        </w:numPr>
        <w:rPr>
          <w:bCs/>
          <w:caps/>
        </w:rPr>
      </w:pPr>
      <w:r>
        <w:t>Item 4</w:t>
      </w:r>
    </w:p>
    <w:p w14:paraId="2EA7804A" w14:textId="77777777" w:rsidR="007B0CA8" w:rsidRPr="007B0CA8" w:rsidRDefault="007B0CA8" w:rsidP="007B0CA8">
      <w:pPr>
        <w:pStyle w:val="ListParagraph"/>
        <w:numPr>
          <w:ilvl w:val="0"/>
          <w:numId w:val="13"/>
        </w:numPr>
        <w:rPr>
          <w:bCs/>
          <w:caps/>
        </w:rPr>
      </w:pPr>
      <w:r>
        <w:t>Item 5</w:t>
      </w:r>
    </w:p>
    <w:p w14:paraId="6AF1549F" w14:textId="77777777" w:rsidR="007B0CA8" w:rsidRPr="007B0CA8" w:rsidRDefault="007B0CA8" w:rsidP="007B0CA8">
      <w:pPr>
        <w:pStyle w:val="ListParagraph"/>
        <w:numPr>
          <w:ilvl w:val="0"/>
          <w:numId w:val="13"/>
        </w:numPr>
        <w:rPr>
          <w:bCs/>
          <w:caps/>
        </w:rPr>
      </w:pPr>
      <w:r>
        <w:t>Item 6</w:t>
      </w:r>
    </w:p>
    <w:p w14:paraId="47484B60" w14:textId="77777777" w:rsidR="007B0CA8" w:rsidRPr="007B0CA8" w:rsidRDefault="007B0CA8" w:rsidP="007B0CA8">
      <w:pPr>
        <w:pStyle w:val="ListParagraph"/>
        <w:numPr>
          <w:ilvl w:val="0"/>
          <w:numId w:val="13"/>
        </w:numPr>
        <w:rPr>
          <w:bCs/>
          <w:caps/>
        </w:rPr>
      </w:pPr>
      <w:r>
        <w:t>Item 7</w:t>
      </w:r>
    </w:p>
    <w:p w14:paraId="3B808634" w14:textId="77777777" w:rsidR="007B0CA8" w:rsidRPr="007B0CA8" w:rsidRDefault="007B0CA8" w:rsidP="007B0CA8">
      <w:pPr>
        <w:pStyle w:val="ListParagraph"/>
        <w:numPr>
          <w:ilvl w:val="0"/>
          <w:numId w:val="13"/>
        </w:numPr>
        <w:rPr>
          <w:bCs/>
          <w:caps/>
        </w:rPr>
      </w:pPr>
      <w:r>
        <w:t>Item 8</w:t>
      </w:r>
    </w:p>
    <w:p w14:paraId="4CA95B0C" w14:textId="77777777" w:rsidR="007B0CA8" w:rsidRPr="007B0CA8" w:rsidRDefault="007B0CA8" w:rsidP="007B0CA8">
      <w:pPr>
        <w:pStyle w:val="ListParagraph"/>
        <w:numPr>
          <w:ilvl w:val="0"/>
          <w:numId w:val="13"/>
        </w:numPr>
        <w:rPr>
          <w:bCs/>
          <w:caps/>
        </w:rPr>
      </w:pPr>
      <w:r>
        <w:t>Item 9</w:t>
      </w:r>
    </w:p>
    <w:p w14:paraId="1816B341" w14:textId="77777777" w:rsidR="007B0CA8" w:rsidRPr="007B0CA8" w:rsidRDefault="007B0CA8" w:rsidP="007B0CA8">
      <w:pPr>
        <w:pStyle w:val="ListParagraph"/>
        <w:numPr>
          <w:ilvl w:val="0"/>
          <w:numId w:val="13"/>
        </w:numPr>
        <w:rPr>
          <w:bCs/>
          <w:caps/>
        </w:rPr>
      </w:pPr>
      <w:r>
        <w:t>Item 10</w:t>
      </w:r>
    </w:p>
    <w:p w14:paraId="39E77A90" w14:textId="77777777" w:rsidR="007B0CA8" w:rsidRDefault="007B0CA8" w:rsidP="007B0CA8">
      <w:pPr>
        <w:pStyle w:val="Heading2"/>
      </w:pPr>
      <w:r>
        <w:t>Instructions</w:t>
      </w:r>
    </w:p>
    <w:p w14:paraId="0055B7C4" w14:textId="77777777" w:rsidR="007B0CA8" w:rsidRDefault="007B0CA8" w:rsidP="007B0CA8">
      <w:pPr>
        <w:pStyle w:val="Instructions"/>
      </w:pPr>
      <w:r>
        <w:t>1. Step one</w:t>
      </w:r>
    </w:p>
    <w:p w14:paraId="73777852" w14:textId="77777777" w:rsidR="007B0CA8" w:rsidRPr="00621975" w:rsidRDefault="007B0CA8" w:rsidP="007B0CA8">
      <w:pPr>
        <w:pStyle w:val="Instructions"/>
      </w:pPr>
      <w:r>
        <w:t>2. Step two</w:t>
      </w:r>
    </w:p>
    <w:p w14:paraId="494FE2BE" w14:textId="77777777" w:rsidR="007B0CA8" w:rsidRPr="00621975" w:rsidRDefault="007B0CA8" w:rsidP="007B0CA8">
      <w:pPr>
        <w:pStyle w:val="Instructions"/>
      </w:pPr>
      <w:r>
        <w:t>3. Step three</w:t>
      </w:r>
    </w:p>
    <w:p w14:paraId="18BA6C1E" w14:textId="77777777" w:rsidR="007B0CA8" w:rsidRPr="00621975" w:rsidRDefault="007B0CA8" w:rsidP="007B0CA8">
      <w:pPr>
        <w:pStyle w:val="Instructions"/>
      </w:pPr>
      <w:r>
        <w:t>4. Step four</w:t>
      </w:r>
    </w:p>
    <w:p w14:paraId="42D26D40" w14:textId="77777777" w:rsidR="007B0CA8" w:rsidRPr="00621975" w:rsidRDefault="007B0CA8" w:rsidP="007B0CA8">
      <w:pPr>
        <w:pStyle w:val="Instructions"/>
      </w:pPr>
      <w:r>
        <w:lastRenderedPageBreak/>
        <w:t>5. Step five</w:t>
      </w:r>
    </w:p>
    <w:p w14:paraId="1DB60C7D" w14:textId="77777777" w:rsidR="007B0CA8" w:rsidRPr="00621975" w:rsidRDefault="007B0CA8" w:rsidP="007B0CA8">
      <w:pPr>
        <w:pStyle w:val="Instructions"/>
      </w:pPr>
      <w:r>
        <w:t>6. Step six</w:t>
      </w:r>
    </w:p>
    <w:p w14:paraId="6C09E1E3" w14:textId="77777777" w:rsidR="007B0CA8" w:rsidRDefault="007B0CA8" w:rsidP="007B0CA8">
      <w:pPr>
        <w:pStyle w:val="Instructions"/>
      </w:pPr>
      <w:r>
        <w:t xml:space="preserve">7. </w:t>
      </w:r>
      <w:r w:rsidRPr="00621975">
        <w:t>S</w:t>
      </w:r>
      <w:r>
        <w:t>tep seven</w:t>
      </w:r>
    </w:p>
    <w:p w14:paraId="522BB06F" w14:textId="77777777" w:rsidR="007B0CA8" w:rsidRDefault="007B0CA8" w:rsidP="007B0CA8">
      <w:pPr>
        <w:pStyle w:val="Instructions"/>
      </w:pPr>
      <w:r>
        <w:t>8. Step eight</w:t>
      </w:r>
    </w:p>
    <w:p w14:paraId="711C6C9C" w14:textId="77777777" w:rsidR="007B0CA8" w:rsidRDefault="007B0CA8" w:rsidP="007B0CA8">
      <w:pPr>
        <w:pStyle w:val="Instructions"/>
      </w:pPr>
      <w:r>
        <w:t>9. Step nine</w:t>
      </w:r>
    </w:p>
    <w:p w14:paraId="6A7F9827" w14:textId="77777777" w:rsidR="007B0CA8" w:rsidRPr="00621975" w:rsidRDefault="007B0CA8" w:rsidP="007B0CA8">
      <w:pPr>
        <w:pStyle w:val="Instructions"/>
      </w:pPr>
      <w:r>
        <w:t>10. Step ten</w:t>
      </w:r>
    </w:p>
    <w:p w14:paraId="3BFCF732" w14:textId="77777777" w:rsidR="007B0CA8" w:rsidRDefault="007B0CA8" w:rsidP="007B0CA8">
      <w:pPr>
        <w:spacing w:line="240" w:lineRule="auto"/>
      </w:pPr>
      <w:r>
        <w:br w:type="page"/>
      </w:r>
    </w:p>
    <w:p w14:paraId="550C8166" w14:textId="06F99BAF" w:rsidR="007B0CA8" w:rsidRPr="00CB6224" w:rsidRDefault="007B0CA8" w:rsidP="007B0CA8">
      <w:pPr>
        <w:pStyle w:val="Heading1"/>
      </w:pPr>
      <w:bookmarkStart w:id="20" w:name="_Toc179204155"/>
      <w:r>
        <w:lastRenderedPageBreak/>
        <w:t xml:space="preserve">Recipe Name </w:t>
      </w:r>
      <w:r w:rsidR="000B4A73">
        <w:t>21</w:t>
      </w:r>
      <w:bookmarkEnd w:id="20"/>
    </w:p>
    <w:p w14:paraId="5BCD1925" w14:textId="77777777" w:rsidR="007B0CA8" w:rsidRDefault="007B0CA8" w:rsidP="007B0CA8">
      <w:pPr>
        <w:pStyle w:val="Picture"/>
      </w:pPr>
      <w:r w:rsidRPr="00666F26">
        <w:drawing>
          <wp:inline distT="0" distB="0" distL="0" distR="0" wp14:anchorId="2F49E7EA" wp14:editId="4152BE8B">
            <wp:extent cx="3268301" cy="2181389"/>
            <wp:effectExtent l="0" t="0" r="0" b="3175"/>
            <wp:docPr id="529137014"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664A7A47"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5241EDD4" w14:textId="77777777" w:rsidR="007B0CA8" w:rsidRPr="00CB6224" w:rsidRDefault="007B0CA8" w:rsidP="007B0CA8">
      <w:pPr>
        <w:pStyle w:val="Heading2"/>
      </w:pPr>
      <w:r w:rsidRPr="00CB6224">
        <w:t>Ingredients</w:t>
      </w:r>
    </w:p>
    <w:p w14:paraId="464DB768" w14:textId="77777777" w:rsidR="007B0CA8" w:rsidRPr="007B0CA8" w:rsidRDefault="007B0CA8" w:rsidP="007B0CA8">
      <w:pPr>
        <w:pStyle w:val="ListParagraph"/>
        <w:numPr>
          <w:ilvl w:val="0"/>
          <w:numId w:val="13"/>
        </w:numPr>
        <w:rPr>
          <w:bCs/>
          <w:caps/>
        </w:rPr>
      </w:pPr>
      <w:r>
        <w:t>Item 1</w:t>
      </w:r>
    </w:p>
    <w:p w14:paraId="2E81DF02" w14:textId="77777777" w:rsidR="007B0CA8" w:rsidRPr="007B0CA8" w:rsidRDefault="007B0CA8" w:rsidP="007B0CA8">
      <w:pPr>
        <w:pStyle w:val="ListParagraph"/>
        <w:numPr>
          <w:ilvl w:val="0"/>
          <w:numId w:val="13"/>
        </w:numPr>
        <w:rPr>
          <w:bCs/>
          <w:caps/>
        </w:rPr>
      </w:pPr>
      <w:r>
        <w:t>Item 2</w:t>
      </w:r>
    </w:p>
    <w:p w14:paraId="47551B7B" w14:textId="77777777" w:rsidR="007B0CA8" w:rsidRPr="007B0CA8" w:rsidRDefault="007B0CA8" w:rsidP="007B0CA8">
      <w:pPr>
        <w:pStyle w:val="ListParagraph"/>
        <w:numPr>
          <w:ilvl w:val="0"/>
          <w:numId w:val="13"/>
        </w:numPr>
        <w:rPr>
          <w:bCs/>
          <w:caps/>
        </w:rPr>
      </w:pPr>
      <w:r>
        <w:t>Item 3</w:t>
      </w:r>
    </w:p>
    <w:p w14:paraId="270C09AA" w14:textId="77777777" w:rsidR="007B0CA8" w:rsidRPr="007B0CA8" w:rsidRDefault="007B0CA8" w:rsidP="007B0CA8">
      <w:pPr>
        <w:pStyle w:val="ListParagraph"/>
        <w:numPr>
          <w:ilvl w:val="0"/>
          <w:numId w:val="13"/>
        </w:numPr>
        <w:rPr>
          <w:bCs/>
          <w:caps/>
        </w:rPr>
      </w:pPr>
      <w:r>
        <w:t>Item 4</w:t>
      </w:r>
    </w:p>
    <w:p w14:paraId="13DB7948" w14:textId="77777777" w:rsidR="007B0CA8" w:rsidRPr="007B0CA8" w:rsidRDefault="007B0CA8" w:rsidP="007B0CA8">
      <w:pPr>
        <w:pStyle w:val="ListParagraph"/>
        <w:numPr>
          <w:ilvl w:val="0"/>
          <w:numId w:val="13"/>
        </w:numPr>
        <w:rPr>
          <w:bCs/>
          <w:caps/>
        </w:rPr>
      </w:pPr>
      <w:r>
        <w:t>Item 5</w:t>
      </w:r>
    </w:p>
    <w:p w14:paraId="65C86D4F" w14:textId="77777777" w:rsidR="007B0CA8" w:rsidRPr="007B0CA8" w:rsidRDefault="007B0CA8" w:rsidP="007B0CA8">
      <w:pPr>
        <w:pStyle w:val="ListParagraph"/>
        <w:numPr>
          <w:ilvl w:val="0"/>
          <w:numId w:val="13"/>
        </w:numPr>
        <w:rPr>
          <w:bCs/>
          <w:caps/>
        </w:rPr>
      </w:pPr>
      <w:r>
        <w:t>Item 6</w:t>
      </w:r>
    </w:p>
    <w:p w14:paraId="55166BB4" w14:textId="77777777" w:rsidR="007B0CA8" w:rsidRPr="007B0CA8" w:rsidRDefault="007B0CA8" w:rsidP="007B0CA8">
      <w:pPr>
        <w:pStyle w:val="ListParagraph"/>
        <w:numPr>
          <w:ilvl w:val="0"/>
          <w:numId w:val="13"/>
        </w:numPr>
        <w:rPr>
          <w:bCs/>
          <w:caps/>
        </w:rPr>
      </w:pPr>
      <w:r>
        <w:t>Item 7</w:t>
      </w:r>
    </w:p>
    <w:p w14:paraId="582EC9D5" w14:textId="77777777" w:rsidR="007B0CA8" w:rsidRPr="007B0CA8" w:rsidRDefault="007B0CA8" w:rsidP="007B0CA8">
      <w:pPr>
        <w:pStyle w:val="ListParagraph"/>
        <w:numPr>
          <w:ilvl w:val="0"/>
          <w:numId w:val="13"/>
        </w:numPr>
        <w:rPr>
          <w:bCs/>
          <w:caps/>
        </w:rPr>
      </w:pPr>
      <w:r>
        <w:t>Item 8</w:t>
      </w:r>
    </w:p>
    <w:p w14:paraId="1601CA5F" w14:textId="77777777" w:rsidR="007B0CA8" w:rsidRPr="007B0CA8" w:rsidRDefault="007B0CA8" w:rsidP="007B0CA8">
      <w:pPr>
        <w:pStyle w:val="ListParagraph"/>
        <w:numPr>
          <w:ilvl w:val="0"/>
          <w:numId w:val="13"/>
        </w:numPr>
        <w:rPr>
          <w:bCs/>
          <w:caps/>
        </w:rPr>
      </w:pPr>
      <w:r>
        <w:t>Item 9</w:t>
      </w:r>
    </w:p>
    <w:p w14:paraId="5DBD57C1" w14:textId="77777777" w:rsidR="007B0CA8" w:rsidRPr="007B0CA8" w:rsidRDefault="007B0CA8" w:rsidP="007B0CA8">
      <w:pPr>
        <w:pStyle w:val="ListParagraph"/>
        <w:numPr>
          <w:ilvl w:val="0"/>
          <w:numId w:val="13"/>
        </w:numPr>
        <w:rPr>
          <w:bCs/>
          <w:caps/>
        </w:rPr>
      </w:pPr>
      <w:r>
        <w:t>Item 10</w:t>
      </w:r>
    </w:p>
    <w:p w14:paraId="43DC7EA0" w14:textId="77777777" w:rsidR="007B0CA8" w:rsidRDefault="007B0CA8" w:rsidP="007B0CA8">
      <w:pPr>
        <w:pStyle w:val="Heading2"/>
      </w:pPr>
      <w:r>
        <w:t>Instructions</w:t>
      </w:r>
    </w:p>
    <w:p w14:paraId="7CF28F19" w14:textId="77777777" w:rsidR="007B0CA8" w:rsidRDefault="007B0CA8" w:rsidP="007B0CA8">
      <w:pPr>
        <w:pStyle w:val="Instructions"/>
      </w:pPr>
      <w:r>
        <w:t>1. Step one</w:t>
      </w:r>
    </w:p>
    <w:p w14:paraId="00689D29" w14:textId="77777777" w:rsidR="007B0CA8" w:rsidRPr="00621975" w:rsidRDefault="007B0CA8" w:rsidP="007B0CA8">
      <w:pPr>
        <w:pStyle w:val="Instructions"/>
      </w:pPr>
      <w:r>
        <w:t>2. Step two</w:t>
      </w:r>
    </w:p>
    <w:p w14:paraId="4861D0BC" w14:textId="77777777" w:rsidR="007B0CA8" w:rsidRPr="00621975" w:rsidRDefault="007B0CA8" w:rsidP="007B0CA8">
      <w:pPr>
        <w:pStyle w:val="Instructions"/>
      </w:pPr>
      <w:r>
        <w:t>3. Step three</w:t>
      </w:r>
    </w:p>
    <w:p w14:paraId="6B91A7E5" w14:textId="77777777" w:rsidR="007B0CA8" w:rsidRPr="00621975" w:rsidRDefault="007B0CA8" w:rsidP="007B0CA8">
      <w:pPr>
        <w:pStyle w:val="Instructions"/>
      </w:pPr>
      <w:r>
        <w:t>4. Step four</w:t>
      </w:r>
    </w:p>
    <w:p w14:paraId="4DE2DE1F" w14:textId="77777777" w:rsidR="007B0CA8" w:rsidRPr="00621975" w:rsidRDefault="007B0CA8" w:rsidP="007B0CA8">
      <w:pPr>
        <w:pStyle w:val="Instructions"/>
      </w:pPr>
      <w:r>
        <w:lastRenderedPageBreak/>
        <w:t>5. Step five</w:t>
      </w:r>
    </w:p>
    <w:p w14:paraId="137034B0" w14:textId="77777777" w:rsidR="007B0CA8" w:rsidRPr="00621975" w:rsidRDefault="007B0CA8" w:rsidP="007B0CA8">
      <w:pPr>
        <w:pStyle w:val="Instructions"/>
      </w:pPr>
      <w:r>
        <w:t>6. Step six</w:t>
      </w:r>
    </w:p>
    <w:p w14:paraId="52A20D37" w14:textId="77777777" w:rsidR="007B0CA8" w:rsidRDefault="007B0CA8" w:rsidP="007B0CA8">
      <w:pPr>
        <w:pStyle w:val="Instructions"/>
      </w:pPr>
      <w:r>
        <w:t xml:space="preserve">7. </w:t>
      </w:r>
      <w:r w:rsidRPr="00621975">
        <w:t>S</w:t>
      </w:r>
      <w:r>
        <w:t>tep seven</w:t>
      </w:r>
    </w:p>
    <w:p w14:paraId="2DE1E98C" w14:textId="77777777" w:rsidR="007B0CA8" w:rsidRDefault="007B0CA8" w:rsidP="007B0CA8">
      <w:pPr>
        <w:pStyle w:val="Instructions"/>
      </w:pPr>
      <w:r>
        <w:t>8. Step eight</w:t>
      </w:r>
    </w:p>
    <w:p w14:paraId="4EC96F48" w14:textId="77777777" w:rsidR="007B0CA8" w:rsidRDefault="007B0CA8" w:rsidP="007B0CA8">
      <w:pPr>
        <w:pStyle w:val="Instructions"/>
      </w:pPr>
      <w:r>
        <w:t>9. Step nine</w:t>
      </w:r>
    </w:p>
    <w:p w14:paraId="20BF0BAD" w14:textId="77777777" w:rsidR="007B0CA8" w:rsidRPr="00621975" w:rsidRDefault="007B0CA8" w:rsidP="007B0CA8">
      <w:pPr>
        <w:pStyle w:val="Instructions"/>
      </w:pPr>
      <w:r>
        <w:t>10. Step ten</w:t>
      </w:r>
    </w:p>
    <w:p w14:paraId="5C2FC29D" w14:textId="77777777" w:rsidR="007B0CA8" w:rsidRDefault="007B0CA8" w:rsidP="007B0CA8">
      <w:pPr>
        <w:spacing w:line="240" w:lineRule="auto"/>
      </w:pPr>
      <w:r>
        <w:br w:type="page"/>
      </w:r>
    </w:p>
    <w:p w14:paraId="1E64BFBA" w14:textId="2DD9876A" w:rsidR="007B0CA8" w:rsidRPr="00CB6224" w:rsidRDefault="007B0CA8" w:rsidP="007B0CA8">
      <w:pPr>
        <w:pStyle w:val="Heading1"/>
      </w:pPr>
      <w:bookmarkStart w:id="21" w:name="_Toc179204156"/>
      <w:r>
        <w:lastRenderedPageBreak/>
        <w:t xml:space="preserve">Recipe Name </w:t>
      </w:r>
      <w:r w:rsidR="000B4A73">
        <w:t>22</w:t>
      </w:r>
      <w:bookmarkEnd w:id="21"/>
    </w:p>
    <w:p w14:paraId="1A1C0542" w14:textId="77777777" w:rsidR="007B0CA8" w:rsidRDefault="007B0CA8" w:rsidP="007B0CA8">
      <w:pPr>
        <w:pStyle w:val="Picture"/>
      </w:pPr>
      <w:r w:rsidRPr="00666F26">
        <w:drawing>
          <wp:inline distT="0" distB="0" distL="0" distR="0" wp14:anchorId="5E9FA75A" wp14:editId="2DE4049C">
            <wp:extent cx="3268301" cy="2181389"/>
            <wp:effectExtent l="0" t="0" r="0" b="3175"/>
            <wp:docPr id="683070862"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400281C7"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B39901A" w14:textId="77777777" w:rsidR="007B0CA8" w:rsidRPr="00CB6224" w:rsidRDefault="007B0CA8" w:rsidP="007B0CA8">
      <w:pPr>
        <w:pStyle w:val="Heading2"/>
      </w:pPr>
      <w:r w:rsidRPr="00CB6224">
        <w:t>Ingredients</w:t>
      </w:r>
    </w:p>
    <w:p w14:paraId="2A5A02FF" w14:textId="77777777" w:rsidR="007B0CA8" w:rsidRPr="007B0CA8" w:rsidRDefault="007B0CA8" w:rsidP="007B0CA8">
      <w:pPr>
        <w:pStyle w:val="ListParagraph"/>
        <w:numPr>
          <w:ilvl w:val="0"/>
          <w:numId w:val="13"/>
        </w:numPr>
        <w:rPr>
          <w:bCs/>
          <w:caps/>
        </w:rPr>
      </w:pPr>
      <w:r>
        <w:t>Item 1</w:t>
      </w:r>
    </w:p>
    <w:p w14:paraId="5A31CA66" w14:textId="77777777" w:rsidR="007B0CA8" w:rsidRPr="007B0CA8" w:rsidRDefault="007B0CA8" w:rsidP="007B0CA8">
      <w:pPr>
        <w:pStyle w:val="ListParagraph"/>
        <w:numPr>
          <w:ilvl w:val="0"/>
          <w:numId w:val="13"/>
        </w:numPr>
        <w:rPr>
          <w:bCs/>
          <w:caps/>
        </w:rPr>
      </w:pPr>
      <w:r>
        <w:t>Item 2</w:t>
      </w:r>
    </w:p>
    <w:p w14:paraId="432E9C1F" w14:textId="77777777" w:rsidR="007B0CA8" w:rsidRPr="007B0CA8" w:rsidRDefault="007B0CA8" w:rsidP="007B0CA8">
      <w:pPr>
        <w:pStyle w:val="ListParagraph"/>
        <w:numPr>
          <w:ilvl w:val="0"/>
          <w:numId w:val="13"/>
        </w:numPr>
        <w:rPr>
          <w:bCs/>
          <w:caps/>
        </w:rPr>
      </w:pPr>
      <w:r>
        <w:t>Item 3</w:t>
      </w:r>
    </w:p>
    <w:p w14:paraId="6E282EC5" w14:textId="77777777" w:rsidR="007B0CA8" w:rsidRPr="007B0CA8" w:rsidRDefault="007B0CA8" w:rsidP="007B0CA8">
      <w:pPr>
        <w:pStyle w:val="ListParagraph"/>
        <w:numPr>
          <w:ilvl w:val="0"/>
          <w:numId w:val="13"/>
        </w:numPr>
        <w:rPr>
          <w:bCs/>
          <w:caps/>
        </w:rPr>
      </w:pPr>
      <w:r>
        <w:t>Item 4</w:t>
      </w:r>
    </w:p>
    <w:p w14:paraId="16972FC8" w14:textId="77777777" w:rsidR="007B0CA8" w:rsidRPr="007B0CA8" w:rsidRDefault="007B0CA8" w:rsidP="007B0CA8">
      <w:pPr>
        <w:pStyle w:val="ListParagraph"/>
        <w:numPr>
          <w:ilvl w:val="0"/>
          <w:numId w:val="13"/>
        </w:numPr>
        <w:rPr>
          <w:bCs/>
          <w:caps/>
        </w:rPr>
      </w:pPr>
      <w:r>
        <w:t>Item 5</w:t>
      </w:r>
    </w:p>
    <w:p w14:paraId="4110DB01" w14:textId="77777777" w:rsidR="007B0CA8" w:rsidRPr="007B0CA8" w:rsidRDefault="007B0CA8" w:rsidP="007B0CA8">
      <w:pPr>
        <w:pStyle w:val="ListParagraph"/>
        <w:numPr>
          <w:ilvl w:val="0"/>
          <w:numId w:val="13"/>
        </w:numPr>
        <w:rPr>
          <w:bCs/>
          <w:caps/>
        </w:rPr>
      </w:pPr>
      <w:r>
        <w:t>Item 6</w:t>
      </w:r>
    </w:p>
    <w:p w14:paraId="3EAE9CEA" w14:textId="77777777" w:rsidR="007B0CA8" w:rsidRPr="007B0CA8" w:rsidRDefault="007B0CA8" w:rsidP="007B0CA8">
      <w:pPr>
        <w:pStyle w:val="ListParagraph"/>
        <w:numPr>
          <w:ilvl w:val="0"/>
          <w:numId w:val="13"/>
        </w:numPr>
        <w:rPr>
          <w:bCs/>
          <w:caps/>
        </w:rPr>
      </w:pPr>
      <w:r>
        <w:t>Item 7</w:t>
      </w:r>
    </w:p>
    <w:p w14:paraId="4BC697E5" w14:textId="77777777" w:rsidR="007B0CA8" w:rsidRPr="007B0CA8" w:rsidRDefault="007B0CA8" w:rsidP="007B0CA8">
      <w:pPr>
        <w:pStyle w:val="ListParagraph"/>
        <w:numPr>
          <w:ilvl w:val="0"/>
          <w:numId w:val="13"/>
        </w:numPr>
        <w:rPr>
          <w:bCs/>
          <w:caps/>
        </w:rPr>
      </w:pPr>
      <w:r>
        <w:t>Item 8</w:t>
      </w:r>
    </w:p>
    <w:p w14:paraId="1CBE12B2" w14:textId="77777777" w:rsidR="007B0CA8" w:rsidRPr="007B0CA8" w:rsidRDefault="007B0CA8" w:rsidP="007B0CA8">
      <w:pPr>
        <w:pStyle w:val="ListParagraph"/>
        <w:numPr>
          <w:ilvl w:val="0"/>
          <w:numId w:val="13"/>
        </w:numPr>
        <w:rPr>
          <w:bCs/>
          <w:caps/>
        </w:rPr>
      </w:pPr>
      <w:r>
        <w:t>Item 9</w:t>
      </w:r>
    </w:p>
    <w:p w14:paraId="42DFFCB9" w14:textId="77777777" w:rsidR="007B0CA8" w:rsidRPr="007B0CA8" w:rsidRDefault="007B0CA8" w:rsidP="007B0CA8">
      <w:pPr>
        <w:pStyle w:val="ListParagraph"/>
        <w:numPr>
          <w:ilvl w:val="0"/>
          <w:numId w:val="13"/>
        </w:numPr>
        <w:rPr>
          <w:bCs/>
          <w:caps/>
        </w:rPr>
      </w:pPr>
      <w:r>
        <w:t>Item 10</w:t>
      </w:r>
    </w:p>
    <w:p w14:paraId="25EF18AE" w14:textId="77777777" w:rsidR="007B0CA8" w:rsidRDefault="007B0CA8" w:rsidP="007B0CA8">
      <w:pPr>
        <w:pStyle w:val="Heading2"/>
      </w:pPr>
      <w:r>
        <w:t>Instructions</w:t>
      </w:r>
    </w:p>
    <w:p w14:paraId="60928C06" w14:textId="77777777" w:rsidR="007B0CA8" w:rsidRDefault="007B0CA8" w:rsidP="007B0CA8">
      <w:pPr>
        <w:pStyle w:val="Instructions"/>
      </w:pPr>
      <w:r>
        <w:t>1. Step one</w:t>
      </w:r>
    </w:p>
    <w:p w14:paraId="7112A096" w14:textId="77777777" w:rsidR="007B0CA8" w:rsidRPr="00621975" w:rsidRDefault="007B0CA8" w:rsidP="007B0CA8">
      <w:pPr>
        <w:pStyle w:val="Instructions"/>
      </w:pPr>
      <w:r>
        <w:t>2. Step two</w:t>
      </w:r>
    </w:p>
    <w:p w14:paraId="72A79599" w14:textId="77777777" w:rsidR="007B0CA8" w:rsidRPr="00621975" w:rsidRDefault="007B0CA8" w:rsidP="007B0CA8">
      <w:pPr>
        <w:pStyle w:val="Instructions"/>
      </w:pPr>
      <w:r>
        <w:t>3. Step three</w:t>
      </w:r>
    </w:p>
    <w:p w14:paraId="2222F935" w14:textId="77777777" w:rsidR="007B0CA8" w:rsidRPr="00621975" w:rsidRDefault="007B0CA8" w:rsidP="007B0CA8">
      <w:pPr>
        <w:pStyle w:val="Instructions"/>
      </w:pPr>
      <w:r>
        <w:t>4. Step four</w:t>
      </w:r>
    </w:p>
    <w:p w14:paraId="32BF2C03" w14:textId="77777777" w:rsidR="007B0CA8" w:rsidRPr="00621975" w:rsidRDefault="007B0CA8" w:rsidP="007B0CA8">
      <w:pPr>
        <w:pStyle w:val="Instructions"/>
      </w:pPr>
      <w:r>
        <w:lastRenderedPageBreak/>
        <w:t>5. Step five</w:t>
      </w:r>
    </w:p>
    <w:p w14:paraId="6B084D0C" w14:textId="77777777" w:rsidR="007B0CA8" w:rsidRPr="00621975" w:rsidRDefault="007B0CA8" w:rsidP="007B0CA8">
      <w:pPr>
        <w:pStyle w:val="Instructions"/>
      </w:pPr>
      <w:r>
        <w:t>6. Step six</w:t>
      </w:r>
    </w:p>
    <w:p w14:paraId="3880BD05" w14:textId="77777777" w:rsidR="007B0CA8" w:rsidRDefault="007B0CA8" w:rsidP="007B0CA8">
      <w:pPr>
        <w:pStyle w:val="Instructions"/>
      </w:pPr>
      <w:r>
        <w:t xml:space="preserve">7. </w:t>
      </w:r>
      <w:r w:rsidRPr="00621975">
        <w:t>S</w:t>
      </w:r>
      <w:r>
        <w:t>tep seven</w:t>
      </w:r>
    </w:p>
    <w:p w14:paraId="3DE045CE" w14:textId="77777777" w:rsidR="007B0CA8" w:rsidRDefault="007B0CA8" w:rsidP="007B0CA8">
      <w:pPr>
        <w:pStyle w:val="Instructions"/>
      </w:pPr>
      <w:r>
        <w:t>8. Step eight</w:t>
      </w:r>
    </w:p>
    <w:p w14:paraId="5FE2B345" w14:textId="77777777" w:rsidR="007B0CA8" w:rsidRDefault="007B0CA8" w:rsidP="007B0CA8">
      <w:pPr>
        <w:pStyle w:val="Instructions"/>
      </w:pPr>
      <w:r>
        <w:t>9. Step nine</w:t>
      </w:r>
    </w:p>
    <w:p w14:paraId="17044A31" w14:textId="77777777" w:rsidR="007B0CA8" w:rsidRPr="00621975" w:rsidRDefault="007B0CA8" w:rsidP="007B0CA8">
      <w:pPr>
        <w:pStyle w:val="Instructions"/>
      </w:pPr>
      <w:r>
        <w:t>10. Step ten</w:t>
      </w:r>
    </w:p>
    <w:p w14:paraId="1A9EF166" w14:textId="77777777" w:rsidR="007B0CA8" w:rsidRDefault="007B0CA8" w:rsidP="007B0CA8">
      <w:pPr>
        <w:spacing w:line="240" w:lineRule="auto"/>
      </w:pPr>
      <w:r>
        <w:br w:type="page"/>
      </w:r>
    </w:p>
    <w:p w14:paraId="1F919124" w14:textId="45FF0A55" w:rsidR="007B0CA8" w:rsidRPr="00CB6224" w:rsidRDefault="007B0CA8" w:rsidP="007B0CA8">
      <w:pPr>
        <w:pStyle w:val="Heading1"/>
      </w:pPr>
      <w:bookmarkStart w:id="22" w:name="_Toc179204157"/>
      <w:r>
        <w:lastRenderedPageBreak/>
        <w:t xml:space="preserve">Recipe Name </w:t>
      </w:r>
      <w:r w:rsidR="000B4A73">
        <w:t>23</w:t>
      </w:r>
      <w:bookmarkEnd w:id="22"/>
    </w:p>
    <w:p w14:paraId="2E79DBF5" w14:textId="77777777" w:rsidR="007B0CA8" w:rsidRDefault="007B0CA8" w:rsidP="007B0CA8">
      <w:pPr>
        <w:pStyle w:val="Picture"/>
      </w:pPr>
      <w:r w:rsidRPr="00666F26">
        <w:drawing>
          <wp:inline distT="0" distB="0" distL="0" distR="0" wp14:anchorId="11D5348D" wp14:editId="3B4DB614">
            <wp:extent cx="3268301" cy="2181389"/>
            <wp:effectExtent l="0" t="0" r="0" b="3175"/>
            <wp:docPr id="507083893"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13F82398"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17A2CAD" w14:textId="77777777" w:rsidR="007B0CA8" w:rsidRPr="00CB6224" w:rsidRDefault="007B0CA8" w:rsidP="007B0CA8">
      <w:pPr>
        <w:pStyle w:val="Heading2"/>
      </w:pPr>
      <w:r w:rsidRPr="00CB6224">
        <w:t>Ingredients</w:t>
      </w:r>
    </w:p>
    <w:p w14:paraId="3710B400" w14:textId="77777777" w:rsidR="007B0CA8" w:rsidRPr="007B0CA8" w:rsidRDefault="007B0CA8" w:rsidP="007B0CA8">
      <w:pPr>
        <w:pStyle w:val="ListParagraph"/>
        <w:numPr>
          <w:ilvl w:val="0"/>
          <w:numId w:val="13"/>
        </w:numPr>
        <w:rPr>
          <w:bCs/>
          <w:caps/>
        </w:rPr>
      </w:pPr>
      <w:r>
        <w:t>Item 1</w:t>
      </w:r>
    </w:p>
    <w:p w14:paraId="16D644F6" w14:textId="77777777" w:rsidR="007B0CA8" w:rsidRPr="007B0CA8" w:rsidRDefault="007B0CA8" w:rsidP="007B0CA8">
      <w:pPr>
        <w:pStyle w:val="ListParagraph"/>
        <w:numPr>
          <w:ilvl w:val="0"/>
          <w:numId w:val="13"/>
        </w:numPr>
        <w:rPr>
          <w:bCs/>
          <w:caps/>
        </w:rPr>
      </w:pPr>
      <w:r>
        <w:t>Item 2</w:t>
      </w:r>
    </w:p>
    <w:p w14:paraId="3520467E" w14:textId="77777777" w:rsidR="007B0CA8" w:rsidRPr="007B0CA8" w:rsidRDefault="007B0CA8" w:rsidP="007B0CA8">
      <w:pPr>
        <w:pStyle w:val="ListParagraph"/>
        <w:numPr>
          <w:ilvl w:val="0"/>
          <w:numId w:val="13"/>
        </w:numPr>
        <w:rPr>
          <w:bCs/>
          <w:caps/>
        </w:rPr>
      </w:pPr>
      <w:r>
        <w:t>Item 3</w:t>
      </w:r>
    </w:p>
    <w:p w14:paraId="323D214C" w14:textId="77777777" w:rsidR="007B0CA8" w:rsidRPr="007B0CA8" w:rsidRDefault="007B0CA8" w:rsidP="007B0CA8">
      <w:pPr>
        <w:pStyle w:val="ListParagraph"/>
        <w:numPr>
          <w:ilvl w:val="0"/>
          <w:numId w:val="13"/>
        </w:numPr>
        <w:rPr>
          <w:bCs/>
          <w:caps/>
        </w:rPr>
      </w:pPr>
      <w:r>
        <w:t>Item 4</w:t>
      </w:r>
    </w:p>
    <w:p w14:paraId="6E332C0F" w14:textId="77777777" w:rsidR="007B0CA8" w:rsidRPr="007B0CA8" w:rsidRDefault="007B0CA8" w:rsidP="007B0CA8">
      <w:pPr>
        <w:pStyle w:val="ListParagraph"/>
        <w:numPr>
          <w:ilvl w:val="0"/>
          <w:numId w:val="13"/>
        </w:numPr>
        <w:rPr>
          <w:bCs/>
          <w:caps/>
        </w:rPr>
      </w:pPr>
      <w:r>
        <w:t>Item 5</w:t>
      </w:r>
    </w:p>
    <w:p w14:paraId="3C2E3848" w14:textId="77777777" w:rsidR="007B0CA8" w:rsidRPr="007B0CA8" w:rsidRDefault="007B0CA8" w:rsidP="007B0CA8">
      <w:pPr>
        <w:pStyle w:val="ListParagraph"/>
        <w:numPr>
          <w:ilvl w:val="0"/>
          <w:numId w:val="13"/>
        </w:numPr>
        <w:rPr>
          <w:bCs/>
          <w:caps/>
        </w:rPr>
      </w:pPr>
      <w:r>
        <w:t>Item 6</w:t>
      </w:r>
    </w:p>
    <w:p w14:paraId="5431ED4F" w14:textId="77777777" w:rsidR="007B0CA8" w:rsidRPr="007B0CA8" w:rsidRDefault="007B0CA8" w:rsidP="007B0CA8">
      <w:pPr>
        <w:pStyle w:val="ListParagraph"/>
        <w:numPr>
          <w:ilvl w:val="0"/>
          <w:numId w:val="13"/>
        </w:numPr>
        <w:rPr>
          <w:bCs/>
          <w:caps/>
        </w:rPr>
      </w:pPr>
      <w:r>
        <w:t>Item 7</w:t>
      </w:r>
    </w:p>
    <w:p w14:paraId="1A69D0A9" w14:textId="77777777" w:rsidR="007B0CA8" w:rsidRPr="007B0CA8" w:rsidRDefault="007B0CA8" w:rsidP="007B0CA8">
      <w:pPr>
        <w:pStyle w:val="ListParagraph"/>
        <w:numPr>
          <w:ilvl w:val="0"/>
          <w:numId w:val="13"/>
        </w:numPr>
        <w:rPr>
          <w:bCs/>
          <w:caps/>
        </w:rPr>
      </w:pPr>
      <w:r>
        <w:t>Item 8</w:t>
      </w:r>
    </w:p>
    <w:p w14:paraId="68769884" w14:textId="77777777" w:rsidR="007B0CA8" w:rsidRPr="007B0CA8" w:rsidRDefault="007B0CA8" w:rsidP="007B0CA8">
      <w:pPr>
        <w:pStyle w:val="ListParagraph"/>
        <w:numPr>
          <w:ilvl w:val="0"/>
          <w:numId w:val="13"/>
        </w:numPr>
        <w:rPr>
          <w:bCs/>
          <w:caps/>
        </w:rPr>
      </w:pPr>
      <w:r>
        <w:t>Item 9</w:t>
      </w:r>
    </w:p>
    <w:p w14:paraId="28C5F7D7" w14:textId="77777777" w:rsidR="007B0CA8" w:rsidRPr="007B0CA8" w:rsidRDefault="007B0CA8" w:rsidP="007B0CA8">
      <w:pPr>
        <w:pStyle w:val="ListParagraph"/>
        <w:numPr>
          <w:ilvl w:val="0"/>
          <w:numId w:val="13"/>
        </w:numPr>
        <w:rPr>
          <w:bCs/>
          <w:caps/>
        </w:rPr>
      </w:pPr>
      <w:r>
        <w:t>Item 10</w:t>
      </w:r>
    </w:p>
    <w:p w14:paraId="4DC1BE8F" w14:textId="77777777" w:rsidR="007B0CA8" w:rsidRDefault="007B0CA8" w:rsidP="007B0CA8">
      <w:pPr>
        <w:pStyle w:val="Heading2"/>
      </w:pPr>
      <w:r>
        <w:t>Instructions</w:t>
      </w:r>
    </w:p>
    <w:p w14:paraId="1CB84A6B" w14:textId="77777777" w:rsidR="007B0CA8" w:rsidRDefault="007B0CA8" w:rsidP="007B0CA8">
      <w:pPr>
        <w:pStyle w:val="Instructions"/>
      </w:pPr>
      <w:r>
        <w:t>1. Step one</w:t>
      </w:r>
    </w:p>
    <w:p w14:paraId="650BB5DF" w14:textId="77777777" w:rsidR="007B0CA8" w:rsidRPr="00621975" w:rsidRDefault="007B0CA8" w:rsidP="007B0CA8">
      <w:pPr>
        <w:pStyle w:val="Instructions"/>
      </w:pPr>
      <w:r>
        <w:t>2. Step two</w:t>
      </w:r>
    </w:p>
    <w:p w14:paraId="0D4D2566" w14:textId="77777777" w:rsidR="007B0CA8" w:rsidRPr="00621975" w:rsidRDefault="007B0CA8" w:rsidP="007B0CA8">
      <w:pPr>
        <w:pStyle w:val="Instructions"/>
      </w:pPr>
      <w:r>
        <w:t>3. Step three</w:t>
      </w:r>
    </w:p>
    <w:p w14:paraId="63A0776B" w14:textId="77777777" w:rsidR="007B0CA8" w:rsidRPr="00621975" w:rsidRDefault="007B0CA8" w:rsidP="007B0CA8">
      <w:pPr>
        <w:pStyle w:val="Instructions"/>
      </w:pPr>
      <w:r>
        <w:t>4. Step four</w:t>
      </w:r>
    </w:p>
    <w:p w14:paraId="1E123B02" w14:textId="77777777" w:rsidR="007B0CA8" w:rsidRPr="00621975" w:rsidRDefault="007B0CA8" w:rsidP="007B0CA8">
      <w:pPr>
        <w:pStyle w:val="Instructions"/>
      </w:pPr>
      <w:r>
        <w:lastRenderedPageBreak/>
        <w:t>5. Step five</w:t>
      </w:r>
    </w:p>
    <w:p w14:paraId="3C6E8E39" w14:textId="77777777" w:rsidR="007B0CA8" w:rsidRPr="00621975" w:rsidRDefault="007B0CA8" w:rsidP="007B0CA8">
      <w:pPr>
        <w:pStyle w:val="Instructions"/>
      </w:pPr>
      <w:r>
        <w:t>6. Step six</w:t>
      </w:r>
    </w:p>
    <w:p w14:paraId="7852FA05" w14:textId="77777777" w:rsidR="007B0CA8" w:rsidRDefault="007B0CA8" w:rsidP="007B0CA8">
      <w:pPr>
        <w:pStyle w:val="Instructions"/>
      </w:pPr>
      <w:r>
        <w:t xml:space="preserve">7. </w:t>
      </w:r>
      <w:r w:rsidRPr="00621975">
        <w:t>S</w:t>
      </w:r>
      <w:r>
        <w:t>tep seven</w:t>
      </w:r>
    </w:p>
    <w:p w14:paraId="224E7F70" w14:textId="77777777" w:rsidR="007B0CA8" w:rsidRDefault="007B0CA8" w:rsidP="007B0CA8">
      <w:pPr>
        <w:pStyle w:val="Instructions"/>
      </w:pPr>
      <w:r>
        <w:t>8. Step eight</w:t>
      </w:r>
    </w:p>
    <w:p w14:paraId="387BBBA3" w14:textId="77777777" w:rsidR="007B0CA8" w:rsidRDefault="007B0CA8" w:rsidP="007B0CA8">
      <w:pPr>
        <w:pStyle w:val="Instructions"/>
      </w:pPr>
      <w:r>
        <w:t>9. Step nine</w:t>
      </w:r>
    </w:p>
    <w:p w14:paraId="7DDA2EC8" w14:textId="77777777" w:rsidR="007B0CA8" w:rsidRPr="00621975" w:rsidRDefault="007B0CA8" w:rsidP="007B0CA8">
      <w:pPr>
        <w:pStyle w:val="Instructions"/>
      </w:pPr>
      <w:r>
        <w:t>10. Step ten</w:t>
      </w:r>
    </w:p>
    <w:p w14:paraId="3641B54E" w14:textId="77777777" w:rsidR="007B0CA8" w:rsidRDefault="007B0CA8" w:rsidP="007B0CA8">
      <w:pPr>
        <w:spacing w:line="240" w:lineRule="auto"/>
      </w:pPr>
      <w:r>
        <w:br w:type="page"/>
      </w:r>
    </w:p>
    <w:p w14:paraId="2F4EE13A" w14:textId="29194245" w:rsidR="007B0CA8" w:rsidRPr="00CB6224" w:rsidRDefault="007B0CA8" w:rsidP="007B0CA8">
      <w:pPr>
        <w:pStyle w:val="Heading1"/>
      </w:pPr>
      <w:bookmarkStart w:id="23" w:name="_Toc179204158"/>
      <w:r>
        <w:lastRenderedPageBreak/>
        <w:t xml:space="preserve">Recipe Name </w:t>
      </w:r>
      <w:r w:rsidR="000B4A73">
        <w:t>24</w:t>
      </w:r>
      <w:bookmarkEnd w:id="23"/>
    </w:p>
    <w:p w14:paraId="00233E3F" w14:textId="77777777" w:rsidR="007B0CA8" w:rsidRDefault="007B0CA8" w:rsidP="007B0CA8">
      <w:pPr>
        <w:pStyle w:val="Picture"/>
      </w:pPr>
      <w:r w:rsidRPr="00666F26">
        <w:drawing>
          <wp:inline distT="0" distB="0" distL="0" distR="0" wp14:anchorId="5DEF6155" wp14:editId="4375D3F1">
            <wp:extent cx="3268301" cy="2181389"/>
            <wp:effectExtent l="0" t="0" r="0" b="3175"/>
            <wp:docPr id="339168545"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6317B7FF"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1FFAABEC" w14:textId="77777777" w:rsidR="007B0CA8" w:rsidRPr="00CB6224" w:rsidRDefault="007B0CA8" w:rsidP="007B0CA8">
      <w:pPr>
        <w:pStyle w:val="Heading2"/>
      </w:pPr>
      <w:r w:rsidRPr="00CB6224">
        <w:t>Ingredients</w:t>
      </w:r>
    </w:p>
    <w:p w14:paraId="6EA24F61" w14:textId="77777777" w:rsidR="007B0CA8" w:rsidRPr="007B0CA8" w:rsidRDefault="007B0CA8" w:rsidP="007B0CA8">
      <w:pPr>
        <w:pStyle w:val="ListParagraph"/>
        <w:numPr>
          <w:ilvl w:val="0"/>
          <w:numId w:val="13"/>
        </w:numPr>
        <w:rPr>
          <w:bCs/>
          <w:caps/>
        </w:rPr>
      </w:pPr>
      <w:r>
        <w:t>Item 1</w:t>
      </w:r>
    </w:p>
    <w:p w14:paraId="63CC237D" w14:textId="77777777" w:rsidR="007B0CA8" w:rsidRPr="007B0CA8" w:rsidRDefault="007B0CA8" w:rsidP="007B0CA8">
      <w:pPr>
        <w:pStyle w:val="ListParagraph"/>
        <w:numPr>
          <w:ilvl w:val="0"/>
          <w:numId w:val="13"/>
        </w:numPr>
        <w:rPr>
          <w:bCs/>
          <w:caps/>
        </w:rPr>
      </w:pPr>
      <w:r>
        <w:t>Item 2</w:t>
      </w:r>
    </w:p>
    <w:p w14:paraId="297A57F1" w14:textId="77777777" w:rsidR="007B0CA8" w:rsidRPr="007B0CA8" w:rsidRDefault="007B0CA8" w:rsidP="007B0CA8">
      <w:pPr>
        <w:pStyle w:val="ListParagraph"/>
        <w:numPr>
          <w:ilvl w:val="0"/>
          <w:numId w:val="13"/>
        </w:numPr>
        <w:rPr>
          <w:bCs/>
          <w:caps/>
        </w:rPr>
      </w:pPr>
      <w:r>
        <w:t>Item 3</w:t>
      </w:r>
    </w:p>
    <w:p w14:paraId="558C70BF" w14:textId="77777777" w:rsidR="007B0CA8" w:rsidRPr="007B0CA8" w:rsidRDefault="007B0CA8" w:rsidP="007B0CA8">
      <w:pPr>
        <w:pStyle w:val="ListParagraph"/>
        <w:numPr>
          <w:ilvl w:val="0"/>
          <w:numId w:val="13"/>
        </w:numPr>
        <w:rPr>
          <w:bCs/>
          <w:caps/>
        </w:rPr>
      </w:pPr>
      <w:r>
        <w:t>Item 4</w:t>
      </w:r>
    </w:p>
    <w:p w14:paraId="07CE3212" w14:textId="77777777" w:rsidR="007B0CA8" w:rsidRPr="007B0CA8" w:rsidRDefault="007B0CA8" w:rsidP="007B0CA8">
      <w:pPr>
        <w:pStyle w:val="ListParagraph"/>
        <w:numPr>
          <w:ilvl w:val="0"/>
          <w:numId w:val="13"/>
        </w:numPr>
        <w:rPr>
          <w:bCs/>
          <w:caps/>
        </w:rPr>
      </w:pPr>
      <w:r>
        <w:t>Item 5</w:t>
      </w:r>
    </w:p>
    <w:p w14:paraId="0C63987C" w14:textId="77777777" w:rsidR="007B0CA8" w:rsidRPr="007B0CA8" w:rsidRDefault="007B0CA8" w:rsidP="007B0CA8">
      <w:pPr>
        <w:pStyle w:val="ListParagraph"/>
        <w:numPr>
          <w:ilvl w:val="0"/>
          <w:numId w:val="13"/>
        </w:numPr>
        <w:rPr>
          <w:bCs/>
          <w:caps/>
        </w:rPr>
      </w:pPr>
      <w:r>
        <w:t>Item 6</w:t>
      </w:r>
    </w:p>
    <w:p w14:paraId="63DD8C82" w14:textId="77777777" w:rsidR="007B0CA8" w:rsidRPr="007B0CA8" w:rsidRDefault="007B0CA8" w:rsidP="007B0CA8">
      <w:pPr>
        <w:pStyle w:val="ListParagraph"/>
        <w:numPr>
          <w:ilvl w:val="0"/>
          <w:numId w:val="13"/>
        </w:numPr>
        <w:rPr>
          <w:bCs/>
          <w:caps/>
        </w:rPr>
      </w:pPr>
      <w:r>
        <w:t>Item 7</w:t>
      </w:r>
    </w:p>
    <w:p w14:paraId="456451A9" w14:textId="77777777" w:rsidR="007B0CA8" w:rsidRPr="007B0CA8" w:rsidRDefault="007B0CA8" w:rsidP="007B0CA8">
      <w:pPr>
        <w:pStyle w:val="ListParagraph"/>
        <w:numPr>
          <w:ilvl w:val="0"/>
          <w:numId w:val="13"/>
        </w:numPr>
        <w:rPr>
          <w:bCs/>
          <w:caps/>
        </w:rPr>
      </w:pPr>
      <w:r>
        <w:t>Item 8</w:t>
      </w:r>
    </w:p>
    <w:p w14:paraId="349D9298" w14:textId="77777777" w:rsidR="007B0CA8" w:rsidRPr="007B0CA8" w:rsidRDefault="007B0CA8" w:rsidP="007B0CA8">
      <w:pPr>
        <w:pStyle w:val="ListParagraph"/>
        <w:numPr>
          <w:ilvl w:val="0"/>
          <w:numId w:val="13"/>
        </w:numPr>
        <w:rPr>
          <w:bCs/>
          <w:caps/>
        </w:rPr>
      </w:pPr>
      <w:r>
        <w:t>Item 9</w:t>
      </w:r>
    </w:p>
    <w:p w14:paraId="1C0D8EAA" w14:textId="77777777" w:rsidR="007B0CA8" w:rsidRPr="007B0CA8" w:rsidRDefault="007B0CA8" w:rsidP="007B0CA8">
      <w:pPr>
        <w:pStyle w:val="ListParagraph"/>
        <w:numPr>
          <w:ilvl w:val="0"/>
          <w:numId w:val="13"/>
        </w:numPr>
        <w:rPr>
          <w:bCs/>
          <w:caps/>
        </w:rPr>
      </w:pPr>
      <w:r>
        <w:t>Item 10</w:t>
      </w:r>
    </w:p>
    <w:p w14:paraId="4F26C123" w14:textId="77777777" w:rsidR="007B0CA8" w:rsidRDefault="007B0CA8" w:rsidP="007B0CA8">
      <w:pPr>
        <w:pStyle w:val="Heading2"/>
      </w:pPr>
      <w:r>
        <w:t>Instructions</w:t>
      </w:r>
    </w:p>
    <w:p w14:paraId="1CCC2A18" w14:textId="77777777" w:rsidR="007B0CA8" w:rsidRDefault="007B0CA8" w:rsidP="007B0CA8">
      <w:pPr>
        <w:pStyle w:val="Instructions"/>
      </w:pPr>
      <w:r>
        <w:t>1. Step one</w:t>
      </w:r>
    </w:p>
    <w:p w14:paraId="5F778E0B" w14:textId="77777777" w:rsidR="007B0CA8" w:rsidRPr="00621975" w:rsidRDefault="007B0CA8" w:rsidP="007B0CA8">
      <w:pPr>
        <w:pStyle w:val="Instructions"/>
      </w:pPr>
      <w:r>
        <w:t>2. Step two</w:t>
      </w:r>
    </w:p>
    <w:p w14:paraId="08912619" w14:textId="77777777" w:rsidR="007B0CA8" w:rsidRPr="00621975" w:rsidRDefault="007B0CA8" w:rsidP="007B0CA8">
      <w:pPr>
        <w:pStyle w:val="Instructions"/>
      </w:pPr>
      <w:r>
        <w:t>3. Step three</w:t>
      </w:r>
    </w:p>
    <w:p w14:paraId="436F485A" w14:textId="77777777" w:rsidR="007B0CA8" w:rsidRPr="00621975" w:rsidRDefault="007B0CA8" w:rsidP="007B0CA8">
      <w:pPr>
        <w:pStyle w:val="Instructions"/>
      </w:pPr>
      <w:r>
        <w:t>4. Step four</w:t>
      </w:r>
    </w:p>
    <w:p w14:paraId="1F37722C" w14:textId="77777777" w:rsidR="007B0CA8" w:rsidRPr="00621975" w:rsidRDefault="007B0CA8" w:rsidP="007B0CA8">
      <w:pPr>
        <w:pStyle w:val="Instructions"/>
      </w:pPr>
      <w:r>
        <w:lastRenderedPageBreak/>
        <w:t>5. Step five</w:t>
      </w:r>
    </w:p>
    <w:p w14:paraId="2D23D4C8" w14:textId="77777777" w:rsidR="007B0CA8" w:rsidRPr="00621975" w:rsidRDefault="007B0CA8" w:rsidP="007B0CA8">
      <w:pPr>
        <w:pStyle w:val="Instructions"/>
      </w:pPr>
      <w:r>
        <w:t>6. Step six</w:t>
      </w:r>
    </w:p>
    <w:p w14:paraId="52A6CB7B" w14:textId="77777777" w:rsidR="007B0CA8" w:rsidRDefault="007B0CA8" w:rsidP="007B0CA8">
      <w:pPr>
        <w:pStyle w:val="Instructions"/>
      </w:pPr>
      <w:r>
        <w:t xml:space="preserve">7. </w:t>
      </w:r>
      <w:r w:rsidRPr="00621975">
        <w:t>S</w:t>
      </w:r>
      <w:r>
        <w:t>tep seven</w:t>
      </w:r>
    </w:p>
    <w:p w14:paraId="63D90AD1" w14:textId="77777777" w:rsidR="007B0CA8" w:rsidRDefault="007B0CA8" w:rsidP="007B0CA8">
      <w:pPr>
        <w:pStyle w:val="Instructions"/>
      </w:pPr>
      <w:r>
        <w:t>8. Step eight</w:t>
      </w:r>
    </w:p>
    <w:p w14:paraId="1880EBAA" w14:textId="77777777" w:rsidR="007B0CA8" w:rsidRDefault="007B0CA8" w:rsidP="007B0CA8">
      <w:pPr>
        <w:pStyle w:val="Instructions"/>
      </w:pPr>
      <w:r>
        <w:t>9. Step nine</w:t>
      </w:r>
    </w:p>
    <w:p w14:paraId="24DD9647" w14:textId="77777777" w:rsidR="007B0CA8" w:rsidRPr="00621975" w:rsidRDefault="007B0CA8" w:rsidP="007B0CA8">
      <w:pPr>
        <w:pStyle w:val="Instructions"/>
      </w:pPr>
      <w:r>
        <w:t>10. Step ten</w:t>
      </w:r>
    </w:p>
    <w:p w14:paraId="63DADA23" w14:textId="77777777" w:rsidR="007B0CA8" w:rsidRDefault="007B0CA8" w:rsidP="007B0CA8">
      <w:pPr>
        <w:spacing w:line="240" w:lineRule="auto"/>
      </w:pPr>
      <w:r>
        <w:br w:type="page"/>
      </w:r>
    </w:p>
    <w:p w14:paraId="1A50AB21" w14:textId="5276AD1E" w:rsidR="007B0CA8" w:rsidRPr="00CB6224" w:rsidRDefault="007B0CA8" w:rsidP="007B0CA8">
      <w:pPr>
        <w:pStyle w:val="Heading1"/>
      </w:pPr>
      <w:bookmarkStart w:id="24" w:name="_Toc179204159"/>
      <w:r>
        <w:lastRenderedPageBreak/>
        <w:t xml:space="preserve">Recipe Name </w:t>
      </w:r>
      <w:r w:rsidR="000B4A73">
        <w:t>25</w:t>
      </w:r>
      <w:bookmarkEnd w:id="24"/>
    </w:p>
    <w:p w14:paraId="23C1DE04" w14:textId="77777777" w:rsidR="007B0CA8" w:rsidRDefault="007B0CA8" w:rsidP="007B0CA8">
      <w:pPr>
        <w:pStyle w:val="Picture"/>
      </w:pPr>
      <w:r w:rsidRPr="00666F26">
        <w:drawing>
          <wp:inline distT="0" distB="0" distL="0" distR="0" wp14:anchorId="584949F8" wp14:editId="0EA7833E">
            <wp:extent cx="3268301" cy="2181389"/>
            <wp:effectExtent l="0" t="0" r="0" b="3175"/>
            <wp:docPr id="1610548551"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F6F0ECD"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4297B606" w14:textId="77777777" w:rsidR="007B0CA8" w:rsidRPr="00CB6224" w:rsidRDefault="007B0CA8" w:rsidP="007B0CA8">
      <w:pPr>
        <w:pStyle w:val="Heading2"/>
      </w:pPr>
      <w:r w:rsidRPr="00CB6224">
        <w:t>Ingredients</w:t>
      </w:r>
    </w:p>
    <w:p w14:paraId="512EDF11" w14:textId="77777777" w:rsidR="007B0CA8" w:rsidRPr="007B0CA8" w:rsidRDefault="007B0CA8" w:rsidP="007B0CA8">
      <w:pPr>
        <w:pStyle w:val="ListParagraph"/>
        <w:numPr>
          <w:ilvl w:val="0"/>
          <w:numId w:val="13"/>
        </w:numPr>
        <w:rPr>
          <w:bCs/>
          <w:caps/>
        </w:rPr>
      </w:pPr>
      <w:r>
        <w:t>Item 1</w:t>
      </w:r>
    </w:p>
    <w:p w14:paraId="0E3075AE" w14:textId="77777777" w:rsidR="007B0CA8" w:rsidRPr="007B0CA8" w:rsidRDefault="007B0CA8" w:rsidP="007B0CA8">
      <w:pPr>
        <w:pStyle w:val="ListParagraph"/>
        <w:numPr>
          <w:ilvl w:val="0"/>
          <w:numId w:val="13"/>
        </w:numPr>
        <w:rPr>
          <w:bCs/>
          <w:caps/>
        </w:rPr>
      </w:pPr>
      <w:r>
        <w:t>Item 2</w:t>
      </w:r>
    </w:p>
    <w:p w14:paraId="741F5A44" w14:textId="77777777" w:rsidR="007B0CA8" w:rsidRPr="007B0CA8" w:rsidRDefault="007B0CA8" w:rsidP="007B0CA8">
      <w:pPr>
        <w:pStyle w:val="ListParagraph"/>
        <w:numPr>
          <w:ilvl w:val="0"/>
          <w:numId w:val="13"/>
        </w:numPr>
        <w:rPr>
          <w:bCs/>
          <w:caps/>
        </w:rPr>
      </w:pPr>
      <w:r>
        <w:t>Item 3</w:t>
      </w:r>
    </w:p>
    <w:p w14:paraId="71D6DC89" w14:textId="77777777" w:rsidR="007B0CA8" w:rsidRPr="007B0CA8" w:rsidRDefault="007B0CA8" w:rsidP="007B0CA8">
      <w:pPr>
        <w:pStyle w:val="ListParagraph"/>
        <w:numPr>
          <w:ilvl w:val="0"/>
          <w:numId w:val="13"/>
        </w:numPr>
        <w:rPr>
          <w:bCs/>
          <w:caps/>
        </w:rPr>
      </w:pPr>
      <w:r>
        <w:t>Item 4</w:t>
      </w:r>
    </w:p>
    <w:p w14:paraId="5AD75B18" w14:textId="77777777" w:rsidR="007B0CA8" w:rsidRPr="007B0CA8" w:rsidRDefault="007B0CA8" w:rsidP="007B0CA8">
      <w:pPr>
        <w:pStyle w:val="ListParagraph"/>
        <w:numPr>
          <w:ilvl w:val="0"/>
          <w:numId w:val="13"/>
        </w:numPr>
        <w:rPr>
          <w:bCs/>
          <w:caps/>
        </w:rPr>
      </w:pPr>
      <w:r>
        <w:t>Item 5</w:t>
      </w:r>
    </w:p>
    <w:p w14:paraId="12CE9425" w14:textId="77777777" w:rsidR="007B0CA8" w:rsidRPr="007B0CA8" w:rsidRDefault="007B0CA8" w:rsidP="007B0CA8">
      <w:pPr>
        <w:pStyle w:val="ListParagraph"/>
        <w:numPr>
          <w:ilvl w:val="0"/>
          <w:numId w:val="13"/>
        </w:numPr>
        <w:rPr>
          <w:bCs/>
          <w:caps/>
        </w:rPr>
      </w:pPr>
      <w:r>
        <w:t>Item 6</w:t>
      </w:r>
    </w:p>
    <w:p w14:paraId="1A15FC8D" w14:textId="77777777" w:rsidR="007B0CA8" w:rsidRPr="007B0CA8" w:rsidRDefault="007B0CA8" w:rsidP="007B0CA8">
      <w:pPr>
        <w:pStyle w:val="ListParagraph"/>
        <w:numPr>
          <w:ilvl w:val="0"/>
          <w:numId w:val="13"/>
        </w:numPr>
        <w:rPr>
          <w:bCs/>
          <w:caps/>
        </w:rPr>
      </w:pPr>
      <w:r>
        <w:t>Item 7</w:t>
      </w:r>
    </w:p>
    <w:p w14:paraId="58866E09" w14:textId="77777777" w:rsidR="007B0CA8" w:rsidRPr="007B0CA8" w:rsidRDefault="007B0CA8" w:rsidP="007B0CA8">
      <w:pPr>
        <w:pStyle w:val="ListParagraph"/>
        <w:numPr>
          <w:ilvl w:val="0"/>
          <w:numId w:val="13"/>
        </w:numPr>
        <w:rPr>
          <w:bCs/>
          <w:caps/>
        </w:rPr>
      </w:pPr>
      <w:r>
        <w:t>Item 8</w:t>
      </w:r>
    </w:p>
    <w:p w14:paraId="38382DAE" w14:textId="77777777" w:rsidR="007B0CA8" w:rsidRPr="007B0CA8" w:rsidRDefault="007B0CA8" w:rsidP="007B0CA8">
      <w:pPr>
        <w:pStyle w:val="ListParagraph"/>
        <w:numPr>
          <w:ilvl w:val="0"/>
          <w:numId w:val="13"/>
        </w:numPr>
        <w:rPr>
          <w:bCs/>
          <w:caps/>
        </w:rPr>
      </w:pPr>
      <w:r>
        <w:t>Item 9</w:t>
      </w:r>
    </w:p>
    <w:p w14:paraId="5E3D40F4" w14:textId="77777777" w:rsidR="007B0CA8" w:rsidRPr="007B0CA8" w:rsidRDefault="007B0CA8" w:rsidP="007B0CA8">
      <w:pPr>
        <w:pStyle w:val="ListParagraph"/>
        <w:numPr>
          <w:ilvl w:val="0"/>
          <w:numId w:val="13"/>
        </w:numPr>
        <w:rPr>
          <w:bCs/>
          <w:caps/>
        </w:rPr>
      </w:pPr>
      <w:r>
        <w:t>Item 10</w:t>
      </w:r>
    </w:p>
    <w:p w14:paraId="6EF1BB30" w14:textId="77777777" w:rsidR="007B0CA8" w:rsidRDefault="007B0CA8" w:rsidP="007B0CA8">
      <w:pPr>
        <w:pStyle w:val="Heading2"/>
      </w:pPr>
      <w:r>
        <w:t>Instructions</w:t>
      </w:r>
    </w:p>
    <w:p w14:paraId="4AA70584" w14:textId="77777777" w:rsidR="007B0CA8" w:rsidRDefault="007B0CA8" w:rsidP="007B0CA8">
      <w:pPr>
        <w:pStyle w:val="Instructions"/>
      </w:pPr>
      <w:r>
        <w:t>1. Step one</w:t>
      </w:r>
    </w:p>
    <w:p w14:paraId="048B7425" w14:textId="77777777" w:rsidR="007B0CA8" w:rsidRPr="00621975" w:rsidRDefault="007B0CA8" w:rsidP="007B0CA8">
      <w:pPr>
        <w:pStyle w:val="Instructions"/>
      </w:pPr>
      <w:r>
        <w:t>2. Step two</w:t>
      </w:r>
    </w:p>
    <w:p w14:paraId="74F36516" w14:textId="77777777" w:rsidR="007B0CA8" w:rsidRPr="00621975" w:rsidRDefault="007B0CA8" w:rsidP="007B0CA8">
      <w:pPr>
        <w:pStyle w:val="Instructions"/>
      </w:pPr>
      <w:r>
        <w:t>3. Step three</w:t>
      </w:r>
    </w:p>
    <w:p w14:paraId="3879FF4B" w14:textId="77777777" w:rsidR="007B0CA8" w:rsidRPr="00621975" w:rsidRDefault="007B0CA8" w:rsidP="007B0CA8">
      <w:pPr>
        <w:pStyle w:val="Instructions"/>
      </w:pPr>
      <w:r>
        <w:t>4. Step four</w:t>
      </w:r>
    </w:p>
    <w:p w14:paraId="3B43B54A" w14:textId="77777777" w:rsidR="007B0CA8" w:rsidRPr="00621975" w:rsidRDefault="007B0CA8" w:rsidP="007B0CA8">
      <w:pPr>
        <w:pStyle w:val="Instructions"/>
      </w:pPr>
      <w:r>
        <w:lastRenderedPageBreak/>
        <w:t>5. Step five</w:t>
      </w:r>
    </w:p>
    <w:p w14:paraId="2F8EB7F1" w14:textId="77777777" w:rsidR="007B0CA8" w:rsidRPr="00621975" w:rsidRDefault="007B0CA8" w:rsidP="007B0CA8">
      <w:pPr>
        <w:pStyle w:val="Instructions"/>
      </w:pPr>
      <w:r>
        <w:t>6. Step six</w:t>
      </w:r>
    </w:p>
    <w:p w14:paraId="11336D26" w14:textId="77777777" w:rsidR="007B0CA8" w:rsidRDefault="007B0CA8" w:rsidP="007B0CA8">
      <w:pPr>
        <w:pStyle w:val="Instructions"/>
      </w:pPr>
      <w:r>
        <w:t xml:space="preserve">7. </w:t>
      </w:r>
      <w:r w:rsidRPr="00621975">
        <w:t>S</w:t>
      </w:r>
      <w:r>
        <w:t>tep seven</w:t>
      </w:r>
    </w:p>
    <w:p w14:paraId="7CEF010D" w14:textId="77777777" w:rsidR="007B0CA8" w:rsidRDefault="007B0CA8" w:rsidP="007B0CA8">
      <w:pPr>
        <w:pStyle w:val="Instructions"/>
      </w:pPr>
      <w:r>
        <w:t>8. Step eight</w:t>
      </w:r>
    </w:p>
    <w:p w14:paraId="78083D0A" w14:textId="77777777" w:rsidR="007B0CA8" w:rsidRDefault="007B0CA8" w:rsidP="007B0CA8">
      <w:pPr>
        <w:pStyle w:val="Instructions"/>
      </w:pPr>
      <w:r>
        <w:t>9. Step nine</w:t>
      </w:r>
    </w:p>
    <w:p w14:paraId="6F1AA96F" w14:textId="77777777" w:rsidR="007B0CA8" w:rsidRPr="00621975" w:rsidRDefault="007B0CA8" w:rsidP="007B0CA8">
      <w:pPr>
        <w:pStyle w:val="Instructions"/>
      </w:pPr>
      <w:r>
        <w:t>10. Step ten</w:t>
      </w:r>
    </w:p>
    <w:p w14:paraId="6CE2EA74" w14:textId="77777777" w:rsidR="007B0CA8" w:rsidRDefault="007B0CA8" w:rsidP="007B0CA8">
      <w:pPr>
        <w:spacing w:line="240" w:lineRule="auto"/>
      </w:pPr>
      <w:r>
        <w:br w:type="page"/>
      </w:r>
    </w:p>
    <w:p w14:paraId="4B629453" w14:textId="0E1311D2" w:rsidR="007B0CA8" w:rsidRPr="00CB6224" w:rsidRDefault="007B0CA8" w:rsidP="007B0CA8">
      <w:pPr>
        <w:pStyle w:val="Heading1"/>
      </w:pPr>
      <w:bookmarkStart w:id="25" w:name="_Toc179204160"/>
      <w:r>
        <w:lastRenderedPageBreak/>
        <w:t xml:space="preserve">Recipe Name </w:t>
      </w:r>
      <w:r w:rsidR="000B4A73">
        <w:t>26</w:t>
      </w:r>
      <w:bookmarkEnd w:id="25"/>
    </w:p>
    <w:p w14:paraId="1FE113D7" w14:textId="77777777" w:rsidR="007B0CA8" w:rsidRDefault="007B0CA8" w:rsidP="007B0CA8">
      <w:pPr>
        <w:pStyle w:val="Picture"/>
      </w:pPr>
      <w:r w:rsidRPr="00666F26">
        <w:drawing>
          <wp:inline distT="0" distB="0" distL="0" distR="0" wp14:anchorId="5DC2911C" wp14:editId="0C45D9FC">
            <wp:extent cx="3268301" cy="2181389"/>
            <wp:effectExtent l="0" t="0" r="0" b="3175"/>
            <wp:docPr id="1510987751"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18C2D0DC"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04D352C7" w14:textId="77777777" w:rsidR="007B0CA8" w:rsidRPr="00CB6224" w:rsidRDefault="007B0CA8" w:rsidP="007B0CA8">
      <w:pPr>
        <w:pStyle w:val="Heading2"/>
      </w:pPr>
      <w:r w:rsidRPr="00CB6224">
        <w:t>Ingredients</w:t>
      </w:r>
    </w:p>
    <w:p w14:paraId="3A1B6161" w14:textId="77777777" w:rsidR="007B0CA8" w:rsidRPr="007B0CA8" w:rsidRDefault="007B0CA8" w:rsidP="007B0CA8">
      <w:pPr>
        <w:pStyle w:val="ListParagraph"/>
        <w:numPr>
          <w:ilvl w:val="0"/>
          <w:numId w:val="13"/>
        </w:numPr>
        <w:rPr>
          <w:bCs/>
          <w:caps/>
        </w:rPr>
      </w:pPr>
      <w:r>
        <w:t>Item 1</w:t>
      </w:r>
    </w:p>
    <w:p w14:paraId="47738BD9" w14:textId="77777777" w:rsidR="007B0CA8" w:rsidRPr="007B0CA8" w:rsidRDefault="007B0CA8" w:rsidP="007B0CA8">
      <w:pPr>
        <w:pStyle w:val="ListParagraph"/>
        <w:numPr>
          <w:ilvl w:val="0"/>
          <w:numId w:val="13"/>
        </w:numPr>
        <w:rPr>
          <w:bCs/>
          <w:caps/>
        </w:rPr>
      </w:pPr>
      <w:r>
        <w:t>Item 2</w:t>
      </w:r>
    </w:p>
    <w:p w14:paraId="36C8D3DB" w14:textId="77777777" w:rsidR="007B0CA8" w:rsidRPr="007B0CA8" w:rsidRDefault="007B0CA8" w:rsidP="007B0CA8">
      <w:pPr>
        <w:pStyle w:val="ListParagraph"/>
        <w:numPr>
          <w:ilvl w:val="0"/>
          <w:numId w:val="13"/>
        </w:numPr>
        <w:rPr>
          <w:bCs/>
          <w:caps/>
        </w:rPr>
      </w:pPr>
      <w:r>
        <w:t>Item 3</w:t>
      </w:r>
    </w:p>
    <w:p w14:paraId="51745219" w14:textId="77777777" w:rsidR="007B0CA8" w:rsidRPr="007B0CA8" w:rsidRDefault="007B0CA8" w:rsidP="007B0CA8">
      <w:pPr>
        <w:pStyle w:val="ListParagraph"/>
        <w:numPr>
          <w:ilvl w:val="0"/>
          <w:numId w:val="13"/>
        </w:numPr>
        <w:rPr>
          <w:bCs/>
          <w:caps/>
        </w:rPr>
      </w:pPr>
      <w:r>
        <w:t>Item 4</w:t>
      </w:r>
    </w:p>
    <w:p w14:paraId="767E653E" w14:textId="77777777" w:rsidR="007B0CA8" w:rsidRPr="007B0CA8" w:rsidRDefault="007B0CA8" w:rsidP="007B0CA8">
      <w:pPr>
        <w:pStyle w:val="ListParagraph"/>
        <w:numPr>
          <w:ilvl w:val="0"/>
          <w:numId w:val="13"/>
        </w:numPr>
        <w:rPr>
          <w:bCs/>
          <w:caps/>
        </w:rPr>
      </w:pPr>
      <w:r>
        <w:t>Item 5</w:t>
      </w:r>
    </w:p>
    <w:p w14:paraId="69FEE565" w14:textId="77777777" w:rsidR="007B0CA8" w:rsidRPr="007B0CA8" w:rsidRDefault="007B0CA8" w:rsidP="007B0CA8">
      <w:pPr>
        <w:pStyle w:val="ListParagraph"/>
        <w:numPr>
          <w:ilvl w:val="0"/>
          <w:numId w:val="13"/>
        </w:numPr>
        <w:rPr>
          <w:bCs/>
          <w:caps/>
        </w:rPr>
      </w:pPr>
      <w:r>
        <w:t>Item 6</w:t>
      </w:r>
    </w:p>
    <w:p w14:paraId="72B346DA" w14:textId="77777777" w:rsidR="007B0CA8" w:rsidRPr="007B0CA8" w:rsidRDefault="007B0CA8" w:rsidP="007B0CA8">
      <w:pPr>
        <w:pStyle w:val="ListParagraph"/>
        <w:numPr>
          <w:ilvl w:val="0"/>
          <w:numId w:val="13"/>
        </w:numPr>
        <w:rPr>
          <w:bCs/>
          <w:caps/>
        </w:rPr>
      </w:pPr>
      <w:r>
        <w:t>Item 7</w:t>
      </w:r>
    </w:p>
    <w:p w14:paraId="62B2205D" w14:textId="77777777" w:rsidR="007B0CA8" w:rsidRPr="007B0CA8" w:rsidRDefault="007B0CA8" w:rsidP="007B0CA8">
      <w:pPr>
        <w:pStyle w:val="ListParagraph"/>
        <w:numPr>
          <w:ilvl w:val="0"/>
          <w:numId w:val="13"/>
        </w:numPr>
        <w:rPr>
          <w:bCs/>
          <w:caps/>
        </w:rPr>
      </w:pPr>
      <w:r>
        <w:t>Item 8</w:t>
      </w:r>
    </w:p>
    <w:p w14:paraId="669083B2" w14:textId="77777777" w:rsidR="007B0CA8" w:rsidRPr="007B0CA8" w:rsidRDefault="007B0CA8" w:rsidP="007B0CA8">
      <w:pPr>
        <w:pStyle w:val="ListParagraph"/>
        <w:numPr>
          <w:ilvl w:val="0"/>
          <w:numId w:val="13"/>
        </w:numPr>
        <w:rPr>
          <w:bCs/>
          <w:caps/>
        </w:rPr>
      </w:pPr>
      <w:r>
        <w:t>Item 9</w:t>
      </w:r>
    </w:p>
    <w:p w14:paraId="511943CA" w14:textId="77777777" w:rsidR="007B0CA8" w:rsidRPr="007B0CA8" w:rsidRDefault="007B0CA8" w:rsidP="007B0CA8">
      <w:pPr>
        <w:pStyle w:val="ListParagraph"/>
        <w:numPr>
          <w:ilvl w:val="0"/>
          <w:numId w:val="13"/>
        </w:numPr>
        <w:rPr>
          <w:bCs/>
          <w:caps/>
        </w:rPr>
      </w:pPr>
      <w:r>
        <w:t>Item 10</w:t>
      </w:r>
    </w:p>
    <w:p w14:paraId="514A8D73" w14:textId="77777777" w:rsidR="007B0CA8" w:rsidRDefault="007B0CA8" w:rsidP="007B0CA8">
      <w:pPr>
        <w:pStyle w:val="Heading2"/>
      </w:pPr>
      <w:r>
        <w:t>Instructions</w:t>
      </w:r>
    </w:p>
    <w:p w14:paraId="3421524A" w14:textId="77777777" w:rsidR="007B0CA8" w:rsidRDefault="007B0CA8" w:rsidP="007B0CA8">
      <w:pPr>
        <w:pStyle w:val="Instructions"/>
      </w:pPr>
      <w:r>
        <w:t>1. Step one</w:t>
      </w:r>
    </w:p>
    <w:p w14:paraId="7D5EAEBB" w14:textId="77777777" w:rsidR="007B0CA8" w:rsidRPr="00621975" w:rsidRDefault="007B0CA8" w:rsidP="007B0CA8">
      <w:pPr>
        <w:pStyle w:val="Instructions"/>
      </w:pPr>
      <w:r>
        <w:t>2. Step two</w:t>
      </w:r>
    </w:p>
    <w:p w14:paraId="34623192" w14:textId="77777777" w:rsidR="007B0CA8" w:rsidRPr="00621975" w:rsidRDefault="007B0CA8" w:rsidP="007B0CA8">
      <w:pPr>
        <w:pStyle w:val="Instructions"/>
      </w:pPr>
      <w:r>
        <w:t>3. Step three</w:t>
      </w:r>
    </w:p>
    <w:p w14:paraId="36148EC6" w14:textId="77777777" w:rsidR="007B0CA8" w:rsidRPr="00621975" w:rsidRDefault="007B0CA8" w:rsidP="007B0CA8">
      <w:pPr>
        <w:pStyle w:val="Instructions"/>
      </w:pPr>
      <w:r>
        <w:t>4. Step four</w:t>
      </w:r>
    </w:p>
    <w:p w14:paraId="4DB60883" w14:textId="77777777" w:rsidR="007B0CA8" w:rsidRPr="00621975" w:rsidRDefault="007B0CA8" w:rsidP="007B0CA8">
      <w:pPr>
        <w:pStyle w:val="Instructions"/>
      </w:pPr>
      <w:r>
        <w:lastRenderedPageBreak/>
        <w:t>5. Step five</w:t>
      </w:r>
    </w:p>
    <w:p w14:paraId="5B716779" w14:textId="77777777" w:rsidR="007B0CA8" w:rsidRPr="00621975" w:rsidRDefault="007B0CA8" w:rsidP="007B0CA8">
      <w:pPr>
        <w:pStyle w:val="Instructions"/>
      </w:pPr>
      <w:r>
        <w:t>6. Step six</w:t>
      </w:r>
    </w:p>
    <w:p w14:paraId="289B7DA7" w14:textId="77777777" w:rsidR="007B0CA8" w:rsidRDefault="007B0CA8" w:rsidP="007B0CA8">
      <w:pPr>
        <w:pStyle w:val="Instructions"/>
      </w:pPr>
      <w:r>
        <w:t xml:space="preserve">7. </w:t>
      </w:r>
      <w:r w:rsidRPr="00621975">
        <w:t>S</w:t>
      </w:r>
      <w:r>
        <w:t>tep seven</w:t>
      </w:r>
    </w:p>
    <w:p w14:paraId="70302A56" w14:textId="77777777" w:rsidR="007B0CA8" w:rsidRDefault="007B0CA8" w:rsidP="007B0CA8">
      <w:pPr>
        <w:pStyle w:val="Instructions"/>
      </w:pPr>
      <w:r>
        <w:t>8. Step eight</w:t>
      </w:r>
    </w:p>
    <w:p w14:paraId="02D507B4" w14:textId="77777777" w:rsidR="007B0CA8" w:rsidRDefault="007B0CA8" w:rsidP="007B0CA8">
      <w:pPr>
        <w:pStyle w:val="Instructions"/>
      </w:pPr>
      <w:r>
        <w:t>9. Step nine</w:t>
      </w:r>
    </w:p>
    <w:p w14:paraId="41952B94" w14:textId="77777777" w:rsidR="007B0CA8" w:rsidRPr="00621975" w:rsidRDefault="007B0CA8" w:rsidP="007B0CA8">
      <w:pPr>
        <w:pStyle w:val="Instructions"/>
      </w:pPr>
      <w:r>
        <w:t>10. Step ten</w:t>
      </w:r>
    </w:p>
    <w:p w14:paraId="12B5A689" w14:textId="77777777" w:rsidR="007B0CA8" w:rsidRDefault="007B0CA8" w:rsidP="007B0CA8">
      <w:pPr>
        <w:spacing w:line="240" w:lineRule="auto"/>
      </w:pPr>
      <w:r>
        <w:br w:type="page"/>
      </w:r>
    </w:p>
    <w:p w14:paraId="6EC840DB" w14:textId="68337E71" w:rsidR="007B0CA8" w:rsidRPr="00CB6224" w:rsidRDefault="007B0CA8" w:rsidP="007B0CA8">
      <w:pPr>
        <w:pStyle w:val="Heading1"/>
      </w:pPr>
      <w:bookmarkStart w:id="26" w:name="_Toc179204161"/>
      <w:r>
        <w:lastRenderedPageBreak/>
        <w:t xml:space="preserve">Recipe Name </w:t>
      </w:r>
      <w:r w:rsidR="000B4A73">
        <w:t>27</w:t>
      </w:r>
      <w:bookmarkEnd w:id="26"/>
    </w:p>
    <w:p w14:paraId="136D0720" w14:textId="77777777" w:rsidR="007B0CA8" w:rsidRDefault="007B0CA8" w:rsidP="007B0CA8">
      <w:pPr>
        <w:pStyle w:val="Picture"/>
      </w:pPr>
      <w:r w:rsidRPr="00666F26">
        <w:drawing>
          <wp:inline distT="0" distB="0" distL="0" distR="0" wp14:anchorId="08AAD83F" wp14:editId="1D36A20F">
            <wp:extent cx="3268301" cy="2181389"/>
            <wp:effectExtent l="0" t="0" r="0" b="3175"/>
            <wp:docPr id="684902526"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8B709F3"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01059961" w14:textId="77777777" w:rsidR="007B0CA8" w:rsidRPr="00CB6224" w:rsidRDefault="007B0CA8" w:rsidP="007B0CA8">
      <w:pPr>
        <w:pStyle w:val="Heading2"/>
      </w:pPr>
      <w:r w:rsidRPr="00CB6224">
        <w:t>Ingredients</w:t>
      </w:r>
    </w:p>
    <w:p w14:paraId="4ED9D982" w14:textId="77777777" w:rsidR="007B0CA8" w:rsidRPr="007B0CA8" w:rsidRDefault="007B0CA8" w:rsidP="007B0CA8">
      <w:pPr>
        <w:pStyle w:val="ListParagraph"/>
        <w:numPr>
          <w:ilvl w:val="0"/>
          <w:numId w:val="13"/>
        </w:numPr>
        <w:rPr>
          <w:bCs/>
          <w:caps/>
        </w:rPr>
      </w:pPr>
      <w:r>
        <w:t>Item 1</w:t>
      </w:r>
    </w:p>
    <w:p w14:paraId="167A1DB5" w14:textId="77777777" w:rsidR="007B0CA8" w:rsidRPr="007B0CA8" w:rsidRDefault="007B0CA8" w:rsidP="007B0CA8">
      <w:pPr>
        <w:pStyle w:val="ListParagraph"/>
        <w:numPr>
          <w:ilvl w:val="0"/>
          <w:numId w:val="13"/>
        </w:numPr>
        <w:rPr>
          <w:bCs/>
          <w:caps/>
        </w:rPr>
      </w:pPr>
      <w:r>
        <w:t>Item 2</w:t>
      </w:r>
    </w:p>
    <w:p w14:paraId="65D260A6" w14:textId="77777777" w:rsidR="007B0CA8" w:rsidRPr="007B0CA8" w:rsidRDefault="007B0CA8" w:rsidP="007B0CA8">
      <w:pPr>
        <w:pStyle w:val="ListParagraph"/>
        <w:numPr>
          <w:ilvl w:val="0"/>
          <w:numId w:val="13"/>
        </w:numPr>
        <w:rPr>
          <w:bCs/>
          <w:caps/>
        </w:rPr>
      </w:pPr>
      <w:r>
        <w:t>Item 3</w:t>
      </w:r>
    </w:p>
    <w:p w14:paraId="52D2AD79" w14:textId="77777777" w:rsidR="007B0CA8" w:rsidRPr="007B0CA8" w:rsidRDefault="007B0CA8" w:rsidP="007B0CA8">
      <w:pPr>
        <w:pStyle w:val="ListParagraph"/>
        <w:numPr>
          <w:ilvl w:val="0"/>
          <w:numId w:val="13"/>
        </w:numPr>
        <w:rPr>
          <w:bCs/>
          <w:caps/>
        </w:rPr>
      </w:pPr>
      <w:r>
        <w:t>Item 4</w:t>
      </w:r>
    </w:p>
    <w:p w14:paraId="7755EDBE" w14:textId="77777777" w:rsidR="007B0CA8" w:rsidRPr="007B0CA8" w:rsidRDefault="007B0CA8" w:rsidP="007B0CA8">
      <w:pPr>
        <w:pStyle w:val="ListParagraph"/>
        <w:numPr>
          <w:ilvl w:val="0"/>
          <w:numId w:val="13"/>
        </w:numPr>
        <w:rPr>
          <w:bCs/>
          <w:caps/>
        </w:rPr>
      </w:pPr>
      <w:r>
        <w:t>Item 5</w:t>
      </w:r>
    </w:p>
    <w:p w14:paraId="368E9CB7" w14:textId="77777777" w:rsidR="007B0CA8" w:rsidRPr="007B0CA8" w:rsidRDefault="007B0CA8" w:rsidP="007B0CA8">
      <w:pPr>
        <w:pStyle w:val="ListParagraph"/>
        <w:numPr>
          <w:ilvl w:val="0"/>
          <w:numId w:val="13"/>
        </w:numPr>
        <w:rPr>
          <w:bCs/>
          <w:caps/>
        </w:rPr>
      </w:pPr>
      <w:r>
        <w:t>Item 6</w:t>
      </w:r>
    </w:p>
    <w:p w14:paraId="181EFAB7" w14:textId="77777777" w:rsidR="007B0CA8" w:rsidRPr="007B0CA8" w:rsidRDefault="007B0CA8" w:rsidP="007B0CA8">
      <w:pPr>
        <w:pStyle w:val="ListParagraph"/>
        <w:numPr>
          <w:ilvl w:val="0"/>
          <w:numId w:val="13"/>
        </w:numPr>
        <w:rPr>
          <w:bCs/>
          <w:caps/>
        </w:rPr>
      </w:pPr>
      <w:r>
        <w:t>Item 7</w:t>
      </w:r>
    </w:p>
    <w:p w14:paraId="7784F6F9" w14:textId="77777777" w:rsidR="007B0CA8" w:rsidRPr="007B0CA8" w:rsidRDefault="007B0CA8" w:rsidP="007B0CA8">
      <w:pPr>
        <w:pStyle w:val="ListParagraph"/>
        <w:numPr>
          <w:ilvl w:val="0"/>
          <w:numId w:val="13"/>
        </w:numPr>
        <w:rPr>
          <w:bCs/>
          <w:caps/>
        </w:rPr>
      </w:pPr>
      <w:r>
        <w:t>Item 8</w:t>
      </w:r>
    </w:p>
    <w:p w14:paraId="4303AD03" w14:textId="77777777" w:rsidR="007B0CA8" w:rsidRPr="007B0CA8" w:rsidRDefault="007B0CA8" w:rsidP="007B0CA8">
      <w:pPr>
        <w:pStyle w:val="ListParagraph"/>
        <w:numPr>
          <w:ilvl w:val="0"/>
          <w:numId w:val="13"/>
        </w:numPr>
        <w:rPr>
          <w:bCs/>
          <w:caps/>
        </w:rPr>
      </w:pPr>
      <w:r>
        <w:t>Item 9</w:t>
      </w:r>
    </w:p>
    <w:p w14:paraId="7F111DFC" w14:textId="77777777" w:rsidR="007B0CA8" w:rsidRPr="007B0CA8" w:rsidRDefault="007B0CA8" w:rsidP="007B0CA8">
      <w:pPr>
        <w:pStyle w:val="ListParagraph"/>
        <w:numPr>
          <w:ilvl w:val="0"/>
          <w:numId w:val="13"/>
        </w:numPr>
        <w:rPr>
          <w:bCs/>
          <w:caps/>
        </w:rPr>
      </w:pPr>
      <w:r>
        <w:t>Item 10</w:t>
      </w:r>
    </w:p>
    <w:p w14:paraId="4EB83AD7" w14:textId="77777777" w:rsidR="007B0CA8" w:rsidRDefault="007B0CA8" w:rsidP="007B0CA8">
      <w:pPr>
        <w:pStyle w:val="Heading2"/>
      </w:pPr>
      <w:r>
        <w:t>Instructions</w:t>
      </w:r>
    </w:p>
    <w:p w14:paraId="0CB63256" w14:textId="77777777" w:rsidR="007B0CA8" w:rsidRDefault="007B0CA8" w:rsidP="007B0CA8">
      <w:pPr>
        <w:pStyle w:val="Instructions"/>
      </w:pPr>
      <w:r>
        <w:t>1. Step one</w:t>
      </w:r>
    </w:p>
    <w:p w14:paraId="44B5B3C1" w14:textId="77777777" w:rsidR="007B0CA8" w:rsidRPr="00621975" w:rsidRDefault="007B0CA8" w:rsidP="007B0CA8">
      <w:pPr>
        <w:pStyle w:val="Instructions"/>
      </w:pPr>
      <w:r>
        <w:t>2. Step two</w:t>
      </w:r>
    </w:p>
    <w:p w14:paraId="09BDDAE5" w14:textId="77777777" w:rsidR="007B0CA8" w:rsidRPr="00621975" w:rsidRDefault="007B0CA8" w:rsidP="007B0CA8">
      <w:pPr>
        <w:pStyle w:val="Instructions"/>
      </w:pPr>
      <w:r>
        <w:t>3. Step three</w:t>
      </w:r>
    </w:p>
    <w:p w14:paraId="53832642" w14:textId="77777777" w:rsidR="007B0CA8" w:rsidRPr="00621975" w:rsidRDefault="007B0CA8" w:rsidP="007B0CA8">
      <w:pPr>
        <w:pStyle w:val="Instructions"/>
      </w:pPr>
      <w:r>
        <w:t>4. Step four</w:t>
      </w:r>
    </w:p>
    <w:p w14:paraId="695F8C1D" w14:textId="77777777" w:rsidR="007B0CA8" w:rsidRPr="00621975" w:rsidRDefault="007B0CA8" w:rsidP="007B0CA8">
      <w:pPr>
        <w:pStyle w:val="Instructions"/>
      </w:pPr>
      <w:r>
        <w:lastRenderedPageBreak/>
        <w:t>5. Step five</w:t>
      </w:r>
    </w:p>
    <w:p w14:paraId="118F2215" w14:textId="77777777" w:rsidR="007B0CA8" w:rsidRPr="00621975" w:rsidRDefault="007B0CA8" w:rsidP="007B0CA8">
      <w:pPr>
        <w:pStyle w:val="Instructions"/>
      </w:pPr>
      <w:r>
        <w:t>6. Step six</w:t>
      </w:r>
    </w:p>
    <w:p w14:paraId="3B1B4889" w14:textId="77777777" w:rsidR="007B0CA8" w:rsidRDefault="007B0CA8" w:rsidP="007B0CA8">
      <w:pPr>
        <w:pStyle w:val="Instructions"/>
      </w:pPr>
      <w:r>
        <w:t xml:space="preserve">7. </w:t>
      </w:r>
      <w:r w:rsidRPr="00621975">
        <w:t>S</w:t>
      </w:r>
      <w:r>
        <w:t>tep seven</w:t>
      </w:r>
    </w:p>
    <w:p w14:paraId="20BA7F7F" w14:textId="77777777" w:rsidR="007B0CA8" w:rsidRDefault="007B0CA8" w:rsidP="007B0CA8">
      <w:pPr>
        <w:pStyle w:val="Instructions"/>
      </w:pPr>
      <w:r>
        <w:t>8. Step eight</w:t>
      </w:r>
    </w:p>
    <w:p w14:paraId="2DB9E8CE" w14:textId="77777777" w:rsidR="007B0CA8" w:rsidRDefault="007B0CA8" w:rsidP="007B0CA8">
      <w:pPr>
        <w:pStyle w:val="Instructions"/>
      </w:pPr>
      <w:r>
        <w:t>9. Step nine</w:t>
      </w:r>
    </w:p>
    <w:p w14:paraId="5024ED1E" w14:textId="77777777" w:rsidR="007B0CA8" w:rsidRPr="00621975" w:rsidRDefault="007B0CA8" w:rsidP="007B0CA8">
      <w:pPr>
        <w:pStyle w:val="Instructions"/>
      </w:pPr>
      <w:r>
        <w:t>10. Step ten</w:t>
      </w:r>
    </w:p>
    <w:p w14:paraId="33A98046" w14:textId="77777777" w:rsidR="007B0CA8" w:rsidRDefault="007B0CA8" w:rsidP="007B0CA8">
      <w:pPr>
        <w:spacing w:line="240" w:lineRule="auto"/>
      </w:pPr>
      <w:r>
        <w:br w:type="page"/>
      </w:r>
    </w:p>
    <w:p w14:paraId="53F3E3A1" w14:textId="4362074C" w:rsidR="007B0CA8" w:rsidRPr="00CB6224" w:rsidRDefault="007B0CA8" w:rsidP="007B0CA8">
      <w:pPr>
        <w:pStyle w:val="Heading1"/>
      </w:pPr>
      <w:bookmarkStart w:id="27" w:name="_Toc179204162"/>
      <w:r>
        <w:lastRenderedPageBreak/>
        <w:t xml:space="preserve">Recipe Name </w:t>
      </w:r>
      <w:r w:rsidR="000B4A73">
        <w:t>28</w:t>
      </w:r>
      <w:bookmarkEnd w:id="27"/>
    </w:p>
    <w:p w14:paraId="4E706A95" w14:textId="77777777" w:rsidR="007B0CA8" w:rsidRDefault="007B0CA8" w:rsidP="007B0CA8">
      <w:pPr>
        <w:pStyle w:val="Picture"/>
      </w:pPr>
      <w:r w:rsidRPr="00666F26">
        <w:drawing>
          <wp:inline distT="0" distB="0" distL="0" distR="0" wp14:anchorId="7965D9A3" wp14:editId="535B40FE">
            <wp:extent cx="3268301" cy="2181389"/>
            <wp:effectExtent l="0" t="0" r="0" b="3175"/>
            <wp:docPr id="483068648"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49B5C0D4"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5CB351AA" w14:textId="77777777" w:rsidR="007B0CA8" w:rsidRPr="00CB6224" w:rsidRDefault="007B0CA8" w:rsidP="007B0CA8">
      <w:pPr>
        <w:pStyle w:val="Heading2"/>
      </w:pPr>
      <w:r w:rsidRPr="00CB6224">
        <w:t>Ingredients</w:t>
      </w:r>
    </w:p>
    <w:p w14:paraId="6650DFFD" w14:textId="77777777" w:rsidR="007B0CA8" w:rsidRPr="007B0CA8" w:rsidRDefault="007B0CA8" w:rsidP="007B0CA8">
      <w:pPr>
        <w:pStyle w:val="ListParagraph"/>
        <w:numPr>
          <w:ilvl w:val="0"/>
          <w:numId w:val="13"/>
        </w:numPr>
        <w:rPr>
          <w:bCs/>
          <w:caps/>
        </w:rPr>
      </w:pPr>
      <w:r>
        <w:t>Item 1</w:t>
      </w:r>
    </w:p>
    <w:p w14:paraId="47ADE911" w14:textId="77777777" w:rsidR="007B0CA8" w:rsidRPr="007B0CA8" w:rsidRDefault="007B0CA8" w:rsidP="007B0CA8">
      <w:pPr>
        <w:pStyle w:val="ListParagraph"/>
        <w:numPr>
          <w:ilvl w:val="0"/>
          <w:numId w:val="13"/>
        </w:numPr>
        <w:rPr>
          <w:bCs/>
          <w:caps/>
        </w:rPr>
      </w:pPr>
      <w:r>
        <w:t>Item 2</w:t>
      </w:r>
    </w:p>
    <w:p w14:paraId="75D30A30" w14:textId="77777777" w:rsidR="007B0CA8" w:rsidRPr="007B0CA8" w:rsidRDefault="007B0CA8" w:rsidP="007B0CA8">
      <w:pPr>
        <w:pStyle w:val="ListParagraph"/>
        <w:numPr>
          <w:ilvl w:val="0"/>
          <w:numId w:val="13"/>
        </w:numPr>
        <w:rPr>
          <w:bCs/>
          <w:caps/>
        </w:rPr>
      </w:pPr>
      <w:r>
        <w:t>Item 3</w:t>
      </w:r>
    </w:p>
    <w:p w14:paraId="3C3ACB8C" w14:textId="77777777" w:rsidR="007B0CA8" w:rsidRPr="007B0CA8" w:rsidRDefault="007B0CA8" w:rsidP="007B0CA8">
      <w:pPr>
        <w:pStyle w:val="ListParagraph"/>
        <w:numPr>
          <w:ilvl w:val="0"/>
          <w:numId w:val="13"/>
        </w:numPr>
        <w:rPr>
          <w:bCs/>
          <w:caps/>
        </w:rPr>
      </w:pPr>
      <w:r>
        <w:t>Item 4</w:t>
      </w:r>
    </w:p>
    <w:p w14:paraId="369F9A4B" w14:textId="77777777" w:rsidR="007B0CA8" w:rsidRPr="007B0CA8" w:rsidRDefault="007B0CA8" w:rsidP="007B0CA8">
      <w:pPr>
        <w:pStyle w:val="ListParagraph"/>
        <w:numPr>
          <w:ilvl w:val="0"/>
          <w:numId w:val="13"/>
        </w:numPr>
        <w:rPr>
          <w:bCs/>
          <w:caps/>
        </w:rPr>
      </w:pPr>
      <w:r>
        <w:t>Item 5</w:t>
      </w:r>
    </w:p>
    <w:p w14:paraId="23EF0052" w14:textId="77777777" w:rsidR="007B0CA8" w:rsidRPr="007B0CA8" w:rsidRDefault="007B0CA8" w:rsidP="007B0CA8">
      <w:pPr>
        <w:pStyle w:val="ListParagraph"/>
        <w:numPr>
          <w:ilvl w:val="0"/>
          <w:numId w:val="13"/>
        </w:numPr>
        <w:rPr>
          <w:bCs/>
          <w:caps/>
        </w:rPr>
      </w:pPr>
      <w:r>
        <w:t>Item 6</w:t>
      </w:r>
    </w:p>
    <w:p w14:paraId="22EC11CC" w14:textId="77777777" w:rsidR="007B0CA8" w:rsidRPr="007B0CA8" w:rsidRDefault="007B0CA8" w:rsidP="007B0CA8">
      <w:pPr>
        <w:pStyle w:val="ListParagraph"/>
        <w:numPr>
          <w:ilvl w:val="0"/>
          <w:numId w:val="13"/>
        </w:numPr>
        <w:rPr>
          <w:bCs/>
          <w:caps/>
        </w:rPr>
      </w:pPr>
      <w:r>
        <w:t>Item 7</w:t>
      </w:r>
    </w:p>
    <w:p w14:paraId="557387F0" w14:textId="77777777" w:rsidR="007B0CA8" w:rsidRPr="007B0CA8" w:rsidRDefault="007B0CA8" w:rsidP="007B0CA8">
      <w:pPr>
        <w:pStyle w:val="ListParagraph"/>
        <w:numPr>
          <w:ilvl w:val="0"/>
          <w:numId w:val="13"/>
        </w:numPr>
        <w:rPr>
          <w:bCs/>
          <w:caps/>
        </w:rPr>
      </w:pPr>
      <w:r>
        <w:t>Item 8</w:t>
      </w:r>
    </w:p>
    <w:p w14:paraId="4C32F14E" w14:textId="77777777" w:rsidR="007B0CA8" w:rsidRPr="007B0CA8" w:rsidRDefault="007B0CA8" w:rsidP="007B0CA8">
      <w:pPr>
        <w:pStyle w:val="ListParagraph"/>
        <w:numPr>
          <w:ilvl w:val="0"/>
          <w:numId w:val="13"/>
        </w:numPr>
        <w:rPr>
          <w:bCs/>
          <w:caps/>
        </w:rPr>
      </w:pPr>
      <w:r>
        <w:t>Item 9</w:t>
      </w:r>
    </w:p>
    <w:p w14:paraId="5960257C" w14:textId="77777777" w:rsidR="007B0CA8" w:rsidRPr="007B0CA8" w:rsidRDefault="007B0CA8" w:rsidP="007B0CA8">
      <w:pPr>
        <w:pStyle w:val="ListParagraph"/>
        <w:numPr>
          <w:ilvl w:val="0"/>
          <w:numId w:val="13"/>
        </w:numPr>
        <w:rPr>
          <w:bCs/>
          <w:caps/>
        </w:rPr>
      </w:pPr>
      <w:r>
        <w:t>Item 10</w:t>
      </w:r>
    </w:p>
    <w:p w14:paraId="588AF251" w14:textId="77777777" w:rsidR="007B0CA8" w:rsidRDefault="007B0CA8" w:rsidP="007B0CA8">
      <w:pPr>
        <w:pStyle w:val="Heading2"/>
      </w:pPr>
      <w:r>
        <w:t>Instructions</w:t>
      </w:r>
    </w:p>
    <w:p w14:paraId="657EF952" w14:textId="77777777" w:rsidR="007B0CA8" w:rsidRDefault="007B0CA8" w:rsidP="007B0CA8">
      <w:pPr>
        <w:pStyle w:val="Instructions"/>
      </w:pPr>
      <w:r>
        <w:t>1. Step one</w:t>
      </w:r>
    </w:p>
    <w:p w14:paraId="532FAE35" w14:textId="77777777" w:rsidR="007B0CA8" w:rsidRPr="00621975" w:rsidRDefault="007B0CA8" w:rsidP="007B0CA8">
      <w:pPr>
        <w:pStyle w:val="Instructions"/>
      </w:pPr>
      <w:r>
        <w:t>2. Step two</w:t>
      </w:r>
    </w:p>
    <w:p w14:paraId="673B04EA" w14:textId="77777777" w:rsidR="007B0CA8" w:rsidRPr="00621975" w:rsidRDefault="007B0CA8" w:rsidP="007B0CA8">
      <w:pPr>
        <w:pStyle w:val="Instructions"/>
      </w:pPr>
      <w:r>
        <w:t>3. Step three</w:t>
      </w:r>
    </w:p>
    <w:p w14:paraId="5E3860CB" w14:textId="77777777" w:rsidR="007B0CA8" w:rsidRPr="00621975" w:rsidRDefault="007B0CA8" w:rsidP="007B0CA8">
      <w:pPr>
        <w:pStyle w:val="Instructions"/>
      </w:pPr>
      <w:r>
        <w:t>4. Step four</w:t>
      </w:r>
    </w:p>
    <w:p w14:paraId="33E63924" w14:textId="77777777" w:rsidR="007B0CA8" w:rsidRPr="00621975" w:rsidRDefault="007B0CA8" w:rsidP="007B0CA8">
      <w:pPr>
        <w:pStyle w:val="Instructions"/>
      </w:pPr>
      <w:r>
        <w:lastRenderedPageBreak/>
        <w:t>5. Step five</w:t>
      </w:r>
    </w:p>
    <w:p w14:paraId="222AFB6A" w14:textId="77777777" w:rsidR="007B0CA8" w:rsidRPr="00621975" w:rsidRDefault="007B0CA8" w:rsidP="007B0CA8">
      <w:pPr>
        <w:pStyle w:val="Instructions"/>
      </w:pPr>
      <w:r>
        <w:t>6. Step six</w:t>
      </w:r>
    </w:p>
    <w:p w14:paraId="65FBC31C" w14:textId="77777777" w:rsidR="007B0CA8" w:rsidRDefault="007B0CA8" w:rsidP="007B0CA8">
      <w:pPr>
        <w:pStyle w:val="Instructions"/>
      </w:pPr>
      <w:r>
        <w:t xml:space="preserve">7. </w:t>
      </w:r>
      <w:r w:rsidRPr="00621975">
        <w:t>S</w:t>
      </w:r>
      <w:r>
        <w:t>tep seven</w:t>
      </w:r>
    </w:p>
    <w:p w14:paraId="0678EC75" w14:textId="77777777" w:rsidR="007B0CA8" w:rsidRDefault="007B0CA8" w:rsidP="007B0CA8">
      <w:pPr>
        <w:pStyle w:val="Instructions"/>
      </w:pPr>
      <w:r>
        <w:t>8. Step eight</w:t>
      </w:r>
    </w:p>
    <w:p w14:paraId="6813EB77" w14:textId="77777777" w:rsidR="007B0CA8" w:rsidRDefault="007B0CA8" w:rsidP="007B0CA8">
      <w:pPr>
        <w:pStyle w:val="Instructions"/>
      </w:pPr>
      <w:r>
        <w:t>9. Step nine</w:t>
      </w:r>
    </w:p>
    <w:p w14:paraId="5F3D1F74" w14:textId="77777777" w:rsidR="007B0CA8" w:rsidRPr="00621975" w:rsidRDefault="007B0CA8" w:rsidP="007B0CA8">
      <w:pPr>
        <w:pStyle w:val="Instructions"/>
      </w:pPr>
      <w:r>
        <w:t>10. Step ten</w:t>
      </w:r>
    </w:p>
    <w:p w14:paraId="46EC7C35" w14:textId="77777777" w:rsidR="007B0CA8" w:rsidRDefault="007B0CA8" w:rsidP="007B0CA8">
      <w:pPr>
        <w:spacing w:line="240" w:lineRule="auto"/>
      </w:pPr>
      <w:r>
        <w:br w:type="page"/>
      </w:r>
    </w:p>
    <w:p w14:paraId="6ED936FF" w14:textId="47F96415" w:rsidR="007B0CA8" w:rsidRPr="00CB6224" w:rsidRDefault="007B0CA8" w:rsidP="007B0CA8">
      <w:pPr>
        <w:pStyle w:val="Heading1"/>
      </w:pPr>
      <w:bookmarkStart w:id="28" w:name="_Toc179204163"/>
      <w:r>
        <w:lastRenderedPageBreak/>
        <w:t xml:space="preserve">Recipe Name </w:t>
      </w:r>
      <w:r w:rsidR="000B4A73">
        <w:t>29</w:t>
      </w:r>
      <w:bookmarkEnd w:id="28"/>
    </w:p>
    <w:p w14:paraId="1E1FD5F7" w14:textId="77777777" w:rsidR="007B0CA8" w:rsidRDefault="007B0CA8" w:rsidP="007B0CA8">
      <w:pPr>
        <w:pStyle w:val="Picture"/>
      </w:pPr>
      <w:r w:rsidRPr="00666F26">
        <w:drawing>
          <wp:inline distT="0" distB="0" distL="0" distR="0" wp14:anchorId="68464B74" wp14:editId="6BC9835F">
            <wp:extent cx="3268301" cy="2181389"/>
            <wp:effectExtent l="0" t="0" r="0" b="3175"/>
            <wp:docPr id="1966338161"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46602BFD"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728458C8" w14:textId="77777777" w:rsidR="007B0CA8" w:rsidRPr="00CB6224" w:rsidRDefault="007B0CA8" w:rsidP="007B0CA8">
      <w:pPr>
        <w:pStyle w:val="Heading2"/>
      </w:pPr>
      <w:r w:rsidRPr="00CB6224">
        <w:t>Ingredients</w:t>
      </w:r>
    </w:p>
    <w:p w14:paraId="5A4EE29F" w14:textId="77777777" w:rsidR="007B0CA8" w:rsidRPr="007B0CA8" w:rsidRDefault="007B0CA8" w:rsidP="007B0CA8">
      <w:pPr>
        <w:pStyle w:val="ListParagraph"/>
        <w:numPr>
          <w:ilvl w:val="0"/>
          <w:numId w:val="13"/>
        </w:numPr>
        <w:rPr>
          <w:bCs/>
          <w:caps/>
        </w:rPr>
      </w:pPr>
      <w:r>
        <w:t>Item 1</w:t>
      </w:r>
    </w:p>
    <w:p w14:paraId="1F58D23E" w14:textId="77777777" w:rsidR="007B0CA8" w:rsidRPr="007B0CA8" w:rsidRDefault="007B0CA8" w:rsidP="007B0CA8">
      <w:pPr>
        <w:pStyle w:val="ListParagraph"/>
        <w:numPr>
          <w:ilvl w:val="0"/>
          <w:numId w:val="13"/>
        </w:numPr>
        <w:rPr>
          <w:bCs/>
          <w:caps/>
        </w:rPr>
      </w:pPr>
      <w:r>
        <w:t>Item 2</w:t>
      </w:r>
    </w:p>
    <w:p w14:paraId="2D865E41" w14:textId="77777777" w:rsidR="007B0CA8" w:rsidRPr="007B0CA8" w:rsidRDefault="007B0CA8" w:rsidP="007B0CA8">
      <w:pPr>
        <w:pStyle w:val="ListParagraph"/>
        <w:numPr>
          <w:ilvl w:val="0"/>
          <w:numId w:val="13"/>
        </w:numPr>
        <w:rPr>
          <w:bCs/>
          <w:caps/>
        </w:rPr>
      </w:pPr>
      <w:r>
        <w:t>Item 3</w:t>
      </w:r>
    </w:p>
    <w:p w14:paraId="16DAB344" w14:textId="77777777" w:rsidR="007B0CA8" w:rsidRPr="007B0CA8" w:rsidRDefault="007B0CA8" w:rsidP="007B0CA8">
      <w:pPr>
        <w:pStyle w:val="ListParagraph"/>
        <w:numPr>
          <w:ilvl w:val="0"/>
          <w:numId w:val="13"/>
        </w:numPr>
        <w:rPr>
          <w:bCs/>
          <w:caps/>
        </w:rPr>
      </w:pPr>
      <w:r>
        <w:t>Item 4</w:t>
      </w:r>
    </w:p>
    <w:p w14:paraId="5F1BEE66" w14:textId="77777777" w:rsidR="007B0CA8" w:rsidRPr="007B0CA8" w:rsidRDefault="007B0CA8" w:rsidP="007B0CA8">
      <w:pPr>
        <w:pStyle w:val="ListParagraph"/>
        <w:numPr>
          <w:ilvl w:val="0"/>
          <w:numId w:val="13"/>
        </w:numPr>
        <w:rPr>
          <w:bCs/>
          <w:caps/>
        </w:rPr>
      </w:pPr>
      <w:r>
        <w:t>Item 5</w:t>
      </w:r>
    </w:p>
    <w:p w14:paraId="4D95AFD2" w14:textId="77777777" w:rsidR="007B0CA8" w:rsidRPr="007B0CA8" w:rsidRDefault="007B0CA8" w:rsidP="007B0CA8">
      <w:pPr>
        <w:pStyle w:val="ListParagraph"/>
        <w:numPr>
          <w:ilvl w:val="0"/>
          <w:numId w:val="13"/>
        </w:numPr>
        <w:rPr>
          <w:bCs/>
          <w:caps/>
        </w:rPr>
      </w:pPr>
      <w:r>
        <w:t>Item 6</w:t>
      </w:r>
    </w:p>
    <w:p w14:paraId="0286F34B" w14:textId="77777777" w:rsidR="007B0CA8" w:rsidRPr="007B0CA8" w:rsidRDefault="007B0CA8" w:rsidP="007B0CA8">
      <w:pPr>
        <w:pStyle w:val="ListParagraph"/>
        <w:numPr>
          <w:ilvl w:val="0"/>
          <w:numId w:val="13"/>
        </w:numPr>
        <w:rPr>
          <w:bCs/>
          <w:caps/>
        </w:rPr>
      </w:pPr>
      <w:r>
        <w:t>Item 7</w:t>
      </w:r>
    </w:p>
    <w:p w14:paraId="0E303C39" w14:textId="77777777" w:rsidR="007B0CA8" w:rsidRPr="007B0CA8" w:rsidRDefault="007B0CA8" w:rsidP="007B0CA8">
      <w:pPr>
        <w:pStyle w:val="ListParagraph"/>
        <w:numPr>
          <w:ilvl w:val="0"/>
          <w:numId w:val="13"/>
        </w:numPr>
        <w:rPr>
          <w:bCs/>
          <w:caps/>
        </w:rPr>
      </w:pPr>
      <w:r>
        <w:t>Item 8</w:t>
      </w:r>
    </w:p>
    <w:p w14:paraId="6B82FE1F" w14:textId="77777777" w:rsidR="007B0CA8" w:rsidRPr="007B0CA8" w:rsidRDefault="007B0CA8" w:rsidP="007B0CA8">
      <w:pPr>
        <w:pStyle w:val="ListParagraph"/>
        <w:numPr>
          <w:ilvl w:val="0"/>
          <w:numId w:val="13"/>
        </w:numPr>
        <w:rPr>
          <w:bCs/>
          <w:caps/>
        </w:rPr>
      </w:pPr>
      <w:r>
        <w:t>Item 9</w:t>
      </w:r>
    </w:p>
    <w:p w14:paraId="1B5BCA93" w14:textId="77777777" w:rsidR="007B0CA8" w:rsidRPr="007B0CA8" w:rsidRDefault="007B0CA8" w:rsidP="007B0CA8">
      <w:pPr>
        <w:pStyle w:val="ListParagraph"/>
        <w:numPr>
          <w:ilvl w:val="0"/>
          <w:numId w:val="13"/>
        </w:numPr>
        <w:rPr>
          <w:bCs/>
          <w:caps/>
        </w:rPr>
      </w:pPr>
      <w:r>
        <w:t>Item 10</w:t>
      </w:r>
    </w:p>
    <w:p w14:paraId="2B771EAE" w14:textId="77777777" w:rsidR="007B0CA8" w:rsidRDefault="007B0CA8" w:rsidP="007B0CA8">
      <w:pPr>
        <w:pStyle w:val="Heading2"/>
      </w:pPr>
      <w:r>
        <w:t>Instructions</w:t>
      </w:r>
    </w:p>
    <w:p w14:paraId="13E0B24F" w14:textId="77777777" w:rsidR="007B0CA8" w:rsidRDefault="007B0CA8" w:rsidP="007B0CA8">
      <w:pPr>
        <w:pStyle w:val="Instructions"/>
      </w:pPr>
      <w:r>
        <w:t>1. Step one</w:t>
      </w:r>
    </w:p>
    <w:p w14:paraId="2E2543E9" w14:textId="77777777" w:rsidR="007B0CA8" w:rsidRPr="00621975" w:rsidRDefault="007B0CA8" w:rsidP="007B0CA8">
      <w:pPr>
        <w:pStyle w:val="Instructions"/>
      </w:pPr>
      <w:r>
        <w:t>2. Step two</w:t>
      </w:r>
    </w:p>
    <w:p w14:paraId="66AB18DC" w14:textId="77777777" w:rsidR="007B0CA8" w:rsidRPr="00621975" w:rsidRDefault="007B0CA8" w:rsidP="007B0CA8">
      <w:pPr>
        <w:pStyle w:val="Instructions"/>
      </w:pPr>
      <w:r>
        <w:t>3. Step three</w:t>
      </w:r>
    </w:p>
    <w:p w14:paraId="4CE59A3F" w14:textId="77777777" w:rsidR="007B0CA8" w:rsidRPr="00621975" w:rsidRDefault="007B0CA8" w:rsidP="007B0CA8">
      <w:pPr>
        <w:pStyle w:val="Instructions"/>
      </w:pPr>
      <w:r>
        <w:t>4. Step four</w:t>
      </w:r>
    </w:p>
    <w:p w14:paraId="1F5B3310" w14:textId="77777777" w:rsidR="007B0CA8" w:rsidRPr="00621975" w:rsidRDefault="007B0CA8" w:rsidP="007B0CA8">
      <w:pPr>
        <w:pStyle w:val="Instructions"/>
      </w:pPr>
      <w:r>
        <w:lastRenderedPageBreak/>
        <w:t>5. Step five</w:t>
      </w:r>
    </w:p>
    <w:p w14:paraId="08C2ADEE" w14:textId="77777777" w:rsidR="007B0CA8" w:rsidRPr="00621975" w:rsidRDefault="007B0CA8" w:rsidP="007B0CA8">
      <w:pPr>
        <w:pStyle w:val="Instructions"/>
      </w:pPr>
      <w:r>
        <w:t>6. Step six</w:t>
      </w:r>
    </w:p>
    <w:p w14:paraId="2F973105" w14:textId="77777777" w:rsidR="007B0CA8" w:rsidRDefault="007B0CA8" w:rsidP="007B0CA8">
      <w:pPr>
        <w:pStyle w:val="Instructions"/>
      </w:pPr>
      <w:r>
        <w:t xml:space="preserve">7. </w:t>
      </w:r>
      <w:r w:rsidRPr="00621975">
        <w:t>S</w:t>
      </w:r>
      <w:r>
        <w:t>tep seven</w:t>
      </w:r>
    </w:p>
    <w:p w14:paraId="56405113" w14:textId="77777777" w:rsidR="007B0CA8" w:rsidRDefault="007B0CA8" w:rsidP="007B0CA8">
      <w:pPr>
        <w:pStyle w:val="Instructions"/>
      </w:pPr>
      <w:r>
        <w:t>8. Step eight</w:t>
      </w:r>
    </w:p>
    <w:p w14:paraId="7C7331F2" w14:textId="77777777" w:rsidR="007B0CA8" w:rsidRDefault="007B0CA8" w:rsidP="007B0CA8">
      <w:pPr>
        <w:pStyle w:val="Instructions"/>
      </w:pPr>
      <w:r>
        <w:t>9. Step nine</w:t>
      </w:r>
    </w:p>
    <w:p w14:paraId="6A500E44" w14:textId="77777777" w:rsidR="007B0CA8" w:rsidRPr="00621975" w:rsidRDefault="007B0CA8" w:rsidP="007B0CA8">
      <w:pPr>
        <w:pStyle w:val="Instructions"/>
      </w:pPr>
      <w:r>
        <w:t>10. Step ten</w:t>
      </w:r>
    </w:p>
    <w:p w14:paraId="1C404290" w14:textId="77777777" w:rsidR="007B0CA8" w:rsidRDefault="007B0CA8" w:rsidP="007B0CA8">
      <w:pPr>
        <w:spacing w:line="240" w:lineRule="auto"/>
      </w:pPr>
      <w:r>
        <w:br w:type="page"/>
      </w:r>
    </w:p>
    <w:p w14:paraId="2CC1B25F" w14:textId="350AC692" w:rsidR="007B0CA8" w:rsidRPr="00CB6224" w:rsidRDefault="007B0CA8" w:rsidP="007B0CA8">
      <w:pPr>
        <w:pStyle w:val="Heading1"/>
      </w:pPr>
      <w:bookmarkStart w:id="29" w:name="_Toc179204164"/>
      <w:r>
        <w:lastRenderedPageBreak/>
        <w:t xml:space="preserve">Recipe Name </w:t>
      </w:r>
      <w:r w:rsidR="000B4A73">
        <w:t>30</w:t>
      </w:r>
      <w:bookmarkEnd w:id="29"/>
    </w:p>
    <w:p w14:paraId="1DE4BEDB" w14:textId="77777777" w:rsidR="007B0CA8" w:rsidRDefault="007B0CA8" w:rsidP="007B0CA8">
      <w:pPr>
        <w:pStyle w:val="Picture"/>
      </w:pPr>
      <w:r w:rsidRPr="00666F26">
        <w:drawing>
          <wp:inline distT="0" distB="0" distL="0" distR="0" wp14:anchorId="266B2E1B" wp14:editId="78D49B7F">
            <wp:extent cx="3268301" cy="2181389"/>
            <wp:effectExtent l="0" t="0" r="0" b="3175"/>
            <wp:docPr id="146391539"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6B7A90F4"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5817BFB9" w14:textId="77777777" w:rsidR="007B0CA8" w:rsidRPr="00CB6224" w:rsidRDefault="007B0CA8" w:rsidP="007B0CA8">
      <w:pPr>
        <w:pStyle w:val="Heading2"/>
      </w:pPr>
      <w:r w:rsidRPr="00CB6224">
        <w:t>Ingredients</w:t>
      </w:r>
    </w:p>
    <w:p w14:paraId="22230961" w14:textId="77777777" w:rsidR="007B0CA8" w:rsidRPr="007B0CA8" w:rsidRDefault="007B0CA8" w:rsidP="007B0CA8">
      <w:pPr>
        <w:pStyle w:val="ListParagraph"/>
        <w:numPr>
          <w:ilvl w:val="0"/>
          <w:numId w:val="13"/>
        </w:numPr>
        <w:rPr>
          <w:bCs/>
          <w:caps/>
        </w:rPr>
      </w:pPr>
      <w:r>
        <w:t>Item 1</w:t>
      </w:r>
    </w:p>
    <w:p w14:paraId="352B9AAB" w14:textId="77777777" w:rsidR="007B0CA8" w:rsidRPr="007B0CA8" w:rsidRDefault="007B0CA8" w:rsidP="007B0CA8">
      <w:pPr>
        <w:pStyle w:val="ListParagraph"/>
        <w:numPr>
          <w:ilvl w:val="0"/>
          <w:numId w:val="13"/>
        </w:numPr>
        <w:rPr>
          <w:bCs/>
          <w:caps/>
        </w:rPr>
      </w:pPr>
      <w:r>
        <w:t>Item 2</w:t>
      </w:r>
    </w:p>
    <w:p w14:paraId="64D95016" w14:textId="77777777" w:rsidR="007B0CA8" w:rsidRPr="007B0CA8" w:rsidRDefault="007B0CA8" w:rsidP="007B0CA8">
      <w:pPr>
        <w:pStyle w:val="ListParagraph"/>
        <w:numPr>
          <w:ilvl w:val="0"/>
          <w:numId w:val="13"/>
        </w:numPr>
        <w:rPr>
          <w:bCs/>
          <w:caps/>
        </w:rPr>
      </w:pPr>
      <w:r>
        <w:t>Item 3</w:t>
      </w:r>
    </w:p>
    <w:p w14:paraId="7FE23E25" w14:textId="77777777" w:rsidR="007B0CA8" w:rsidRPr="007B0CA8" w:rsidRDefault="007B0CA8" w:rsidP="007B0CA8">
      <w:pPr>
        <w:pStyle w:val="ListParagraph"/>
        <w:numPr>
          <w:ilvl w:val="0"/>
          <w:numId w:val="13"/>
        </w:numPr>
        <w:rPr>
          <w:bCs/>
          <w:caps/>
        </w:rPr>
      </w:pPr>
      <w:r>
        <w:t>Item 4</w:t>
      </w:r>
    </w:p>
    <w:p w14:paraId="25770FB3" w14:textId="77777777" w:rsidR="007B0CA8" w:rsidRPr="007B0CA8" w:rsidRDefault="007B0CA8" w:rsidP="007B0CA8">
      <w:pPr>
        <w:pStyle w:val="ListParagraph"/>
        <w:numPr>
          <w:ilvl w:val="0"/>
          <w:numId w:val="13"/>
        </w:numPr>
        <w:rPr>
          <w:bCs/>
          <w:caps/>
        </w:rPr>
      </w:pPr>
      <w:r>
        <w:t>Item 5</w:t>
      </w:r>
    </w:p>
    <w:p w14:paraId="63A1FC0C" w14:textId="77777777" w:rsidR="007B0CA8" w:rsidRPr="007B0CA8" w:rsidRDefault="007B0CA8" w:rsidP="007B0CA8">
      <w:pPr>
        <w:pStyle w:val="ListParagraph"/>
        <w:numPr>
          <w:ilvl w:val="0"/>
          <w:numId w:val="13"/>
        </w:numPr>
        <w:rPr>
          <w:bCs/>
          <w:caps/>
        </w:rPr>
      </w:pPr>
      <w:r>
        <w:t>Item 6</w:t>
      </w:r>
    </w:p>
    <w:p w14:paraId="584F5723" w14:textId="77777777" w:rsidR="007B0CA8" w:rsidRPr="007B0CA8" w:rsidRDefault="007B0CA8" w:rsidP="007B0CA8">
      <w:pPr>
        <w:pStyle w:val="ListParagraph"/>
        <w:numPr>
          <w:ilvl w:val="0"/>
          <w:numId w:val="13"/>
        </w:numPr>
        <w:rPr>
          <w:bCs/>
          <w:caps/>
        </w:rPr>
      </w:pPr>
      <w:r>
        <w:t>Item 7</w:t>
      </w:r>
    </w:p>
    <w:p w14:paraId="76CEC070" w14:textId="77777777" w:rsidR="007B0CA8" w:rsidRPr="007B0CA8" w:rsidRDefault="007B0CA8" w:rsidP="007B0CA8">
      <w:pPr>
        <w:pStyle w:val="ListParagraph"/>
        <w:numPr>
          <w:ilvl w:val="0"/>
          <w:numId w:val="13"/>
        </w:numPr>
        <w:rPr>
          <w:bCs/>
          <w:caps/>
        </w:rPr>
      </w:pPr>
      <w:r>
        <w:t>Item 8</w:t>
      </w:r>
    </w:p>
    <w:p w14:paraId="74B98A03" w14:textId="77777777" w:rsidR="007B0CA8" w:rsidRPr="007B0CA8" w:rsidRDefault="007B0CA8" w:rsidP="007B0CA8">
      <w:pPr>
        <w:pStyle w:val="ListParagraph"/>
        <w:numPr>
          <w:ilvl w:val="0"/>
          <w:numId w:val="13"/>
        </w:numPr>
        <w:rPr>
          <w:bCs/>
          <w:caps/>
        </w:rPr>
      </w:pPr>
      <w:r>
        <w:t>Item 9</w:t>
      </w:r>
    </w:p>
    <w:p w14:paraId="0CF082B7" w14:textId="77777777" w:rsidR="007B0CA8" w:rsidRPr="007B0CA8" w:rsidRDefault="007B0CA8" w:rsidP="007B0CA8">
      <w:pPr>
        <w:pStyle w:val="ListParagraph"/>
        <w:numPr>
          <w:ilvl w:val="0"/>
          <w:numId w:val="13"/>
        </w:numPr>
        <w:rPr>
          <w:bCs/>
          <w:caps/>
        </w:rPr>
      </w:pPr>
      <w:r>
        <w:t>Item 10</w:t>
      </w:r>
    </w:p>
    <w:p w14:paraId="01D35012" w14:textId="77777777" w:rsidR="007B0CA8" w:rsidRDefault="007B0CA8" w:rsidP="007B0CA8">
      <w:pPr>
        <w:pStyle w:val="Heading2"/>
      </w:pPr>
      <w:r>
        <w:t>Instructions</w:t>
      </w:r>
    </w:p>
    <w:p w14:paraId="22B36EC0" w14:textId="77777777" w:rsidR="007B0CA8" w:rsidRDefault="007B0CA8" w:rsidP="007B0CA8">
      <w:pPr>
        <w:pStyle w:val="Instructions"/>
      </w:pPr>
      <w:r>
        <w:t>1. Step one</w:t>
      </w:r>
    </w:p>
    <w:p w14:paraId="58AC75AC" w14:textId="77777777" w:rsidR="007B0CA8" w:rsidRPr="00621975" w:rsidRDefault="007B0CA8" w:rsidP="007B0CA8">
      <w:pPr>
        <w:pStyle w:val="Instructions"/>
      </w:pPr>
      <w:r>
        <w:t>2. Step two</w:t>
      </w:r>
    </w:p>
    <w:p w14:paraId="6B2B219F" w14:textId="77777777" w:rsidR="007B0CA8" w:rsidRPr="00621975" w:rsidRDefault="007B0CA8" w:rsidP="007B0CA8">
      <w:pPr>
        <w:pStyle w:val="Instructions"/>
      </w:pPr>
      <w:r>
        <w:t>3. Step three</w:t>
      </w:r>
    </w:p>
    <w:p w14:paraId="70B5BE4E" w14:textId="77777777" w:rsidR="007B0CA8" w:rsidRPr="00621975" w:rsidRDefault="007B0CA8" w:rsidP="007B0CA8">
      <w:pPr>
        <w:pStyle w:val="Instructions"/>
      </w:pPr>
      <w:r>
        <w:t>4. Step four</w:t>
      </w:r>
    </w:p>
    <w:p w14:paraId="0752A5C2" w14:textId="77777777" w:rsidR="007B0CA8" w:rsidRPr="00621975" w:rsidRDefault="007B0CA8" w:rsidP="007B0CA8">
      <w:pPr>
        <w:pStyle w:val="Instructions"/>
      </w:pPr>
      <w:r>
        <w:lastRenderedPageBreak/>
        <w:t>5. Step five</w:t>
      </w:r>
    </w:p>
    <w:p w14:paraId="08ADBADA" w14:textId="77777777" w:rsidR="007B0CA8" w:rsidRPr="00621975" w:rsidRDefault="007B0CA8" w:rsidP="007B0CA8">
      <w:pPr>
        <w:pStyle w:val="Instructions"/>
      </w:pPr>
      <w:r>
        <w:t>6. Step six</w:t>
      </w:r>
    </w:p>
    <w:p w14:paraId="0BE5F997" w14:textId="77777777" w:rsidR="007B0CA8" w:rsidRDefault="007B0CA8" w:rsidP="007B0CA8">
      <w:pPr>
        <w:pStyle w:val="Instructions"/>
      </w:pPr>
      <w:r>
        <w:t xml:space="preserve">7. </w:t>
      </w:r>
      <w:r w:rsidRPr="00621975">
        <w:t>S</w:t>
      </w:r>
      <w:r>
        <w:t>tep seven</w:t>
      </w:r>
    </w:p>
    <w:p w14:paraId="10A4D8C5" w14:textId="77777777" w:rsidR="007B0CA8" w:rsidRDefault="007B0CA8" w:rsidP="007B0CA8">
      <w:pPr>
        <w:pStyle w:val="Instructions"/>
      </w:pPr>
      <w:r>
        <w:t>8. Step eight</w:t>
      </w:r>
    </w:p>
    <w:p w14:paraId="1F1CB8E9" w14:textId="77777777" w:rsidR="007B0CA8" w:rsidRDefault="007B0CA8" w:rsidP="007B0CA8">
      <w:pPr>
        <w:pStyle w:val="Instructions"/>
      </w:pPr>
      <w:r>
        <w:t>9. Step nine</w:t>
      </w:r>
    </w:p>
    <w:p w14:paraId="2BEE9717" w14:textId="77777777" w:rsidR="007B0CA8" w:rsidRPr="00621975" w:rsidRDefault="007B0CA8" w:rsidP="007B0CA8">
      <w:pPr>
        <w:pStyle w:val="Instructions"/>
      </w:pPr>
      <w:r>
        <w:t>10. Step ten</w:t>
      </w:r>
    </w:p>
    <w:p w14:paraId="7B271C07" w14:textId="77777777" w:rsidR="007B0CA8" w:rsidRDefault="007B0CA8" w:rsidP="007B0CA8">
      <w:pPr>
        <w:spacing w:line="240" w:lineRule="auto"/>
      </w:pPr>
      <w:r>
        <w:br w:type="page"/>
      </w:r>
    </w:p>
    <w:p w14:paraId="0F5E413D" w14:textId="17703010" w:rsidR="007B0CA8" w:rsidRPr="00CB6224" w:rsidRDefault="007B0CA8" w:rsidP="007B0CA8">
      <w:pPr>
        <w:pStyle w:val="Heading1"/>
      </w:pPr>
      <w:bookmarkStart w:id="30" w:name="_Toc179204165"/>
      <w:r>
        <w:lastRenderedPageBreak/>
        <w:t xml:space="preserve">Recipe Name </w:t>
      </w:r>
      <w:r w:rsidR="000B4A73">
        <w:t>31</w:t>
      </w:r>
      <w:bookmarkEnd w:id="30"/>
    </w:p>
    <w:p w14:paraId="2DF97C6E" w14:textId="77777777" w:rsidR="007B0CA8" w:rsidRDefault="007B0CA8" w:rsidP="007B0CA8">
      <w:pPr>
        <w:pStyle w:val="Picture"/>
      </w:pPr>
      <w:r w:rsidRPr="00666F26">
        <w:drawing>
          <wp:inline distT="0" distB="0" distL="0" distR="0" wp14:anchorId="6F4F3131" wp14:editId="4C1F1B90">
            <wp:extent cx="3268301" cy="2181389"/>
            <wp:effectExtent l="0" t="0" r="0" b="3175"/>
            <wp:docPr id="817585740"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7275570"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1B057C7C" w14:textId="77777777" w:rsidR="007B0CA8" w:rsidRPr="00CB6224" w:rsidRDefault="007B0CA8" w:rsidP="007B0CA8">
      <w:pPr>
        <w:pStyle w:val="Heading2"/>
      </w:pPr>
      <w:r w:rsidRPr="00CB6224">
        <w:t>Ingredients</w:t>
      </w:r>
    </w:p>
    <w:p w14:paraId="3C856FDF" w14:textId="77777777" w:rsidR="007B0CA8" w:rsidRPr="007B0CA8" w:rsidRDefault="007B0CA8" w:rsidP="007B0CA8">
      <w:pPr>
        <w:pStyle w:val="ListParagraph"/>
        <w:numPr>
          <w:ilvl w:val="0"/>
          <w:numId w:val="13"/>
        </w:numPr>
        <w:rPr>
          <w:bCs/>
          <w:caps/>
        </w:rPr>
      </w:pPr>
      <w:r>
        <w:t>Item 1</w:t>
      </w:r>
    </w:p>
    <w:p w14:paraId="66219B25" w14:textId="77777777" w:rsidR="007B0CA8" w:rsidRPr="007B0CA8" w:rsidRDefault="007B0CA8" w:rsidP="007B0CA8">
      <w:pPr>
        <w:pStyle w:val="ListParagraph"/>
        <w:numPr>
          <w:ilvl w:val="0"/>
          <w:numId w:val="13"/>
        </w:numPr>
        <w:rPr>
          <w:bCs/>
          <w:caps/>
        </w:rPr>
      </w:pPr>
      <w:r>
        <w:t>Item 2</w:t>
      </w:r>
    </w:p>
    <w:p w14:paraId="3249D22E" w14:textId="77777777" w:rsidR="007B0CA8" w:rsidRPr="007B0CA8" w:rsidRDefault="007B0CA8" w:rsidP="007B0CA8">
      <w:pPr>
        <w:pStyle w:val="ListParagraph"/>
        <w:numPr>
          <w:ilvl w:val="0"/>
          <w:numId w:val="13"/>
        </w:numPr>
        <w:rPr>
          <w:bCs/>
          <w:caps/>
        </w:rPr>
      </w:pPr>
      <w:r>
        <w:t>Item 3</w:t>
      </w:r>
    </w:p>
    <w:p w14:paraId="5510EC3A" w14:textId="77777777" w:rsidR="007B0CA8" w:rsidRPr="007B0CA8" w:rsidRDefault="007B0CA8" w:rsidP="007B0CA8">
      <w:pPr>
        <w:pStyle w:val="ListParagraph"/>
        <w:numPr>
          <w:ilvl w:val="0"/>
          <w:numId w:val="13"/>
        </w:numPr>
        <w:rPr>
          <w:bCs/>
          <w:caps/>
        </w:rPr>
      </w:pPr>
      <w:r>
        <w:t>Item 4</w:t>
      </w:r>
    </w:p>
    <w:p w14:paraId="05434BC9" w14:textId="77777777" w:rsidR="007B0CA8" w:rsidRPr="007B0CA8" w:rsidRDefault="007B0CA8" w:rsidP="007B0CA8">
      <w:pPr>
        <w:pStyle w:val="ListParagraph"/>
        <w:numPr>
          <w:ilvl w:val="0"/>
          <w:numId w:val="13"/>
        </w:numPr>
        <w:rPr>
          <w:bCs/>
          <w:caps/>
        </w:rPr>
      </w:pPr>
      <w:r>
        <w:t>Item 5</w:t>
      </w:r>
    </w:p>
    <w:p w14:paraId="01BF01EA" w14:textId="77777777" w:rsidR="007B0CA8" w:rsidRPr="007B0CA8" w:rsidRDefault="007B0CA8" w:rsidP="007B0CA8">
      <w:pPr>
        <w:pStyle w:val="ListParagraph"/>
        <w:numPr>
          <w:ilvl w:val="0"/>
          <w:numId w:val="13"/>
        </w:numPr>
        <w:rPr>
          <w:bCs/>
          <w:caps/>
        </w:rPr>
      </w:pPr>
      <w:r>
        <w:t>Item 6</w:t>
      </w:r>
    </w:p>
    <w:p w14:paraId="17B921B6" w14:textId="77777777" w:rsidR="007B0CA8" w:rsidRPr="007B0CA8" w:rsidRDefault="007B0CA8" w:rsidP="007B0CA8">
      <w:pPr>
        <w:pStyle w:val="ListParagraph"/>
        <w:numPr>
          <w:ilvl w:val="0"/>
          <w:numId w:val="13"/>
        </w:numPr>
        <w:rPr>
          <w:bCs/>
          <w:caps/>
        </w:rPr>
      </w:pPr>
      <w:r>
        <w:t>Item 7</w:t>
      </w:r>
    </w:p>
    <w:p w14:paraId="344F0356" w14:textId="77777777" w:rsidR="007B0CA8" w:rsidRPr="007B0CA8" w:rsidRDefault="007B0CA8" w:rsidP="007B0CA8">
      <w:pPr>
        <w:pStyle w:val="ListParagraph"/>
        <w:numPr>
          <w:ilvl w:val="0"/>
          <w:numId w:val="13"/>
        </w:numPr>
        <w:rPr>
          <w:bCs/>
          <w:caps/>
        </w:rPr>
      </w:pPr>
      <w:r>
        <w:t>Item 8</w:t>
      </w:r>
    </w:p>
    <w:p w14:paraId="563FB7E8" w14:textId="77777777" w:rsidR="007B0CA8" w:rsidRPr="007B0CA8" w:rsidRDefault="007B0CA8" w:rsidP="007B0CA8">
      <w:pPr>
        <w:pStyle w:val="ListParagraph"/>
        <w:numPr>
          <w:ilvl w:val="0"/>
          <w:numId w:val="13"/>
        </w:numPr>
        <w:rPr>
          <w:bCs/>
          <w:caps/>
        </w:rPr>
      </w:pPr>
      <w:r>
        <w:t>Item 9</w:t>
      </w:r>
    </w:p>
    <w:p w14:paraId="657F2BED" w14:textId="77777777" w:rsidR="007B0CA8" w:rsidRPr="007B0CA8" w:rsidRDefault="007B0CA8" w:rsidP="007B0CA8">
      <w:pPr>
        <w:pStyle w:val="ListParagraph"/>
        <w:numPr>
          <w:ilvl w:val="0"/>
          <w:numId w:val="13"/>
        </w:numPr>
        <w:rPr>
          <w:bCs/>
          <w:caps/>
        </w:rPr>
      </w:pPr>
      <w:r>
        <w:t>Item 10</w:t>
      </w:r>
    </w:p>
    <w:p w14:paraId="5AC50B79" w14:textId="77777777" w:rsidR="007B0CA8" w:rsidRDefault="007B0CA8" w:rsidP="007B0CA8">
      <w:pPr>
        <w:pStyle w:val="Heading2"/>
      </w:pPr>
      <w:r>
        <w:t>Instructions</w:t>
      </w:r>
    </w:p>
    <w:p w14:paraId="5455FBC5" w14:textId="77777777" w:rsidR="007B0CA8" w:rsidRDefault="007B0CA8" w:rsidP="007B0CA8">
      <w:pPr>
        <w:pStyle w:val="Instructions"/>
      </w:pPr>
      <w:r>
        <w:t>1. Step one</w:t>
      </w:r>
    </w:p>
    <w:p w14:paraId="01A8941B" w14:textId="77777777" w:rsidR="007B0CA8" w:rsidRPr="00621975" w:rsidRDefault="007B0CA8" w:rsidP="007B0CA8">
      <w:pPr>
        <w:pStyle w:val="Instructions"/>
      </w:pPr>
      <w:r>
        <w:t>2. Step two</w:t>
      </w:r>
    </w:p>
    <w:p w14:paraId="3B4673A0" w14:textId="77777777" w:rsidR="007B0CA8" w:rsidRPr="00621975" w:rsidRDefault="007B0CA8" w:rsidP="007B0CA8">
      <w:pPr>
        <w:pStyle w:val="Instructions"/>
      </w:pPr>
      <w:r>
        <w:t>3. Step three</w:t>
      </w:r>
    </w:p>
    <w:p w14:paraId="18CE9439" w14:textId="77777777" w:rsidR="007B0CA8" w:rsidRPr="00621975" w:rsidRDefault="007B0CA8" w:rsidP="007B0CA8">
      <w:pPr>
        <w:pStyle w:val="Instructions"/>
      </w:pPr>
      <w:r>
        <w:t>4. Step four</w:t>
      </w:r>
    </w:p>
    <w:p w14:paraId="48191E81" w14:textId="77777777" w:rsidR="007B0CA8" w:rsidRPr="00621975" w:rsidRDefault="007B0CA8" w:rsidP="007B0CA8">
      <w:pPr>
        <w:pStyle w:val="Instructions"/>
      </w:pPr>
      <w:r>
        <w:lastRenderedPageBreak/>
        <w:t>5. Step five</w:t>
      </w:r>
    </w:p>
    <w:p w14:paraId="06B425DD" w14:textId="77777777" w:rsidR="007B0CA8" w:rsidRPr="00621975" w:rsidRDefault="007B0CA8" w:rsidP="007B0CA8">
      <w:pPr>
        <w:pStyle w:val="Instructions"/>
      </w:pPr>
      <w:r>
        <w:t>6. Step six</w:t>
      </w:r>
    </w:p>
    <w:p w14:paraId="481D5172" w14:textId="77777777" w:rsidR="007B0CA8" w:rsidRDefault="007B0CA8" w:rsidP="007B0CA8">
      <w:pPr>
        <w:pStyle w:val="Instructions"/>
      </w:pPr>
      <w:r>
        <w:t xml:space="preserve">7. </w:t>
      </w:r>
      <w:r w:rsidRPr="00621975">
        <w:t>S</w:t>
      </w:r>
      <w:r>
        <w:t>tep seven</w:t>
      </w:r>
    </w:p>
    <w:p w14:paraId="27CA6B2A" w14:textId="77777777" w:rsidR="007B0CA8" w:rsidRDefault="007B0CA8" w:rsidP="007B0CA8">
      <w:pPr>
        <w:pStyle w:val="Instructions"/>
      </w:pPr>
      <w:r>
        <w:t>8. Step eight</w:t>
      </w:r>
    </w:p>
    <w:p w14:paraId="1B7E018D" w14:textId="77777777" w:rsidR="007B0CA8" w:rsidRDefault="007B0CA8" w:rsidP="007B0CA8">
      <w:pPr>
        <w:pStyle w:val="Instructions"/>
      </w:pPr>
      <w:r>
        <w:t>9. Step nine</w:t>
      </w:r>
    </w:p>
    <w:p w14:paraId="4C0E4927" w14:textId="77777777" w:rsidR="007B0CA8" w:rsidRPr="00621975" w:rsidRDefault="007B0CA8" w:rsidP="007B0CA8">
      <w:pPr>
        <w:pStyle w:val="Instructions"/>
      </w:pPr>
      <w:r>
        <w:t>10. Step ten</w:t>
      </w:r>
    </w:p>
    <w:p w14:paraId="5B192938" w14:textId="77777777" w:rsidR="007B0CA8" w:rsidRDefault="007B0CA8" w:rsidP="007B0CA8">
      <w:pPr>
        <w:spacing w:line="240" w:lineRule="auto"/>
      </w:pPr>
      <w:r>
        <w:br w:type="page"/>
      </w:r>
    </w:p>
    <w:p w14:paraId="60713967" w14:textId="2F10D95C" w:rsidR="007B0CA8" w:rsidRPr="00CB6224" w:rsidRDefault="007B0CA8" w:rsidP="007B0CA8">
      <w:pPr>
        <w:pStyle w:val="Heading1"/>
      </w:pPr>
      <w:bookmarkStart w:id="31" w:name="_Toc179204166"/>
      <w:r>
        <w:lastRenderedPageBreak/>
        <w:t xml:space="preserve">Recipe Name </w:t>
      </w:r>
      <w:r w:rsidR="000B4A73">
        <w:t>32</w:t>
      </w:r>
      <w:bookmarkEnd w:id="31"/>
    </w:p>
    <w:p w14:paraId="72B4194E" w14:textId="77777777" w:rsidR="007B0CA8" w:rsidRDefault="007B0CA8" w:rsidP="007B0CA8">
      <w:pPr>
        <w:pStyle w:val="Picture"/>
      </w:pPr>
      <w:r w:rsidRPr="00666F26">
        <w:drawing>
          <wp:inline distT="0" distB="0" distL="0" distR="0" wp14:anchorId="249C6255" wp14:editId="1E750EED">
            <wp:extent cx="3268301" cy="2181389"/>
            <wp:effectExtent l="0" t="0" r="0" b="3175"/>
            <wp:docPr id="1094736626"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023BACF7"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46673B4C" w14:textId="77777777" w:rsidR="007B0CA8" w:rsidRPr="00CB6224" w:rsidRDefault="007B0CA8" w:rsidP="007B0CA8">
      <w:pPr>
        <w:pStyle w:val="Heading2"/>
      </w:pPr>
      <w:r w:rsidRPr="00CB6224">
        <w:t>Ingredients</w:t>
      </w:r>
    </w:p>
    <w:p w14:paraId="015ABBF7" w14:textId="77777777" w:rsidR="007B0CA8" w:rsidRPr="007B0CA8" w:rsidRDefault="007B0CA8" w:rsidP="007B0CA8">
      <w:pPr>
        <w:pStyle w:val="ListParagraph"/>
        <w:numPr>
          <w:ilvl w:val="0"/>
          <w:numId w:val="13"/>
        </w:numPr>
        <w:rPr>
          <w:bCs/>
          <w:caps/>
        </w:rPr>
      </w:pPr>
      <w:r>
        <w:t>Item 1</w:t>
      </w:r>
    </w:p>
    <w:p w14:paraId="10E9A5AF" w14:textId="77777777" w:rsidR="007B0CA8" w:rsidRPr="007B0CA8" w:rsidRDefault="007B0CA8" w:rsidP="007B0CA8">
      <w:pPr>
        <w:pStyle w:val="ListParagraph"/>
        <w:numPr>
          <w:ilvl w:val="0"/>
          <w:numId w:val="13"/>
        </w:numPr>
        <w:rPr>
          <w:bCs/>
          <w:caps/>
        </w:rPr>
      </w:pPr>
      <w:r>
        <w:t>Item 2</w:t>
      </w:r>
    </w:p>
    <w:p w14:paraId="6E85F1D4" w14:textId="77777777" w:rsidR="007B0CA8" w:rsidRPr="007B0CA8" w:rsidRDefault="007B0CA8" w:rsidP="007B0CA8">
      <w:pPr>
        <w:pStyle w:val="ListParagraph"/>
        <w:numPr>
          <w:ilvl w:val="0"/>
          <w:numId w:val="13"/>
        </w:numPr>
        <w:rPr>
          <w:bCs/>
          <w:caps/>
        </w:rPr>
      </w:pPr>
      <w:r>
        <w:t>Item 3</w:t>
      </w:r>
    </w:p>
    <w:p w14:paraId="239B53C2" w14:textId="77777777" w:rsidR="007B0CA8" w:rsidRPr="007B0CA8" w:rsidRDefault="007B0CA8" w:rsidP="007B0CA8">
      <w:pPr>
        <w:pStyle w:val="ListParagraph"/>
        <w:numPr>
          <w:ilvl w:val="0"/>
          <w:numId w:val="13"/>
        </w:numPr>
        <w:rPr>
          <w:bCs/>
          <w:caps/>
        </w:rPr>
      </w:pPr>
      <w:r>
        <w:t>Item 4</w:t>
      </w:r>
    </w:p>
    <w:p w14:paraId="18E8ED68" w14:textId="77777777" w:rsidR="007B0CA8" w:rsidRPr="007B0CA8" w:rsidRDefault="007B0CA8" w:rsidP="007B0CA8">
      <w:pPr>
        <w:pStyle w:val="ListParagraph"/>
        <w:numPr>
          <w:ilvl w:val="0"/>
          <w:numId w:val="13"/>
        </w:numPr>
        <w:rPr>
          <w:bCs/>
          <w:caps/>
        </w:rPr>
      </w:pPr>
      <w:r>
        <w:t>Item 5</w:t>
      </w:r>
    </w:p>
    <w:p w14:paraId="3AE85D8A" w14:textId="77777777" w:rsidR="007B0CA8" w:rsidRPr="007B0CA8" w:rsidRDefault="007B0CA8" w:rsidP="007B0CA8">
      <w:pPr>
        <w:pStyle w:val="ListParagraph"/>
        <w:numPr>
          <w:ilvl w:val="0"/>
          <w:numId w:val="13"/>
        </w:numPr>
        <w:rPr>
          <w:bCs/>
          <w:caps/>
        </w:rPr>
      </w:pPr>
      <w:r>
        <w:t>Item 6</w:t>
      </w:r>
    </w:p>
    <w:p w14:paraId="7F5937CB" w14:textId="77777777" w:rsidR="007B0CA8" w:rsidRPr="007B0CA8" w:rsidRDefault="007B0CA8" w:rsidP="007B0CA8">
      <w:pPr>
        <w:pStyle w:val="ListParagraph"/>
        <w:numPr>
          <w:ilvl w:val="0"/>
          <w:numId w:val="13"/>
        </w:numPr>
        <w:rPr>
          <w:bCs/>
          <w:caps/>
        </w:rPr>
      </w:pPr>
      <w:r>
        <w:t>Item 7</w:t>
      </w:r>
    </w:p>
    <w:p w14:paraId="1CBE5D96" w14:textId="77777777" w:rsidR="007B0CA8" w:rsidRPr="007B0CA8" w:rsidRDefault="007B0CA8" w:rsidP="007B0CA8">
      <w:pPr>
        <w:pStyle w:val="ListParagraph"/>
        <w:numPr>
          <w:ilvl w:val="0"/>
          <w:numId w:val="13"/>
        </w:numPr>
        <w:rPr>
          <w:bCs/>
          <w:caps/>
        </w:rPr>
      </w:pPr>
      <w:r>
        <w:t>Item 8</w:t>
      </w:r>
    </w:p>
    <w:p w14:paraId="4E18FA44" w14:textId="77777777" w:rsidR="007B0CA8" w:rsidRPr="007B0CA8" w:rsidRDefault="007B0CA8" w:rsidP="007B0CA8">
      <w:pPr>
        <w:pStyle w:val="ListParagraph"/>
        <w:numPr>
          <w:ilvl w:val="0"/>
          <w:numId w:val="13"/>
        </w:numPr>
        <w:rPr>
          <w:bCs/>
          <w:caps/>
        </w:rPr>
      </w:pPr>
      <w:r>
        <w:t>Item 9</w:t>
      </w:r>
    </w:p>
    <w:p w14:paraId="2F45D414" w14:textId="77777777" w:rsidR="007B0CA8" w:rsidRPr="007B0CA8" w:rsidRDefault="007B0CA8" w:rsidP="007B0CA8">
      <w:pPr>
        <w:pStyle w:val="ListParagraph"/>
        <w:numPr>
          <w:ilvl w:val="0"/>
          <w:numId w:val="13"/>
        </w:numPr>
        <w:rPr>
          <w:bCs/>
          <w:caps/>
        </w:rPr>
      </w:pPr>
      <w:r>
        <w:t>Item 10</w:t>
      </w:r>
    </w:p>
    <w:p w14:paraId="24E5C0C9" w14:textId="77777777" w:rsidR="007B0CA8" w:rsidRDefault="007B0CA8" w:rsidP="007B0CA8">
      <w:pPr>
        <w:pStyle w:val="Heading2"/>
      </w:pPr>
      <w:r>
        <w:t>Instructions</w:t>
      </w:r>
    </w:p>
    <w:p w14:paraId="1D21975E" w14:textId="77777777" w:rsidR="007B0CA8" w:rsidRDefault="007B0CA8" w:rsidP="007B0CA8">
      <w:pPr>
        <w:pStyle w:val="Instructions"/>
      </w:pPr>
      <w:r>
        <w:t>1. Step one</w:t>
      </w:r>
    </w:p>
    <w:p w14:paraId="2CB8BB67" w14:textId="77777777" w:rsidR="007B0CA8" w:rsidRPr="00621975" w:rsidRDefault="007B0CA8" w:rsidP="007B0CA8">
      <w:pPr>
        <w:pStyle w:val="Instructions"/>
      </w:pPr>
      <w:r>
        <w:t>2. Step two</w:t>
      </w:r>
    </w:p>
    <w:p w14:paraId="45FA387B" w14:textId="77777777" w:rsidR="007B0CA8" w:rsidRPr="00621975" w:rsidRDefault="007B0CA8" w:rsidP="007B0CA8">
      <w:pPr>
        <w:pStyle w:val="Instructions"/>
      </w:pPr>
      <w:r>
        <w:t>3. Step three</w:t>
      </w:r>
    </w:p>
    <w:p w14:paraId="2B55AD43" w14:textId="77777777" w:rsidR="007B0CA8" w:rsidRPr="00621975" w:rsidRDefault="007B0CA8" w:rsidP="007B0CA8">
      <w:pPr>
        <w:pStyle w:val="Instructions"/>
      </w:pPr>
      <w:r>
        <w:t>4. Step four</w:t>
      </w:r>
    </w:p>
    <w:p w14:paraId="10E4B05F" w14:textId="77777777" w:rsidR="007B0CA8" w:rsidRPr="00621975" w:rsidRDefault="007B0CA8" w:rsidP="007B0CA8">
      <w:pPr>
        <w:pStyle w:val="Instructions"/>
      </w:pPr>
      <w:r>
        <w:lastRenderedPageBreak/>
        <w:t>5. Step five</w:t>
      </w:r>
    </w:p>
    <w:p w14:paraId="304ED580" w14:textId="77777777" w:rsidR="007B0CA8" w:rsidRPr="00621975" w:rsidRDefault="007B0CA8" w:rsidP="007B0CA8">
      <w:pPr>
        <w:pStyle w:val="Instructions"/>
      </w:pPr>
      <w:r>
        <w:t>6. Step six</w:t>
      </w:r>
    </w:p>
    <w:p w14:paraId="5B6150B0" w14:textId="77777777" w:rsidR="007B0CA8" w:rsidRDefault="007B0CA8" w:rsidP="007B0CA8">
      <w:pPr>
        <w:pStyle w:val="Instructions"/>
      </w:pPr>
      <w:r>
        <w:t xml:space="preserve">7. </w:t>
      </w:r>
      <w:r w:rsidRPr="00621975">
        <w:t>S</w:t>
      </w:r>
      <w:r>
        <w:t>tep seven</w:t>
      </w:r>
    </w:p>
    <w:p w14:paraId="3F614AD3" w14:textId="77777777" w:rsidR="007B0CA8" w:rsidRDefault="007B0CA8" w:rsidP="007B0CA8">
      <w:pPr>
        <w:pStyle w:val="Instructions"/>
      </w:pPr>
      <w:r>
        <w:t>8. Step eight</w:t>
      </w:r>
    </w:p>
    <w:p w14:paraId="12806728" w14:textId="77777777" w:rsidR="007B0CA8" w:rsidRDefault="007B0CA8" w:rsidP="007B0CA8">
      <w:pPr>
        <w:pStyle w:val="Instructions"/>
      </w:pPr>
      <w:r>
        <w:t>9. Step nine</w:t>
      </w:r>
    </w:p>
    <w:p w14:paraId="63022F96" w14:textId="77777777" w:rsidR="007B0CA8" w:rsidRPr="00621975" w:rsidRDefault="007B0CA8" w:rsidP="007B0CA8">
      <w:pPr>
        <w:pStyle w:val="Instructions"/>
      </w:pPr>
      <w:r>
        <w:t>10. Step ten</w:t>
      </w:r>
    </w:p>
    <w:p w14:paraId="65E88753" w14:textId="77777777" w:rsidR="007B0CA8" w:rsidRDefault="007B0CA8" w:rsidP="007B0CA8">
      <w:pPr>
        <w:spacing w:line="240" w:lineRule="auto"/>
      </w:pPr>
      <w:r>
        <w:br w:type="page"/>
      </w:r>
    </w:p>
    <w:p w14:paraId="0BCA6ED8" w14:textId="58E1204A" w:rsidR="007B0CA8" w:rsidRPr="00CB6224" w:rsidRDefault="007B0CA8" w:rsidP="007B0CA8">
      <w:pPr>
        <w:pStyle w:val="Heading1"/>
      </w:pPr>
      <w:bookmarkStart w:id="32" w:name="_Toc179204167"/>
      <w:r>
        <w:lastRenderedPageBreak/>
        <w:t xml:space="preserve">Recipe Name </w:t>
      </w:r>
      <w:r w:rsidR="000B4A73">
        <w:t>33</w:t>
      </w:r>
      <w:bookmarkEnd w:id="32"/>
    </w:p>
    <w:p w14:paraId="700B18A7" w14:textId="77777777" w:rsidR="007B0CA8" w:rsidRDefault="007B0CA8" w:rsidP="007B0CA8">
      <w:pPr>
        <w:pStyle w:val="Picture"/>
      </w:pPr>
      <w:r w:rsidRPr="00666F26">
        <w:drawing>
          <wp:inline distT="0" distB="0" distL="0" distR="0" wp14:anchorId="1ABCE1C0" wp14:editId="5B2D3301">
            <wp:extent cx="3268301" cy="2181389"/>
            <wp:effectExtent l="0" t="0" r="0" b="3175"/>
            <wp:docPr id="2012565160"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74BDA3BE"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2A3FB193" w14:textId="77777777" w:rsidR="007B0CA8" w:rsidRPr="00CB6224" w:rsidRDefault="007B0CA8" w:rsidP="007B0CA8">
      <w:pPr>
        <w:pStyle w:val="Heading2"/>
      </w:pPr>
      <w:r w:rsidRPr="00CB6224">
        <w:t>Ingredients</w:t>
      </w:r>
    </w:p>
    <w:p w14:paraId="688C307D" w14:textId="77777777" w:rsidR="007B0CA8" w:rsidRPr="007B0CA8" w:rsidRDefault="007B0CA8" w:rsidP="007B0CA8">
      <w:pPr>
        <w:pStyle w:val="ListParagraph"/>
        <w:numPr>
          <w:ilvl w:val="0"/>
          <w:numId w:val="13"/>
        </w:numPr>
        <w:rPr>
          <w:bCs/>
          <w:caps/>
        </w:rPr>
      </w:pPr>
      <w:r>
        <w:t>Item 1</w:t>
      </w:r>
    </w:p>
    <w:p w14:paraId="652D0E50" w14:textId="77777777" w:rsidR="007B0CA8" w:rsidRPr="007B0CA8" w:rsidRDefault="007B0CA8" w:rsidP="007B0CA8">
      <w:pPr>
        <w:pStyle w:val="ListParagraph"/>
        <w:numPr>
          <w:ilvl w:val="0"/>
          <w:numId w:val="13"/>
        </w:numPr>
        <w:rPr>
          <w:bCs/>
          <w:caps/>
        </w:rPr>
      </w:pPr>
      <w:r>
        <w:t>Item 2</w:t>
      </w:r>
    </w:p>
    <w:p w14:paraId="0C8B0A47" w14:textId="77777777" w:rsidR="007B0CA8" w:rsidRPr="007B0CA8" w:rsidRDefault="007B0CA8" w:rsidP="007B0CA8">
      <w:pPr>
        <w:pStyle w:val="ListParagraph"/>
        <w:numPr>
          <w:ilvl w:val="0"/>
          <w:numId w:val="13"/>
        </w:numPr>
        <w:rPr>
          <w:bCs/>
          <w:caps/>
        </w:rPr>
      </w:pPr>
      <w:r>
        <w:t>Item 3</w:t>
      </w:r>
    </w:p>
    <w:p w14:paraId="4D15F8E5" w14:textId="77777777" w:rsidR="007B0CA8" w:rsidRPr="007B0CA8" w:rsidRDefault="007B0CA8" w:rsidP="007B0CA8">
      <w:pPr>
        <w:pStyle w:val="ListParagraph"/>
        <w:numPr>
          <w:ilvl w:val="0"/>
          <w:numId w:val="13"/>
        </w:numPr>
        <w:rPr>
          <w:bCs/>
          <w:caps/>
        </w:rPr>
      </w:pPr>
      <w:r>
        <w:t>Item 4</w:t>
      </w:r>
    </w:p>
    <w:p w14:paraId="5EFA3E62" w14:textId="77777777" w:rsidR="007B0CA8" w:rsidRPr="007B0CA8" w:rsidRDefault="007B0CA8" w:rsidP="007B0CA8">
      <w:pPr>
        <w:pStyle w:val="ListParagraph"/>
        <w:numPr>
          <w:ilvl w:val="0"/>
          <w:numId w:val="13"/>
        </w:numPr>
        <w:rPr>
          <w:bCs/>
          <w:caps/>
        </w:rPr>
      </w:pPr>
      <w:r>
        <w:t>Item 5</w:t>
      </w:r>
    </w:p>
    <w:p w14:paraId="41382399" w14:textId="77777777" w:rsidR="007B0CA8" w:rsidRPr="007B0CA8" w:rsidRDefault="007B0CA8" w:rsidP="007B0CA8">
      <w:pPr>
        <w:pStyle w:val="ListParagraph"/>
        <w:numPr>
          <w:ilvl w:val="0"/>
          <w:numId w:val="13"/>
        </w:numPr>
        <w:rPr>
          <w:bCs/>
          <w:caps/>
        </w:rPr>
      </w:pPr>
      <w:r>
        <w:t>Item 6</w:t>
      </w:r>
    </w:p>
    <w:p w14:paraId="21BA70F0" w14:textId="77777777" w:rsidR="007B0CA8" w:rsidRPr="007B0CA8" w:rsidRDefault="007B0CA8" w:rsidP="007B0CA8">
      <w:pPr>
        <w:pStyle w:val="ListParagraph"/>
        <w:numPr>
          <w:ilvl w:val="0"/>
          <w:numId w:val="13"/>
        </w:numPr>
        <w:rPr>
          <w:bCs/>
          <w:caps/>
        </w:rPr>
      </w:pPr>
      <w:r>
        <w:t>Item 7</w:t>
      </w:r>
    </w:p>
    <w:p w14:paraId="088B5E30" w14:textId="77777777" w:rsidR="007B0CA8" w:rsidRPr="007B0CA8" w:rsidRDefault="007B0CA8" w:rsidP="007B0CA8">
      <w:pPr>
        <w:pStyle w:val="ListParagraph"/>
        <w:numPr>
          <w:ilvl w:val="0"/>
          <w:numId w:val="13"/>
        </w:numPr>
        <w:rPr>
          <w:bCs/>
          <w:caps/>
        </w:rPr>
      </w:pPr>
      <w:r>
        <w:t>Item 8</w:t>
      </w:r>
    </w:p>
    <w:p w14:paraId="65A91759" w14:textId="77777777" w:rsidR="007B0CA8" w:rsidRPr="007B0CA8" w:rsidRDefault="007B0CA8" w:rsidP="007B0CA8">
      <w:pPr>
        <w:pStyle w:val="ListParagraph"/>
        <w:numPr>
          <w:ilvl w:val="0"/>
          <w:numId w:val="13"/>
        </w:numPr>
        <w:rPr>
          <w:bCs/>
          <w:caps/>
        </w:rPr>
      </w:pPr>
      <w:r>
        <w:t>Item 9</w:t>
      </w:r>
    </w:p>
    <w:p w14:paraId="22F1AF37" w14:textId="77777777" w:rsidR="007B0CA8" w:rsidRPr="007B0CA8" w:rsidRDefault="007B0CA8" w:rsidP="007B0CA8">
      <w:pPr>
        <w:pStyle w:val="ListParagraph"/>
        <w:numPr>
          <w:ilvl w:val="0"/>
          <w:numId w:val="13"/>
        </w:numPr>
        <w:rPr>
          <w:bCs/>
          <w:caps/>
        </w:rPr>
      </w:pPr>
      <w:r>
        <w:t>Item 10</w:t>
      </w:r>
    </w:p>
    <w:p w14:paraId="2CDB8A74" w14:textId="77777777" w:rsidR="007B0CA8" w:rsidRDefault="007B0CA8" w:rsidP="007B0CA8">
      <w:pPr>
        <w:pStyle w:val="Heading2"/>
      </w:pPr>
      <w:r>
        <w:t>Instructions</w:t>
      </w:r>
    </w:p>
    <w:p w14:paraId="7D5B43D4" w14:textId="77777777" w:rsidR="007B0CA8" w:rsidRDefault="007B0CA8" w:rsidP="007B0CA8">
      <w:pPr>
        <w:pStyle w:val="Instructions"/>
      </w:pPr>
      <w:r>
        <w:t>1. Step one</w:t>
      </w:r>
    </w:p>
    <w:p w14:paraId="314604FE" w14:textId="77777777" w:rsidR="007B0CA8" w:rsidRPr="00621975" w:rsidRDefault="007B0CA8" w:rsidP="007B0CA8">
      <w:pPr>
        <w:pStyle w:val="Instructions"/>
      </w:pPr>
      <w:r>
        <w:t>2. Step two</w:t>
      </w:r>
    </w:p>
    <w:p w14:paraId="663A4A2E" w14:textId="77777777" w:rsidR="007B0CA8" w:rsidRPr="00621975" w:rsidRDefault="007B0CA8" w:rsidP="007B0CA8">
      <w:pPr>
        <w:pStyle w:val="Instructions"/>
      </w:pPr>
      <w:r>
        <w:t>3. Step three</w:t>
      </w:r>
    </w:p>
    <w:p w14:paraId="653CB29B" w14:textId="77777777" w:rsidR="007B0CA8" w:rsidRPr="00621975" w:rsidRDefault="007B0CA8" w:rsidP="007B0CA8">
      <w:pPr>
        <w:pStyle w:val="Instructions"/>
      </w:pPr>
      <w:r>
        <w:t>4. Step four</w:t>
      </w:r>
    </w:p>
    <w:p w14:paraId="649CD3BA" w14:textId="77777777" w:rsidR="007B0CA8" w:rsidRPr="00621975" w:rsidRDefault="007B0CA8" w:rsidP="007B0CA8">
      <w:pPr>
        <w:pStyle w:val="Instructions"/>
      </w:pPr>
      <w:r>
        <w:lastRenderedPageBreak/>
        <w:t>5. Step five</w:t>
      </w:r>
    </w:p>
    <w:p w14:paraId="6F73643A" w14:textId="77777777" w:rsidR="007B0CA8" w:rsidRPr="00621975" w:rsidRDefault="007B0CA8" w:rsidP="007B0CA8">
      <w:pPr>
        <w:pStyle w:val="Instructions"/>
      </w:pPr>
      <w:r>
        <w:t>6. Step six</w:t>
      </w:r>
    </w:p>
    <w:p w14:paraId="38D90739" w14:textId="77777777" w:rsidR="007B0CA8" w:rsidRDefault="007B0CA8" w:rsidP="007B0CA8">
      <w:pPr>
        <w:pStyle w:val="Instructions"/>
      </w:pPr>
      <w:r>
        <w:t xml:space="preserve">7. </w:t>
      </w:r>
      <w:r w:rsidRPr="00621975">
        <w:t>S</w:t>
      </w:r>
      <w:r>
        <w:t>tep seven</w:t>
      </w:r>
    </w:p>
    <w:p w14:paraId="78F6DCD0" w14:textId="77777777" w:rsidR="007B0CA8" w:rsidRDefault="007B0CA8" w:rsidP="007B0CA8">
      <w:pPr>
        <w:pStyle w:val="Instructions"/>
      </w:pPr>
      <w:r>
        <w:t>8. Step eight</w:t>
      </w:r>
    </w:p>
    <w:p w14:paraId="3181FFDD" w14:textId="77777777" w:rsidR="007B0CA8" w:rsidRDefault="007B0CA8" w:rsidP="007B0CA8">
      <w:pPr>
        <w:pStyle w:val="Instructions"/>
      </w:pPr>
      <w:r>
        <w:t>9. Step nine</w:t>
      </w:r>
    </w:p>
    <w:p w14:paraId="63419521" w14:textId="77777777" w:rsidR="007B0CA8" w:rsidRPr="00621975" w:rsidRDefault="007B0CA8" w:rsidP="007B0CA8">
      <w:pPr>
        <w:pStyle w:val="Instructions"/>
      </w:pPr>
      <w:r>
        <w:t>10. Step ten</w:t>
      </w:r>
    </w:p>
    <w:p w14:paraId="6602F6A4" w14:textId="77777777" w:rsidR="007B0CA8" w:rsidRDefault="007B0CA8" w:rsidP="007B0CA8">
      <w:pPr>
        <w:spacing w:line="240" w:lineRule="auto"/>
      </w:pPr>
      <w:r>
        <w:br w:type="page"/>
      </w:r>
    </w:p>
    <w:p w14:paraId="700A864D" w14:textId="0609FD3D" w:rsidR="007B0CA8" w:rsidRPr="00CB6224" w:rsidRDefault="007B0CA8" w:rsidP="007B0CA8">
      <w:pPr>
        <w:pStyle w:val="Heading1"/>
      </w:pPr>
      <w:bookmarkStart w:id="33" w:name="_Toc179204168"/>
      <w:r>
        <w:lastRenderedPageBreak/>
        <w:t xml:space="preserve">Recipe Name </w:t>
      </w:r>
      <w:r w:rsidR="000B4A73">
        <w:t>34</w:t>
      </w:r>
      <w:bookmarkEnd w:id="33"/>
    </w:p>
    <w:p w14:paraId="5ECF291D" w14:textId="77777777" w:rsidR="007B0CA8" w:rsidRDefault="007B0CA8" w:rsidP="007B0CA8">
      <w:pPr>
        <w:pStyle w:val="Picture"/>
      </w:pPr>
      <w:r w:rsidRPr="00666F26">
        <w:drawing>
          <wp:inline distT="0" distB="0" distL="0" distR="0" wp14:anchorId="22C8D975" wp14:editId="0E4B24B0">
            <wp:extent cx="3268301" cy="2181389"/>
            <wp:effectExtent l="0" t="0" r="0" b="3175"/>
            <wp:docPr id="687198493"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4C69222A"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78507CEC" w14:textId="77777777" w:rsidR="007B0CA8" w:rsidRPr="00CB6224" w:rsidRDefault="007B0CA8" w:rsidP="007B0CA8">
      <w:pPr>
        <w:pStyle w:val="Heading2"/>
      </w:pPr>
      <w:r w:rsidRPr="00CB6224">
        <w:t>Ingredients</w:t>
      </w:r>
    </w:p>
    <w:p w14:paraId="42D55781" w14:textId="77777777" w:rsidR="007B0CA8" w:rsidRPr="007B0CA8" w:rsidRDefault="007B0CA8" w:rsidP="007B0CA8">
      <w:pPr>
        <w:pStyle w:val="ListParagraph"/>
        <w:numPr>
          <w:ilvl w:val="0"/>
          <w:numId w:val="13"/>
        </w:numPr>
        <w:rPr>
          <w:bCs/>
          <w:caps/>
        </w:rPr>
      </w:pPr>
      <w:r>
        <w:t>Item 1</w:t>
      </w:r>
    </w:p>
    <w:p w14:paraId="0D8ACDC0" w14:textId="77777777" w:rsidR="007B0CA8" w:rsidRPr="007B0CA8" w:rsidRDefault="007B0CA8" w:rsidP="007B0CA8">
      <w:pPr>
        <w:pStyle w:val="ListParagraph"/>
        <w:numPr>
          <w:ilvl w:val="0"/>
          <w:numId w:val="13"/>
        </w:numPr>
        <w:rPr>
          <w:bCs/>
          <w:caps/>
        </w:rPr>
      </w:pPr>
      <w:r>
        <w:t>Item 2</w:t>
      </w:r>
    </w:p>
    <w:p w14:paraId="21040915" w14:textId="77777777" w:rsidR="007B0CA8" w:rsidRPr="007B0CA8" w:rsidRDefault="007B0CA8" w:rsidP="007B0CA8">
      <w:pPr>
        <w:pStyle w:val="ListParagraph"/>
        <w:numPr>
          <w:ilvl w:val="0"/>
          <w:numId w:val="13"/>
        </w:numPr>
        <w:rPr>
          <w:bCs/>
          <w:caps/>
        </w:rPr>
      </w:pPr>
      <w:r>
        <w:t>Item 3</w:t>
      </w:r>
    </w:p>
    <w:p w14:paraId="32DD254D" w14:textId="77777777" w:rsidR="007B0CA8" w:rsidRPr="007B0CA8" w:rsidRDefault="007B0CA8" w:rsidP="007B0CA8">
      <w:pPr>
        <w:pStyle w:val="ListParagraph"/>
        <w:numPr>
          <w:ilvl w:val="0"/>
          <w:numId w:val="13"/>
        </w:numPr>
        <w:rPr>
          <w:bCs/>
          <w:caps/>
        </w:rPr>
      </w:pPr>
      <w:r>
        <w:t>Item 4</w:t>
      </w:r>
    </w:p>
    <w:p w14:paraId="68ECB710" w14:textId="77777777" w:rsidR="007B0CA8" w:rsidRPr="007B0CA8" w:rsidRDefault="007B0CA8" w:rsidP="007B0CA8">
      <w:pPr>
        <w:pStyle w:val="ListParagraph"/>
        <w:numPr>
          <w:ilvl w:val="0"/>
          <w:numId w:val="13"/>
        </w:numPr>
        <w:rPr>
          <w:bCs/>
          <w:caps/>
        </w:rPr>
      </w:pPr>
      <w:r>
        <w:t>Item 5</w:t>
      </w:r>
    </w:p>
    <w:p w14:paraId="5C37D493" w14:textId="77777777" w:rsidR="007B0CA8" w:rsidRPr="007B0CA8" w:rsidRDefault="007B0CA8" w:rsidP="007B0CA8">
      <w:pPr>
        <w:pStyle w:val="ListParagraph"/>
        <w:numPr>
          <w:ilvl w:val="0"/>
          <w:numId w:val="13"/>
        </w:numPr>
        <w:rPr>
          <w:bCs/>
          <w:caps/>
        </w:rPr>
      </w:pPr>
      <w:r>
        <w:t>Item 6</w:t>
      </w:r>
    </w:p>
    <w:p w14:paraId="64E2FD97" w14:textId="77777777" w:rsidR="007B0CA8" w:rsidRPr="007B0CA8" w:rsidRDefault="007B0CA8" w:rsidP="007B0CA8">
      <w:pPr>
        <w:pStyle w:val="ListParagraph"/>
        <w:numPr>
          <w:ilvl w:val="0"/>
          <w:numId w:val="13"/>
        </w:numPr>
        <w:rPr>
          <w:bCs/>
          <w:caps/>
        </w:rPr>
      </w:pPr>
      <w:r>
        <w:t>Item 7</w:t>
      </w:r>
    </w:p>
    <w:p w14:paraId="73278329" w14:textId="77777777" w:rsidR="007B0CA8" w:rsidRPr="007B0CA8" w:rsidRDefault="007B0CA8" w:rsidP="007B0CA8">
      <w:pPr>
        <w:pStyle w:val="ListParagraph"/>
        <w:numPr>
          <w:ilvl w:val="0"/>
          <w:numId w:val="13"/>
        </w:numPr>
        <w:rPr>
          <w:bCs/>
          <w:caps/>
        </w:rPr>
      </w:pPr>
      <w:r>
        <w:t>Item 8</w:t>
      </w:r>
    </w:p>
    <w:p w14:paraId="4DDFBF05" w14:textId="77777777" w:rsidR="007B0CA8" w:rsidRPr="007B0CA8" w:rsidRDefault="007B0CA8" w:rsidP="007B0CA8">
      <w:pPr>
        <w:pStyle w:val="ListParagraph"/>
        <w:numPr>
          <w:ilvl w:val="0"/>
          <w:numId w:val="13"/>
        </w:numPr>
        <w:rPr>
          <w:bCs/>
          <w:caps/>
        </w:rPr>
      </w:pPr>
      <w:r>
        <w:t>Item 9</w:t>
      </w:r>
    </w:p>
    <w:p w14:paraId="1BAFF7DD" w14:textId="77777777" w:rsidR="007B0CA8" w:rsidRPr="007B0CA8" w:rsidRDefault="007B0CA8" w:rsidP="007B0CA8">
      <w:pPr>
        <w:pStyle w:val="ListParagraph"/>
        <w:numPr>
          <w:ilvl w:val="0"/>
          <w:numId w:val="13"/>
        </w:numPr>
        <w:rPr>
          <w:bCs/>
          <w:caps/>
        </w:rPr>
      </w:pPr>
      <w:r>
        <w:t>Item 10</w:t>
      </w:r>
    </w:p>
    <w:p w14:paraId="48C492FB" w14:textId="77777777" w:rsidR="007B0CA8" w:rsidRDefault="007B0CA8" w:rsidP="007B0CA8">
      <w:pPr>
        <w:pStyle w:val="Heading2"/>
      </w:pPr>
      <w:r>
        <w:t>Instructions</w:t>
      </w:r>
    </w:p>
    <w:p w14:paraId="38477BC7" w14:textId="77777777" w:rsidR="007B0CA8" w:rsidRDefault="007B0CA8" w:rsidP="007B0CA8">
      <w:pPr>
        <w:pStyle w:val="Instructions"/>
      </w:pPr>
      <w:r>
        <w:t>1. Step one</w:t>
      </w:r>
    </w:p>
    <w:p w14:paraId="29645DE8" w14:textId="77777777" w:rsidR="007B0CA8" w:rsidRPr="00621975" w:rsidRDefault="007B0CA8" w:rsidP="007B0CA8">
      <w:pPr>
        <w:pStyle w:val="Instructions"/>
      </w:pPr>
      <w:r>
        <w:t>2. Step two</w:t>
      </w:r>
    </w:p>
    <w:p w14:paraId="0A73543E" w14:textId="77777777" w:rsidR="007B0CA8" w:rsidRPr="00621975" w:rsidRDefault="007B0CA8" w:rsidP="007B0CA8">
      <w:pPr>
        <w:pStyle w:val="Instructions"/>
      </w:pPr>
      <w:r>
        <w:t>3. Step three</w:t>
      </w:r>
    </w:p>
    <w:p w14:paraId="05738287" w14:textId="77777777" w:rsidR="007B0CA8" w:rsidRPr="00621975" w:rsidRDefault="007B0CA8" w:rsidP="007B0CA8">
      <w:pPr>
        <w:pStyle w:val="Instructions"/>
      </w:pPr>
      <w:r>
        <w:t>4. Step four</w:t>
      </w:r>
    </w:p>
    <w:p w14:paraId="3B632AC4" w14:textId="77777777" w:rsidR="007B0CA8" w:rsidRPr="00621975" w:rsidRDefault="007B0CA8" w:rsidP="007B0CA8">
      <w:pPr>
        <w:pStyle w:val="Instructions"/>
      </w:pPr>
      <w:r>
        <w:lastRenderedPageBreak/>
        <w:t>5. Step five</w:t>
      </w:r>
    </w:p>
    <w:p w14:paraId="666C841B" w14:textId="77777777" w:rsidR="007B0CA8" w:rsidRPr="00621975" w:rsidRDefault="007B0CA8" w:rsidP="007B0CA8">
      <w:pPr>
        <w:pStyle w:val="Instructions"/>
      </w:pPr>
      <w:r>
        <w:t>6. Step six</w:t>
      </w:r>
    </w:p>
    <w:p w14:paraId="6C14F704" w14:textId="77777777" w:rsidR="007B0CA8" w:rsidRDefault="007B0CA8" w:rsidP="007B0CA8">
      <w:pPr>
        <w:pStyle w:val="Instructions"/>
      </w:pPr>
      <w:r>
        <w:t xml:space="preserve">7. </w:t>
      </w:r>
      <w:r w:rsidRPr="00621975">
        <w:t>S</w:t>
      </w:r>
      <w:r>
        <w:t>tep seven</w:t>
      </w:r>
    </w:p>
    <w:p w14:paraId="7B555447" w14:textId="77777777" w:rsidR="007B0CA8" w:rsidRDefault="007B0CA8" w:rsidP="007B0CA8">
      <w:pPr>
        <w:pStyle w:val="Instructions"/>
      </w:pPr>
      <w:r>
        <w:t>8. Step eight</w:t>
      </w:r>
    </w:p>
    <w:p w14:paraId="138F2381" w14:textId="77777777" w:rsidR="007B0CA8" w:rsidRDefault="007B0CA8" w:rsidP="007B0CA8">
      <w:pPr>
        <w:pStyle w:val="Instructions"/>
      </w:pPr>
      <w:r>
        <w:t>9. Step nine</w:t>
      </w:r>
    </w:p>
    <w:p w14:paraId="7551BB24" w14:textId="77777777" w:rsidR="007B0CA8" w:rsidRPr="00621975" w:rsidRDefault="007B0CA8" w:rsidP="007B0CA8">
      <w:pPr>
        <w:pStyle w:val="Instructions"/>
      </w:pPr>
      <w:r>
        <w:t>10. Step ten</w:t>
      </w:r>
    </w:p>
    <w:p w14:paraId="5B854585" w14:textId="77777777" w:rsidR="007B0CA8" w:rsidRDefault="007B0CA8" w:rsidP="007B0CA8">
      <w:pPr>
        <w:spacing w:line="240" w:lineRule="auto"/>
      </w:pPr>
      <w:r>
        <w:br w:type="page"/>
      </w:r>
    </w:p>
    <w:p w14:paraId="73CB3CD7" w14:textId="01DCD146" w:rsidR="007B0CA8" w:rsidRPr="00CB6224" w:rsidRDefault="007B0CA8" w:rsidP="007B0CA8">
      <w:pPr>
        <w:pStyle w:val="Heading1"/>
      </w:pPr>
      <w:bookmarkStart w:id="34" w:name="_Toc179204169"/>
      <w:r>
        <w:lastRenderedPageBreak/>
        <w:t xml:space="preserve">Recipe Name </w:t>
      </w:r>
      <w:r w:rsidR="000B4A73">
        <w:t>35</w:t>
      </w:r>
      <w:bookmarkEnd w:id="34"/>
    </w:p>
    <w:p w14:paraId="56E9FA31" w14:textId="77777777" w:rsidR="007B0CA8" w:rsidRDefault="007B0CA8" w:rsidP="007B0CA8">
      <w:pPr>
        <w:pStyle w:val="Picture"/>
      </w:pPr>
      <w:r w:rsidRPr="00666F26">
        <w:drawing>
          <wp:inline distT="0" distB="0" distL="0" distR="0" wp14:anchorId="3C91DA44" wp14:editId="426F343A">
            <wp:extent cx="3268301" cy="2181389"/>
            <wp:effectExtent l="0" t="0" r="0" b="3175"/>
            <wp:docPr id="1996572054"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69300DD4"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738F6AA9" w14:textId="77777777" w:rsidR="007B0CA8" w:rsidRPr="00CB6224" w:rsidRDefault="007B0CA8" w:rsidP="007B0CA8">
      <w:pPr>
        <w:pStyle w:val="Heading2"/>
      </w:pPr>
      <w:r w:rsidRPr="00CB6224">
        <w:t>Ingredients</w:t>
      </w:r>
    </w:p>
    <w:p w14:paraId="5FFBBDC5" w14:textId="77777777" w:rsidR="007B0CA8" w:rsidRPr="007B0CA8" w:rsidRDefault="007B0CA8" w:rsidP="007B0CA8">
      <w:pPr>
        <w:pStyle w:val="ListParagraph"/>
        <w:numPr>
          <w:ilvl w:val="0"/>
          <w:numId w:val="13"/>
        </w:numPr>
        <w:rPr>
          <w:bCs/>
          <w:caps/>
        </w:rPr>
      </w:pPr>
      <w:r>
        <w:t>Item 1</w:t>
      </w:r>
    </w:p>
    <w:p w14:paraId="57AC0974" w14:textId="77777777" w:rsidR="007B0CA8" w:rsidRPr="007B0CA8" w:rsidRDefault="007B0CA8" w:rsidP="007B0CA8">
      <w:pPr>
        <w:pStyle w:val="ListParagraph"/>
        <w:numPr>
          <w:ilvl w:val="0"/>
          <w:numId w:val="13"/>
        </w:numPr>
        <w:rPr>
          <w:bCs/>
          <w:caps/>
        </w:rPr>
      </w:pPr>
      <w:r>
        <w:t>Item 2</w:t>
      </w:r>
    </w:p>
    <w:p w14:paraId="7DF38DA4" w14:textId="77777777" w:rsidR="007B0CA8" w:rsidRPr="007B0CA8" w:rsidRDefault="007B0CA8" w:rsidP="007B0CA8">
      <w:pPr>
        <w:pStyle w:val="ListParagraph"/>
        <w:numPr>
          <w:ilvl w:val="0"/>
          <w:numId w:val="13"/>
        </w:numPr>
        <w:rPr>
          <w:bCs/>
          <w:caps/>
        </w:rPr>
      </w:pPr>
      <w:r>
        <w:t>Item 3</w:t>
      </w:r>
    </w:p>
    <w:p w14:paraId="038DB901" w14:textId="77777777" w:rsidR="007B0CA8" w:rsidRPr="007B0CA8" w:rsidRDefault="007B0CA8" w:rsidP="007B0CA8">
      <w:pPr>
        <w:pStyle w:val="ListParagraph"/>
        <w:numPr>
          <w:ilvl w:val="0"/>
          <w:numId w:val="13"/>
        </w:numPr>
        <w:rPr>
          <w:bCs/>
          <w:caps/>
        </w:rPr>
      </w:pPr>
      <w:r>
        <w:t>Item 4</w:t>
      </w:r>
    </w:p>
    <w:p w14:paraId="6EFF088B" w14:textId="77777777" w:rsidR="007B0CA8" w:rsidRPr="007B0CA8" w:rsidRDefault="007B0CA8" w:rsidP="007B0CA8">
      <w:pPr>
        <w:pStyle w:val="ListParagraph"/>
        <w:numPr>
          <w:ilvl w:val="0"/>
          <w:numId w:val="13"/>
        </w:numPr>
        <w:rPr>
          <w:bCs/>
          <w:caps/>
        </w:rPr>
      </w:pPr>
      <w:r>
        <w:t>Item 5</w:t>
      </w:r>
    </w:p>
    <w:p w14:paraId="48F7AAA4" w14:textId="77777777" w:rsidR="007B0CA8" w:rsidRPr="007B0CA8" w:rsidRDefault="007B0CA8" w:rsidP="007B0CA8">
      <w:pPr>
        <w:pStyle w:val="ListParagraph"/>
        <w:numPr>
          <w:ilvl w:val="0"/>
          <w:numId w:val="13"/>
        </w:numPr>
        <w:rPr>
          <w:bCs/>
          <w:caps/>
        </w:rPr>
      </w:pPr>
      <w:r>
        <w:t>Item 6</w:t>
      </w:r>
    </w:p>
    <w:p w14:paraId="605A3004" w14:textId="77777777" w:rsidR="007B0CA8" w:rsidRPr="007B0CA8" w:rsidRDefault="007B0CA8" w:rsidP="007B0CA8">
      <w:pPr>
        <w:pStyle w:val="ListParagraph"/>
        <w:numPr>
          <w:ilvl w:val="0"/>
          <w:numId w:val="13"/>
        </w:numPr>
        <w:rPr>
          <w:bCs/>
          <w:caps/>
        </w:rPr>
      </w:pPr>
      <w:r>
        <w:t>Item 7</w:t>
      </w:r>
    </w:p>
    <w:p w14:paraId="7EF0EC81" w14:textId="77777777" w:rsidR="007B0CA8" w:rsidRPr="007B0CA8" w:rsidRDefault="007B0CA8" w:rsidP="007B0CA8">
      <w:pPr>
        <w:pStyle w:val="ListParagraph"/>
        <w:numPr>
          <w:ilvl w:val="0"/>
          <w:numId w:val="13"/>
        </w:numPr>
        <w:rPr>
          <w:bCs/>
          <w:caps/>
        </w:rPr>
      </w:pPr>
      <w:r>
        <w:t>Item 8</w:t>
      </w:r>
    </w:p>
    <w:p w14:paraId="7BAE1602" w14:textId="77777777" w:rsidR="007B0CA8" w:rsidRPr="007B0CA8" w:rsidRDefault="007B0CA8" w:rsidP="007B0CA8">
      <w:pPr>
        <w:pStyle w:val="ListParagraph"/>
        <w:numPr>
          <w:ilvl w:val="0"/>
          <w:numId w:val="13"/>
        </w:numPr>
        <w:rPr>
          <w:bCs/>
          <w:caps/>
        </w:rPr>
      </w:pPr>
      <w:r>
        <w:t>Item 9</w:t>
      </w:r>
    </w:p>
    <w:p w14:paraId="608F4263" w14:textId="77777777" w:rsidR="007B0CA8" w:rsidRPr="007B0CA8" w:rsidRDefault="007B0CA8" w:rsidP="007B0CA8">
      <w:pPr>
        <w:pStyle w:val="ListParagraph"/>
        <w:numPr>
          <w:ilvl w:val="0"/>
          <w:numId w:val="13"/>
        </w:numPr>
        <w:rPr>
          <w:bCs/>
          <w:caps/>
        </w:rPr>
      </w:pPr>
      <w:r>
        <w:t>Item 10</w:t>
      </w:r>
    </w:p>
    <w:p w14:paraId="72F2ACF3" w14:textId="77777777" w:rsidR="007B0CA8" w:rsidRDefault="007B0CA8" w:rsidP="007B0CA8">
      <w:pPr>
        <w:pStyle w:val="Heading2"/>
      </w:pPr>
      <w:r>
        <w:t>Instructions</w:t>
      </w:r>
    </w:p>
    <w:p w14:paraId="62E1D013" w14:textId="77777777" w:rsidR="007B0CA8" w:rsidRDefault="007B0CA8" w:rsidP="007B0CA8">
      <w:pPr>
        <w:pStyle w:val="Instructions"/>
      </w:pPr>
      <w:r>
        <w:t>1. Step one</w:t>
      </w:r>
    </w:p>
    <w:p w14:paraId="0BF85507" w14:textId="77777777" w:rsidR="007B0CA8" w:rsidRPr="00621975" w:rsidRDefault="007B0CA8" w:rsidP="007B0CA8">
      <w:pPr>
        <w:pStyle w:val="Instructions"/>
      </w:pPr>
      <w:r>
        <w:t>2. Step two</w:t>
      </w:r>
    </w:p>
    <w:p w14:paraId="50E2A524" w14:textId="77777777" w:rsidR="007B0CA8" w:rsidRPr="00621975" w:rsidRDefault="007B0CA8" w:rsidP="007B0CA8">
      <w:pPr>
        <w:pStyle w:val="Instructions"/>
      </w:pPr>
      <w:r>
        <w:t>3. Step three</w:t>
      </w:r>
    </w:p>
    <w:p w14:paraId="21E62761" w14:textId="77777777" w:rsidR="007B0CA8" w:rsidRPr="00621975" w:rsidRDefault="007B0CA8" w:rsidP="007B0CA8">
      <w:pPr>
        <w:pStyle w:val="Instructions"/>
      </w:pPr>
      <w:r>
        <w:t>4. Step four</w:t>
      </w:r>
    </w:p>
    <w:p w14:paraId="15816ACA" w14:textId="77777777" w:rsidR="007B0CA8" w:rsidRPr="00621975" w:rsidRDefault="007B0CA8" w:rsidP="007B0CA8">
      <w:pPr>
        <w:pStyle w:val="Instructions"/>
      </w:pPr>
      <w:r>
        <w:lastRenderedPageBreak/>
        <w:t>5. Step five</w:t>
      </w:r>
    </w:p>
    <w:p w14:paraId="20EA83DA" w14:textId="77777777" w:rsidR="007B0CA8" w:rsidRPr="00621975" w:rsidRDefault="007B0CA8" w:rsidP="007B0CA8">
      <w:pPr>
        <w:pStyle w:val="Instructions"/>
      </w:pPr>
      <w:r>
        <w:t>6. Step six</w:t>
      </w:r>
    </w:p>
    <w:p w14:paraId="5FD10C13" w14:textId="77777777" w:rsidR="007B0CA8" w:rsidRDefault="007B0CA8" w:rsidP="007B0CA8">
      <w:pPr>
        <w:pStyle w:val="Instructions"/>
      </w:pPr>
      <w:r>
        <w:t xml:space="preserve">7. </w:t>
      </w:r>
      <w:r w:rsidRPr="00621975">
        <w:t>S</w:t>
      </w:r>
      <w:r>
        <w:t>tep seven</w:t>
      </w:r>
    </w:p>
    <w:p w14:paraId="71C9127C" w14:textId="77777777" w:rsidR="007B0CA8" w:rsidRDefault="007B0CA8" w:rsidP="007B0CA8">
      <w:pPr>
        <w:pStyle w:val="Instructions"/>
      </w:pPr>
      <w:r>
        <w:t>8. Step eight</w:t>
      </w:r>
    </w:p>
    <w:p w14:paraId="49D71A3B" w14:textId="77777777" w:rsidR="007B0CA8" w:rsidRDefault="007B0CA8" w:rsidP="007B0CA8">
      <w:pPr>
        <w:pStyle w:val="Instructions"/>
      </w:pPr>
      <w:r>
        <w:t>9. Step nine</w:t>
      </w:r>
    </w:p>
    <w:p w14:paraId="5C161496" w14:textId="77777777" w:rsidR="007B0CA8" w:rsidRPr="00621975" w:rsidRDefault="007B0CA8" w:rsidP="007B0CA8">
      <w:pPr>
        <w:pStyle w:val="Instructions"/>
      </w:pPr>
      <w:r>
        <w:t>10. Step ten</w:t>
      </w:r>
    </w:p>
    <w:p w14:paraId="56209F73" w14:textId="77777777" w:rsidR="007B0CA8" w:rsidRDefault="007B0CA8" w:rsidP="007B0CA8">
      <w:pPr>
        <w:spacing w:line="240" w:lineRule="auto"/>
      </w:pPr>
      <w:r>
        <w:br w:type="page"/>
      </w:r>
    </w:p>
    <w:p w14:paraId="3F336086" w14:textId="33F13D1A" w:rsidR="007B0CA8" w:rsidRPr="00CB6224" w:rsidRDefault="007B0CA8" w:rsidP="007B0CA8">
      <w:pPr>
        <w:pStyle w:val="Heading1"/>
      </w:pPr>
      <w:bookmarkStart w:id="35" w:name="_Toc179204170"/>
      <w:r>
        <w:lastRenderedPageBreak/>
        <w:t xml:space="preserve">Recipe Name </w:t>
      </w:r>
      <w:r w:rsidR="000B4A73">
        <w:t>36</w:t>
      </w:r>
      <w:bookmarkEnd w:id="35"/>
    </w:p>
    <w:p w14:paraId="310ACB26" w14:textId="77777777" w:rsidR="007B0CA8" w:rsidRDefault="007B0CA8" w:rsidP="007B0CA8">
      <w:pPr>
        <w:pStyle w:val="Picture"/>
      </w:pPr>
      <w:r w:rsidRPr="00666F26">
        <w:drawing>
          <wp:inline distT="0" distB="0" distL="0" distR="0" wp14:anchorId="2EF2782A" wp14:editId="26F8BC93">
            <wp:extent cx="3268301" cy="2181389"/>
            <wp:effectExtent l="0" t="0" r="0" b="3175"/>
            <wp:docPr id="407219299"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06203BD0"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1DA34739" w14:textId="77777777" w:rsidR="007B0CA8" w:rsidRPr="00CB6224" w:rsidRDefault="007B0CA8" w:rsidP="007B0CA8">
      <w:pPr>
        <w:pStyle w:val="Heading2"/>
      </w:pPr>
      <w:r w:rsidRPr="00CB6224">
        <w:t>Ingredients</w:t>
      </w:r>
    </w:p>
    <w:p w14:paraId="1BF01313" w14:textId="77777777" w:rsidR="007B0CA8" w:rsidRPr="007B0CA8" w:rsidRDefault="007B0CA8" w:rsidP="007B0CA8">
      <w:pPr>
        <w:pStyle w:val="ListParagraph"/>
        <w:numPr>
          <w:ilvl w:val="0"/>
          <w:numId w:val="13"/>
        </w:numPr>
        <w:rPr>
          <w:bCs/>
          <w:caps/>
        </w:rPr>
      </w:pPr>
      <w:r>
        <w:t>Item 1</w:t>
      </w:r>
    </w:p>
    <w:p w14:paraId="641890AC" w14:textId="77777777" w:rsidR="007B0CA8" w:rsidRPr="007B0CA8" w:rsidRDefault="007B0CA8" w:rsidP="007B0CA8">
      <w:pPr>
        <w:pStyle w:val="ListParagraph"/>
        <w:numPr>
          <w:ilvl w:val="0"/>
          <w:numId w:val="13"/>
        </w:numPr>
        <w:rPr>
          <w:bCs/>
          <w:caps/>
        </w:rPr>
      </w:pPr>
      <w:r>
        <w:t>Item 2</w:t>
      </w:r>
    </w:p>
    <w:p w14:paraId="1D730F59" w14:textId="77777777" w:rsidR="007B0CA8" w:rsidRPr="007B0CA8" w:rsidRDefault="007B0CA8" w:rsidP="007B0CA8">
      <w:pPr>
        <w:pStyle w:val="ListParagraph"/>
        <w:numPr>
          <w:ilvl w:val="0"/>
          <w:numId w:val="13"/>
        </w:numPr>
        <w:rPr>
          <w:bCs/>
          <w:caps/>
        </w:rPr>
      </w:pPr>
      <w:r>
        <w:t>Item 3</w:t>
      </w:r>
    </w:p>
    <w:p w14:paraId="62207C48" w14:textId="77777777" w:rsidR="007B0CA8" w:rsidRPr="007B0CA8" w:rsidRDefault="007B0CA8" w:rsidP="007B0CA8">
      <w:pPr>
        <w:pStyle w:val="ListParagraph"/>
        <w:numPr>
          <w:ilvl w:val="0"/>
          <w:numId w:val="13"/>
        </w:numPr>
        <w:rPr>
          <w:bCs/>
          <w:caps/>
        </w:rPr>
      </w:pPr>
      <w:r>
        <w:t>Item 4</w:t>
      </w:r>
    </w:p>
    <w:p w14:paraId="134CC3C8" w14:textId="77777777" w:rsidR="007B0CA8" w:rsidRPr="007B0CA8" w:rsidRDefault="007B0CA8" w:rsidP="007B0CA8">
      <w:pPr>
        <w:pStyle w:val="ListParagraph"/>
        <w:numPr>
          <w:ilvl w:val="0"/>
          <w:numId w:val="13"/>
        </w:numPr>
        <w:rPr>
          <w:bCs/>
          <w:caps/>
        </w:rPr>
      </w:pPr>
      <w:r>
        <w:t>Item 5</w:t>
      </w:r>
    </w:p>
    <w:p w14:paraId="02FF792C" w14:textId="77777777" w:rsidR="007B0CA8" w:rsidRPr="007B0CA8" w:rsidRDefault="007B0CA8" w:rsidP="007B0CA8">
      <w:pPr>
        <w:pStyle w:val="ListParagraph"/>
        <w:numPr>
          <w:ilvl w:val="0"/>
          <w:numId w:val="13"/>
        </w:numPr>
        <w:rPr>
          <w:bCs/>
          <w:caps/>
        </w:rPr>
      </w:pPr>
      <w:r>
        <w:t>Item 6</w:t>
      </w:r>
    </w:p>
    <w:p w14:paraId="1DD8323A" w14:textId="77777777" w:rsidR="007B0CA8" w:rsidRPr="007B0CA8" w:rsidRDefault="007B0CA8" w:rsidP="007B0CA8">
      <w:pPr>
        <w:pStyle w:val="ListParagraph"/>
        <w:numPr>
          <w:ilvl w:val="0"/>
          <w:numId w:val="13"/>
        </w:numPr>
        <w:rPr>
          <w:bCs/>
          <w:caps/>
        </w:rPr>
      </w:pPr>
      <w:r>
        <w:t>Item 7</w:t>
      </w:r>
    </w:p>
    <w:p w14:paraId="0A0B991E" w14:textId="77777777" w:rsidR="007B0CA8" w:rsidRPr="007B0CA8" w:rsidRDefault="007B0CA8" w:rsidP="007B0CA8">
      <w:pPr>
        <w:pStyle w:val="ListParagraph"/>
        <w:numPr>
          <w:ilvl w:val="0"/>
          <w:numId w:val="13"/>
        </w:numPr>
        <w:rPr>
          <w:bCs/>
          <w:caps/>
        </w:rPr>
      </w:pPr>
      <w:r>
        <w:t>Item 8</w:t>
      </w:r>
    </w:p>
    <w:p w14:paraId="79FDC74C" w14:textId="77777777" w:rsidR="007B0CA8" w:rsidRPr="007B0CA8" w:rsidRDefault="007B0CA8" w:rsidP="007B0CA8">
      <w:pPr>
        <w:pStyle w:val="ListParagraph"/>
        <w:numPr>
          <w:ilvl w:val="0"/>
          <w:numId w:val="13"/>
        </w:numPr>
        <w:rPr>
          <w:bCs/>
          <w:caps/>
        </w:rPr>
      </w:pPr>
      <w:r>
        <w:t>Item 9</w:t>
      </w:r>
    </w:p>
    <w:p w14:paraId="17D39FAE" w14:textId="77777777" w:rsidR="007B0CA8" w:rsidRPr="007B0CA8" w:rsidRDefault="007B0CA8" w:rsidP="007B0CA8">
      <w:pPr>
        <w:pStyle w:val="ListParagraph"/>
        <w:numPr>
          <w:ilvl w:val="0"/>
          <w:numId w:val="13"/>
        </w:numPr>
        <w:rPr>
          <w:bCs/>
          <w:caps/>
        </w:rPr>
      </w:pPr>
      <w:r>
        <w:t>Item 10</w:t>
      </w:r>
    </w:p>
    <w:p w14:paraId="2CA18D6F" w14:textId="77777777" w:rsidR="007B0CA8" w:rsidRDefault="007B0CA8" w:rsidP="007B0CA8">
      <w:pPr>
        <w:pStyle w:val="Heading2"/>
      </w:pPr>
      <w:r>
        <w:t>Instructions</w:t>
      </w:r>
    </w:p>
    <w:p w14:paraId="4CBBB025" w14:textId="77777777" w:rsidR="007B0CA8" w:rsidRDefault="007B0CA8" w:rsidP="007B0CA8">
      <w:pPr>
        <w:pStyle w:val="Instructions"/>
      </w:pPr>
      <w:r>
        <w:t>1. Step one</w:t>
      </w:r>
    </w:p>
    <w:p w14:paraId="57614698" w14:textId="77777777" w:rsidR="007B0CA8" w:rsidRPr="00621975" w:rsidRDefault="007B0CA8" w:rsidP="007B0CA8">
      <w:pPr>
        <w:pStyle w:val="Instructions"/>
      </w:pPr>
      <w:r>
        <w:t>2. Step two</w:t>
      </w:r>
    </w:p>
    <w:p w14:paraId="49DE162D" w14:textId="77777777" w:rsidR="007B0CA8" w:rsidRPr="00621975" w:rsidRDefault="007B0CA8" w:rsidP="007B0CA8">
      <w:pPr>
        <w:pStyle w:val="Instructions"/>
      </w:pPr>
      <w:r>
        <w:t>3. Step three</w:t>
      </w:r>
    </w:p>
    <w:p w14:paraId="680597D5" w14:textId="77777777" w:rsidR="007B0CA8" w:rsidRPr="00621975" w:rsidRDefault="007B0CA8" w:rsidP="007B0CA8">
      <w:pPr>
        <w:pStyle w:val="Instructions"/>
      </w:pPr>
      <w:r>
        <w:t>4. Step four</w:t>
      </w:r>
    </w:p>
    <w:p w14:paraId="399EBE44" w14:textId="77777777" w:rsidR="007B0CA8" w:rsidRPr="00621975" w:rsidRDefault="007B0CA8" w:rsidP="007B0CA8">
      <w:pPr>
        <w:pStyle w:val="Instructions"/>
      </w:pPr>
      <w:r>
        <w:lastRenderedPageBreak/>
        <w:t>5. Step five</w:t>
      </w:r>
    </w:p>
    <w:p w14:paraId="19F60229" w14:textId="77777777" w:rsidR="007B0CA8" w:rsidRPr="00621975" w:rsidRDefault="007B0CA8" w:rsidP="007B0CA8">
      <w:pPr>
        <w:pStyle w:val="Instructions"/>
      </w:pPr>
      <w:r>
        <w:t>6. Step six</w:t>
      </w:r>
    </w:p>
    <w:p w14:paraId="0DBD8F00" w14:textId="77777777" w:rsidR="007B0CA8" w:rsidRDefault="007B0CA8" w:rsidP="007B0CA8">
      <w:pPr>
        <w:pStyle w:val="Instructions"/>
      </w:pPr>
      <w:r>
        <w:t xml:space="preserve">7. </w:t>
      </w:r>
      <w:r w:rsidRPr="00621975">
        <w:t>S</w:t>
      </w:r>
      <w:r>
        <w:t>tep seven</w:t>
      </w:r>
    </w:p>
    <w:p w14:paraId="3C23BE01" w14:textId="77777777" w:rsidR="007B0CA8" w:rsidRDefault="007B0CA8" w:rsidP="007B0CA8">
      <w:pPr>
        <w:pStyle w:val="Instructions"/>
      </w:pPr>
      <w:r>
        <w:t>8. Step eight</w:t>
      </w:r>
    </w:p>
    <w:p w14:paraId="423CFF62" w14:textId="77777777" w:rsidR="007B0CA8" w:rsidRDefault="007B0CA8" w:rsidP="007B0CA8">
      <w:pPr>
        <w:pStyle w:val="Instructions"/>
      </w:pPr>
      <w:r>
        <w:t>9. Step nine</w:t>
      </w:r>
    </w:p>
    <w:p w14:paraId="391E3655" w14:textId="77777777" w:rsidR="007B0CA8" w:rsidRPr="00621975" w:rsidRDefault="007B0CA8" w:rsidP="007B0CA8">
      <w:pPr>
        <w:pStyle w:val="Instructions"/>
      </w:pPr>
      <w:r>
        <w:t>10. Step ten</w:t>
      </w:r>
    </w:p>
    <w:p w14:paraId="57172BA7" w14:textId="77777777" w:rsidR="007B0CA8" w:rsidRDefault="007B0CA8" w:rsidP="007B0CA8">
      <w:pPr>
        <w:spacing w:line="240" w:lineRule="auto"/>
      </w:pPr>
      <w:r>
        <w:br w:type="page"/>
      </w:r>
    </w:p>
    <w:p w14:paraId="2F671AA9" w14:textId="22D60FB2" w:rsidR="007B0CA8" w:rsidRPr="00CB6224" w:rsidRDefault="007B0CA8" w:rsidP="007B0CA8">
      <w:pPr>
        <w:pStyle w:val="Heading1"/>
      </w:pPr>
      <w:bookmarkStart w:id="36" w:name="_Toc179204171"/>
      <w:r>
        <w:lastRenderedPageBreak/>
        <w:t xml:space="preserve">Recipe Name </w:t>
      </w:r>
      <w:r w:rsidR="000B4A73">
        <w:t>37</w:t>
      </w:r>
      <w:bookmarkEnd w:id="36"/>
    </w:p>
    <w:p w14:paraId="21769545" w14:textId="77777777" w:rsidR="007B0CA8" w:rsidRDefault="007B0CA8" w:rsidP="007B0CA8">
      <w:pPr>
        <w:pStyle w:val="Picture"/>
      </w:pPr>
      <w:r w:rsidRPr="00666F26">
        <w:drawing>
          <wp:inline distT="0" distB="0" distL="0" distR="0" wp14:anchorId="5A7461E9" wp14:editId="3DDD10B2">
            <wp:extent cx="3268301" cy="2181389"/>
            <wp:effectExtent l="0" t="0" r="0" b="3175"/>
            <wp:docPr id="2126051167"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D4943AB"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5EB5DB86" w14:textId="77777777" w:rsidR="007B0CA8" w:rsidRPr="00CB6224" w:rsidRDefault="007B0CA8" w:rsidP="007B0CA8">
      <w:pPr>
        <w:pStyle w:val="Heading2"/>
      </w:pPr>
      <w:r w:rsidRPr="00CB6224">
        <w:t>Ingredients</w:t>
      </w:r>
    </w:p>
    <w:p w14:paraId="01B38CCF" w14:textId="77777777" w:rsidR="007B0CA8" w:rsidRPr="007B0CA8" w:rsidRDefault="007B0CA8" w:rsidP="007B0CA8">
      <w:pPr>
        <w:pStyle w:val="ListParagraph"/>
        <w:numPr>
          <w:ilvl w:val="0"/>
          <w:numId w:val="13"/>
        </w:numPr>
        <w:rPr>
          <w:bCs/>
          <w:caps/>
        </w:rPr>
      </w:pPr>
      <w:r>
        <w:t>Item 1</w:t>
      </w:r>
    </w:p>
    <w:p w14:paraId="602D8E9B" w14:textId="77777777" w:rsidR="007B0CA8" w:rsidRPr="007B0CA8" w:rsidRDefault="007B0CA8" w:rsidP="007B0CA8">
      <w:pPr>
        <w:pStyle w:val="ListParagraph"/>
        <w:numPr>
          <w:ilvl w:val="0"/>
          <w:numId w:val="13"/>
        </w:numPr>
        <w:rPr>
          <w:bCs/>
          <w:caps/>
        </w:rPr>
      </w:pPr>
      <w:r>
        <w:t>Item 2</w:t>
      </w:r>
    </w:p>
    <w:p w14:paraId="4EC4ACFF" w14:textId="77777777" w:rsidR="007B0CA8" w:rsidRPr="007B0CA8" w:rsidRDefault="007B0CA8" w:rsidP="007B0CA8">
      <w:pPr>
        <w:pStyle w:val="ListParagraph"/>
        <w:numPr>
          <w:ilvl w:val="0"/>
          <w:numId w:val="13"/>
        </w:numPr>
        <w:rPr>
          <w:bCs/>
          <w:caps/>
        </w:rPr>
      </w:pPr>
      <w:r>
        <w:t>Item 3</w:t>
      </w:r>
    </w:p>
    <w:p w14:paraId="6A2D9790" w14:textId="77777777" w:rsidR="007B0CA8" w:rsidRPr="007B0CA8" w:rsidRDefault="007B0CA8" w:rsidP="007B0CA8">
      <w:pPr>
        <w:pStyle w:val="ListParagraph"/>
        <w:numPr>
          <w:ilvl w:val="0"/>
          <w:numId w:val="13"/>
        </w:numPr>
        <w:rPr>
          <w:bCs/>
          <w:caps/>
        </w:rPr>
      </w:pPr>
      <w:r>
        <w:t>Item 4</w:t>
      </w:r>
    </w:p>
    <w:p w14:paraId="721C62D9" w14:textId="77777777" w:rsidR="007B0CA8" w:rsidRPr="007B0CA8" w:rsidRDefault="007B0CA8" w:rsidP="007B0CA8">
      <w:pPr>
        <w:pStyle w:val="ListParagraph"/>
        <w:numPr>
          <w:ilvl w:val="0"/>
          <w:numId w:val="13"/>
        </w:numPr>
        <w:rPr>
          <w:bCs/>
          <w:caps/>
        </w:rPr>
      </w:pPr>
      <w:r>
        <w:t>Item 5</w:t>
      </w:r>
    </w:p>
    <w:p w14:paraId="4609227B" w14:textId="77777777" w:rsidR="007B0CA8" w:rsidRPr="007B0CA8" w:rsidRDefault="007B0CA8" w:rsidP="007B0CA8">
      <w:pPr>
        <w:pStyle w:val="ListParagraph"/>
        <w:numPr>
          <w:ilvl w:val="0"/>
          <w:numId w:val="13"/>
        </w:numPr>
        <w:rPr>
          <w:bCs/>
          <w:caps/>
        </w:rPr>
      </w:pPr>
      <w:r>
        <w:t>Item 6</w:t>
      </w:r>
    </w:p>
    <w:p w14:paraId="677CA811" w14:textId="77777777" w:rsidR="007B0CA8" w:rsidRPr="007B0CA8" w:rsidRDefault="007B0CA8" w:rsidP="007B0CA8">
      <w:pPr>
        <w:pStyle w:val="ListParagraph"/>
        <w:numPr>
          <w:ilvl w:val="0"/>
          <w:numId w:val="13"/>
        </w:numPr>
        <w:rPr>
          <w:bCs/>
          <w:caps/>
        </w:rPr>
      </w:pPr>
      <w:r>
        <w:t>Item 7</w:t>
      </w:r>
    </w:p>
    <w:p w14:paraId="344876C8" w14:textId="77777777" w:rsidR="007B0CA8" w:rsidRPr="007B0CA8" w:rsidRDefault="007B0CA8" w:rsidP="007B0CA8">
      <w:pPr>
        <w:pStyle w:val="ListParagraph"/>
        <w:numPr>
          <w:ilvl w:val="0"/>
          <w:numId w:val="13"/>
        </w:numPr>
        <w:rPr>
          <w:bCs/>
          <w:caps/>
        </w:rPr>
      </w:pPr>
      <w:r>
        <w:t>Item 8</w:t>
      </w:r>
    </w:p>
    <w:p w14:paraId="5B01B1FE" w14:textId="77777777" w:rsidR="007B0CA8" w:rsidRPr="007B0CA8" w:rsidRDefault="007B0CA8" w:rsidP="007B0CA8">
      <w:pPr>
        <w:pStyle w:val="ListParagraph"/>
        <w:numPr>
          <w:ilvl w:val="0"/>
          <w:numId w:val="13"/>
        </w:numPr>
        <w:rPr>
          <w:bCs/>
          <w:caps/>
        </w:rPr>
      </w:pPr>
      <w:r>
        <w:t>Item 9</w:t>
      </w:r>
    </w:p>
    <w:p w14:paraId="6B164738" w14:textId="77777777" w:rsidR="007B0CA8" w:rsidRPr="007B0CA8" w:rsidRDefault="007B0CA8" w:rsidP="007B0CA8">
      <w:pPr>
        <w:pStyle w:val="ListParagraph"/>
        <w:numPr>
          <w:ilvl w:val="0"/>
          <w:numId w:val="13"/>
        </w:numPr>
        <w:rPr>
          <w:bCs/>
          <w:caps/>
        </w:rPr>
      </w:pPr>
      <w:r>
        <w:t>Item 10</w:t>
      </w:r>
    </w:p>
    <w:p w14:paraId="50B72967" w14:textId="77777777" w:rsidR="007B0CA8" w:rsidRDefault="007B0CA8" w:rsidP="007B0CA8">
      <w:pPr>
        <w:pStyle w:val="Heading2"/>
      </w:pPr>
      <w:r>
        <w:t>Instructions</w:t>
      </w:r>
    </w:p>
    <w:p w14:paraId="1DBC2A37" w14:textId="77777777" w:rsidR="007B0CA8" w:rsidRDefault="007B0CA8" w:rsidP="007B0CA8">
      <w:pPr>
        <w:pStyle w:val="Instructions"/>
      </w:pPr>
      <w:r>
        <w:t>1. Step one</w:t>
      </w:r>
    </w:p>
    <w:p w14:paraId="56AC32A2" w14:textId="77777777" w:rsidR="007B0CA8" w:rsidRPr="00621975" w:rsidRDefault="007B0CA8" w:rsidP="007B0CA8">
      <w:pPr>
        <w:pStyle w:val="Instructions"/>
      </w:pPr>
      <w:r>
        <w:t>2. Step two</w:t>
      </w:r>
    </w:p>
    <w:p w14:paraId="271F429A" w14:textId="77777777" w:rsidR="007B0CA8" w:rsidRPr="00621975" w:rsidRDefault="007B0CA8" w:rsidP="007B0CA8">
      <w:pPr>
        <w:pStyle w:val="Instructions"/>
      </w:pPr>
      <w:r>
        <w:t>3. Step three</w:t>
      </w:r>
    </w:p>
    <w:p w14:paraId="754AC7F0" w14:textId="77777777" w:rsidR="007B0CA8" w:rsidRPr="00621975" w:rsidRDefault="007B0CA8" w:rsidP="007B0CA8">
      <w:pPr>
        <w:pStyle w:val="Instructions"/>
      </w:pPr>
      <w:r>
        <w:t>4. Step four</w:t>
      </w:r>
    </w:p>
    <w:p w14:paraId="50E532A7" w14:textId="77777777" w:rsidR="007B0CA8" w:rsidRPr="00621975" w:rsidRDefault="007B0CA8" w:rsidP="007B0CA8">
      <w:pPr>
        <w:pStyle w:val="Instructions"/>
      </w:pPr>
      <w:r>
        <w:lastRenderedPageBreak/>
        <w:t>5. Step five</w:t>
      </w:r>
    </w:p>
    <w:p w14:paraId="03D5233D" w14:textId="77777777" w:rsidR="007B0CA8" w:rsidRPr="00621975" w:rsidRDefault="007B0CA8" w:rsidP="007B0CA8">
      <w:pPr>
        <w:pStyle w:val="Instructions"/>
      </w:pPr>
      <w:r>
        <w:t>6. Step six</w:t>
      </w:r>
    </w:p>
    <w:p w14:paraId="22B58439" w14:textId="77777777" w:rsidR="007B0CA8" w:rsidRDefault="007B0CA8" w:rsidP="007B0CA8">
      <w:pPr>
        <w:pStyle w:val="Instructions"/>
      </w:pPr>
      <w:r>
        <w:t xml:space="preserve">7. </w:t>
      </w:r>
      <w:r w:rsidRPr="00621975">
        <w:t>S</w:t>
      </w:r>
      <w:r>
        <w:t>tep seven</w:t>
      </w:r>
    </w:p>
    <w:p w14:paraId="289E46DD" w14:textId="77777777" w:rsidR="007B0CA8" w:rsidRDefault="007B0CA8" w:rsidP="007B0CA8">
      <w:pPr>
        <w:pStyle w:val="Instructions"/>
      </w:pPr>
      <w:r>
        <w:t>8. Step eight</w:t>
      </w:r>
    </w:p>
    <w:p w14:paraId="5B11630D" w14:textId="77777777" w:rsidR="007B0CA8" w:rsidRDefault="007B0CA8" w:rsidP="007B0CA8">
      <w:pPr>
        <w:pStyle w:val="Instructions"/>
      </w:pPr>
      <w:r>
        <w:t>9. Step nine</w:t>
      </w:r>
    </w:p>
    <w:p w14:paraId="4511D099" w14:textId="77777777" w:rsidR="007B0CA8" w:rsidRPr="00621975" w:rsidRDefault="007B0CA8" w:rsidP="007B0CA8">
      <w:pPr>
        <w:pStyle w:val="Instructions"/>
      </w:pPr>
      <w:r>
        <w:t>10. Step ten</w:t>
      </w:r>
    </w:p>
    <w:p w14:paraId="577C667B" w14:textId="77777777" w:rsidR="007B0CA8" w:rsidRDefault="007B0CA8" w:rsidP="007B0CA8">
      <w:pPr>
        <w:spacing w:line="240" w:lineRule="auto"/>
      </w:pPr>
      <w:r>
        <w:br w:type="page"/>
      </w:r>
    </w:p>
    <w:p w14:paraId="64D64977" w14:textId="16DBF998" w:rsidR="007B0CA8" w:rsidRPr="00CB6224" w:rsidRDefault="007B0CA8" w:rsidP="007B0CA8">
      <w:pPr>
        <w:pStyle w:val="Heading1"/>
      </w:pPr>
      <w:bookmarkStart w:id="37" w:name="_Toc179204172"/>
      <w:r>
        <w:lastRenderedPageBreak/>
        <w:t xml:space="preserve">Recipe Name </w:t>
      </w:r>
      <w:r w:rsidR="000B4A73">
        <w:t>38</w:t>
      </w:r>
      <w:bookmarkEnd w:id="37"/>
    </w:p>
    <w:p w14:paraId="0BCD3B0B" w14:textId="77777777" w:rsidR="007B0CA8" w:rsidRDefault="007B0CA8" w:rsidP="007B0CA8">
      <w:pPr>
        <w:pStyle w:val="Picture"/>
      </w:pPr>
      <w:r w:rsidRPr="00666F26">
        <w:drawing>
          <wp:inline distT="0" distB="0" distL="0" distR="0" wp14:anchorId="5EF8CD72" wp14:editId="09EE7512">
            <wp:extent cx="3268301" cy="2181389"/>
            <wp:effectExtent l="0" t="0" r="0" b="3175"/>
            <wp:docPr id="697813897"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B5EBC2F"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5C6630D6" w14:textId="77777777" w:rsidR="007B0CA8" w:rsidRPr="00CB6224" w:rsidRDefault="007B0CA8" w:rsidP="007B0CA8">
      <w:pPr>
        <w:pStyle w:val="Heading2"/>
      </w:pPr>
      <w:r w:rsidRPr="00CB6224">
        <w:t>Ingredients</w:t>
      </w:r>
    </w:p>
    <w:p w14:paraId="576C72CF" w14:textId="77777777" w:rsidR="007B0CA8" w:rsidRPr="007B0CA8" w:rsidRDefault="007B0CA8" w:rsidP="007B0CA8">
      <w:pPr>
        <w:pStyle w:val="ListParagraph"/>
        <w:numPr>
          <w:ilvl w:val="0"/>
          <w:numId w:val="13"/>
        </w:numPr>
        <w:rPr>
          <w:bCs/>
          <w:caps/>
        </w:rPr>
      </w:pPr>
      <w:r>
        <w:t>Item 1</w:t>
      </w:r>
    </w:p>
    <w:p w14:paraId="767D4CB5" w14:textId="77777777" w:rsidR="007B0CA8" w:rsidRPr="007B0CA8" w:rsidRDefault="007B0CA8" w:rsidP="007B0CA8">
      <w:pPr>
        <w:pStyle w:val="ListParagraph"/>
        <w:numPr>
          <w:ilvl w:val="0"/>
          <w:numId w:val="13"/>
        </w:numPr>
        <w:rPr>
          <w:bCs/>
          <w:caps/>
        </w:rPr>
      </w:pPr>
      <w:r>
        <w:t>Item 2</w:t>
      </w:r>
    </w:p>
    <w:p w14:paraId="3FF4AFF8" w14:textId="77777777" w:rsidR="007B0CA8" w:rsidRPr="007B0CA8" w:rsidRDefault="007B0CA8" w:rsidP="007B0CA8">
      <w:pPr>
        <w:pStyle w:val="ListParagraph"/>
        <w:numPr>
          <w:ilvl w:val="0"/>
          <w:numId w:val="13"/>
        </w:numPr>
        <w:rPr>
          <w:bCs/>
          <w:caps/>
        </w:rPr>
      </w:pPr>
      <w:r>
        <w:t>Item 3</w:t>
      </w:r>
    </w:p>
    <w:p w14:paraId="290F8C72" w14:textId="77777777" w:rsidR="007B0CA8" w:rsidRPr="007B0CA8" w:rsidRDefault="007B0CA8" w:rsidP="007B0CA8">
      <w:pPr>
        <w:pStyle w:val="ListParagraph"/>
        <w:numPr>
          <w:ilvl w:val="0"/>
          <w:numId w:val="13"/>
        </w:numPr>
        <w:rPr>
          <w:bCs/>
          <w:caps/>
        </w:rPr>
      </w:pPr>
      <w:r>
        <w:t>Item 4</w:t>
      </w:r>
    </w:p>
    <w:p w14:paraId="548BB29A" w14:textId="77777777" w:rsidR="007B0CA8" w:rsidRPr="007B0CA8" w:rsidRDefault="007B0CA8" w:rsidP="007B0CA8">
      <w:pPr>
        <w:pStyle w:val="ListParagraph"/>
        <w:numPr>
          <w:ilvl w:val="0"/>
          <w:numId w:val="13"/>
        </w:numPr>
        <w:rPr>
          <w:bCs/>
          <w:caps/>
        </w:rPr>
      </w:pPr>
      <w:r>
        <w:t>Item 5</w:t>
      </w:r>
    </w:p>
    <w:p w14:paraId="0E4F98D6" w14:textId="77777777" w:rsidR="007B0CA8" w:rsidRPr="007B0CA8" w:rsidRDefault="007B0CA8" w:rsidP="007B0CA8">
      <w:pPr>
        <w:pStyle w:val="ListParagraph"/>
        <w:numPr>
          <w:ilvl w:val="0"/>
          <w:numId w:val="13"/>
        </w:numPr>
        <w:rPr>
          <w:bCs/>
          <w:caps/>
        </w:rPr>
      </w:pPr>
      <w:r>
        <w:t>Item 6</w:t>
      </w:r>
    </w:p>
    <w:p w14:paraId="1EA709E2" w14:textId="77777777" w:rsidR="007B0CA8" w:rsidRPr="007B0CA8" w:rsidRDefault="007B0CA8" w:rsidP="007B0CA8">
      <w:pPr>
        <w:pStyle w:val="ListParagraph"/>
        <w:numPr>
          <w:ilvl w:val="0"/>
          <w:numId w:val="13"/>
        </w:numPr>
        <w:rPr>
          <w:bCs/>
          <w:caps/>
        </w:rPr>
      </w:pPr>
      <w:r>
        <w:t>Item 7</w:t>
      </w:r>
    </w:p>
    <w:p w14:paraId="0932E92A" w14:textId="77777777" w:rsidR="007B0CA8" w:rsidRPr="007B0CA8" w:rsidRDefault="007B0CA8" w:rsidP="007B0CA8">
      <w:pPr>
        <w:pStyle w:val="ListParagraph"/>
        <w:numPr>
          <w:ilvl w:val="0"/>
          <w:numId w:val="13"/>
        </w:numPr>
        <w:rPr>
          <w:bCs/>
          <w:caps/>
        </w:rPr>
      </w:pPr>
      <w:r>
        <w:t>Item 8</w:t>
      </w:r>
    </w:p>
    <w:p w14:paraId="01279D5E" w14:textId="77777777" w:rsidR="007B0CA8" w:rsidRPr="007B0CA8" w:rsidRDefault="007B0CA8" w:rsidP="007B0CA8">
      <w:pPr>
        <w:pStyle w:val="ListParagraph"/>
        <w:numPr>
          <w:ilvl w:val="0"/>
          <w:numId w:val="13"/>
        </w:numPr>
        <w:rPr>
          <w:bCs/>
          <w:caps/>
        </w:rPr>
      </w:pPr>
      <w:r>
        <w:t>Item 9</w:t>
      </w:r>
    </w:p>
    <w:p w14:paraId="67CCDFF6" w14:textId="77777777" w:rsidR="007B0CA8" w:rsidRPr="007B0CA8" w:rsidRDefault="007B0CA8" w:rsidP="007B0CA8">
      <w:pPr>
        <w:pStyle w:val="ListParagraph"/>
        <w:numPr>
          <w:ilvl w:val="0"/>
          <w:numId w:val="13"/>
        </w:numPr>
        <w:rPr>
          <w:bCs/>
          <w:caps/>
        </w:rPr>
      </w:pPr>
      <w:r>
        <w:t>Item 10</w:t>
      </w:r>
    </w:p>
    <w:p w14:paraId="39B8BEC7" w14:textId="77777777" w:rsidR="007B0CA8" w:rsidRDefault="007B0CA8" w:rsidP="007B0CA8">
      <w:pPr>
        <w:pStyle w:val="Heading2"/>
      </w:pPr>
      <w:r>
        <w:t>Instructions</w:t>
      </w:r>
    </w:p>
    <w:p w14:paraId="7F7BB87F" w14:textId="77777777" w:rsidR="007B0CA8" w:rsidRDefault="007B0CA8" w:rsidP="007B0CA8">
      <w:pPr>
        <w:pStyle w:val="Instructions"/>
      </w:pPr>
      <w:r>
        <w:t>1. Step one</w:t>
      </w:r>
    </w:p>
    <w:p w14:paraId="4861E908" w14:textId="77777777" w:rsidR="007B0CA8" w:rsidRPr="00621975" w:rsidRDefault="007B0CA8" w:rsidP="007B0CA8">
      <w:pPr>
        <w:pStyle w:val="Instructions"/>
      </w:pPr>
      <w:r>
        <w:t>2. Step two</w:t>
      </w:r>
    </w:p>
    <w:p w14:paraId="6F35AC59" w14:textId="77777777" w:rsidR="007B0CA8" w:rsidRPr="00621975" w:rsidRDefault="007B0CA8" w:rsidP="007B0CA8">
      <w:pPr>
        <w:pStyle w:val="Instructions"/>
      </w:pPr>
      <w:r>
        <w:t>3. Step three</w:t>
      </w:r>
    </w:p>
    <w:p w14:paraId="7921C75E" w14:textId="77777777" w:rsidR="007B0CA8" w:rsidRPr="00621975" w:rsidRDefault="007B0CA8" w:rsidP="007B0CA8">
      <w:pPr>
        <w:pStyle w:val="Instructions"/>
      </w:pPr>
      <w:r>
        <w:t>4. Step four</w:t>
      </w:r>
    </w:p>
    <w:p w14:paraId="1FEA56DD" w14:textId="77777777" w:rsidR="007B0CA8" w:rsidRPr="00621975" w:rsidRDefault="007B0CA8" w:rsidP="007B0CA8">
      <w:pPr>
        <w:pStyle w:val="Instructions"/>
      </w:pPr>
      <w:r>
        <w:lastRenderedPageBreak/>
        <w:t>5. Step five</w:t>
      </w:r>
    </w:p>
    <w:p w14:paraId="7C131D8B" w14:textId="77777777" w:rsidR="007B0CA8" w:rsidRPr="00621975" w:rsidRDefault="007B0CA8" w:rsidP="007B0CA8">
      <w:pPr>
        <w:pStyle w:val="Instructions"/>
      </w:pPr>
      <w:r>
        <w:t>6. Step six</w:t>
      </w:r>
    </w:p>
    <w:p w14:paraId="046165B8" w14:textId="77777777" w:rsidR="007B0CA8" w:rsidRDefault="007B0CA8" w:rsidP="007B0CA8">
      <w:pPr>
        <w:pStyle w:val="Instructions"/>
      </w:pPr>
      <w:r>
        <w:t xml:space="preserve">7. </w:t>
      </w:r>
      <w:r w:rsidRPr="00621975">
        <w:t>S</w:t>
      </w:r>
      <w:r>
        <w:t>tep seven</w:t>
      </w:r>
    </w:p>
    <w:p w14:paraId="27880003" w14:textId="77777777" w:rsidR="007B0CA8" w:rsidRDefault="007B0CA8" w:rsidP="007B0CA8">
      <w:pPr>
        <w:pStyle w:val="Instructions"/>
      </w:pPr>
      <w:r>
        <w:t>8. Step eight</w:t>
      </w:r>
    </w:p>
    <w:p w14:paraId="27754776" w14:textId="77777777" w:rsidR="007B0CA8" w:rsidRDefault="007B0CA8" w:rsidP="007B0CA8">
      <w:pPr>
        <w:pStyle w:val="Instructions"/>
      </w:pPr>
      <w:r>
        <w:t>9. Step nine</w:t>
      </w:r>
    </w:p>
    <w:p w14:paraId="59434193" w14:textId="77777777" w:rsidR="007B0CA8" w:rsidRPr="00621975" w:rsidRDefault="007B0CA8" w:rsidP="007B0CA8">
      <w:pPr>
        <w:pStyle w:val="Instructions"/>
      </w:pPr>
      <w:r>
        <w:t>10. Step ten</w:t>
      </w:r>
    </w:p>
    <w:p w14:paraId="043777BA" w14:textId="77777777" w:rsidR="007B0CA8" w:rsidRDefault="007B0CA8" w:rsidP="007B0CA8">
      <w:pPr>
        <w:spacing w:line="240" w:lineRule="auto"/>
      </w:pPr>
      <w:r>
        <w:br w:type="page"/>
      </w:r>
    </w:p>
    <w:p w14:paraId="1C0DE12C" w14:textId="6FF92BDD" w:rsidR="007B0CA8" w:rsidRPr="00CB6224" w:rsidRDefault="007B0CA8" w:rsidP="007B0CA8">
      <w:pPr>
        <w:pStyle w:val="Heading1"/>
      </w:pPr>
      <w:bookmarkStart w:id="38" w:name="_Toc179204173"/>
      <w:r>
        <w:lastRenderedPageBreak/>
        <w:t xml:space="preserve">Recipe Name </w:t>
      </w:r>
      <w:r w:rsidR="000B4A73">
        <w:t>39</w:t>
      </w:r>
      <w:bookmarkEnd w:id="38"/>
    </w:p>
    <w:p w14:paraId="5B842036" w14:textId="77777777" w:rsidR="007B0CA8" w:rsidRDefault="007B0CA8" w:rsidP="007B0CA8">
      <w:pPr>
        <w:pStyle w:val="Picture"/>
      </w:pPr>
      <w:r w:rsidRPr="00666F26">
        <w:drawing>
          <wp:inline distT="0" distB="0" distL="0" distR="0" wp14:anchorId="00A1E47A" wp14:editId="5DC6B9EA">
            <wp:extent cx="3268301" cy="2181389"/>
            <wp:effectExtent l="0" t="0" r="0" b="3175"/>
            <wp:docPr id="1436153282"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76D49F8A"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55F96EDD" w14:textId="77777777" w:rsidR="007B0CA8" w:rsidRPr="00CB6224" w:rsidRDefault="007B0CA8" w:rsidP="007B0CA8">
      <w:pPr>
        <w:pStyle w:val="Heading2"/>
      </w:pPr>
      <w:r w:rsidRPr="00CB6224">
        <w:t>Ingredients</w:t>
      </w:r>
    </w:p>
    <w:p w14:paraId="5D1EE655" w14:textId="77777777" w:rsidR="007B0CA8" w:rsidRPr="007B0CA8" w:rsidRDefault="007B0CA8" w:rsidP="007B0CA8">
      <w:pPr>
        <w:pStyle w:val="ListParagraph"/>
        <w:numPr>
          <w:ilvl w:val="0"/>
          <w:numId w:val="13"/>
        </w:numPr>
        <w:rPr>
          <w:bCs/>
          <w:caps/>
        </w:rPr>
      </w:pPr>
      <w:r>
        <w:t>Item 1</w:t>
      </w:r>
    </w:p>
    <w:p w14:paraId="057720C0" w14:textId="77777777" w:rsidR="007B0CA8" w:rsidRPr="007B0CA8" w:rsidRDefault="007B0CA8" w:rsidP="007B0CA8">
      <w:pPr>
        <w:pStyle w:val="ListParagraph"/>
        <w:numPr>
          <w:ilvl w:val="0"/>
          <w:numId w:val="13"/>
        </w:numPr>
        <w:rPr>
          <w:bCs/>
          <w:caps/>
        </w:rPr>
      </w:pPr>
      <w:r>
        <w:t>Item 2</w:t>
      </w:r>
    </w:p>
    <w:p w14:paraId="46301F5F" w14:textId="77777777" w:rsidR="007B0CA8" w:rsidRPr="007B0CA8" w:rsidRDefault="007B0CA8" w:rsidP="007B0CA8">
      <w:pPr>
        <w:pStyle w:val="ListParagraph"/>
        <w:numPr>
          <w:ilvl w:val="0"/>
          <w:numId w:val="13"/>
        </w:numPr>
        <w:rPr>
          <w:bCs/>
          <w:caps/>
        </w:rPr>
      </w:pPr>
      <w:r>
        <w:t>Item 3</w:t>
      </w:r>
    </w:p>
    <w:p w14:paraId="3F304D23" w14:textId="77777777" w:rsidR="007B0CA8" w:rsidRPr="007B0CA8" w:rsidRDefault="007B0CA8" w:rsidP="007B0CA8">
      <w:pPr>
        <w:pStyle w:val="ListParagraph"/>
        <w:numPr>
          <w:ilvl w:val="0"/>
          <w:numId w:val="13"/>
        </w:numPr>
        <w:rPr>
          <w:bCs/>
          <w:caps/>
        </w:rPr>
      </w:pPr>
      <w:r>
        <w:t>Item 4</w:t>
      </w:r>
    </w:p>
    <w:p w14:paraId="3B0C1873" w14:textId="77777777" w:rsidR="007B0CA8" w:rsidRPr="007B0CA8" w:rsidRDefault="007B0CA8" w:rsidP="007B0CA8">
      <w:pPr>
        <w:pStyle w:val="ListParagraph"/>
        <w:numPr>
          <w:ilvl w:val="0"/>
          <w:numId w:val="13"/>
        </w:numPr>
        <w:rPr>
          <w:bCs/>
          <w:caps/>
        </w:rPr>
      </w:pPr>
      <w:r>
        <w:t>Item 5</w:t>
      </w:r>
    </w:p>
    <w:p w14:paraId="5A12BA5C" w14:textId="77777777" w:rsidR="007B0CA8" w:rsidRPr="007B0CA8" w:rsidRDefault="007B0CA8" w:rsidP="007B0CA8">
      <w:pPr>
        <w:pStyle w:val="ListParagraph"/>
        <w:numPr>
          <w:ilvl w:val="0"/>
          <w:numId w:val="13"/>
        </w:numPr>
        <w:rPr>
          <w:bCs/>
          <w:caps/>
        </w:rPr>
      </w:pPr>
      <w:r>
        <w:t>Item 6</w:t>
      </w:r>
    </w:p>
    <w:p w14:paraId="1B84394F" w14:textId="77777777" w:rsidR="007B0CA8" w:rsidRPr="007B0CA8" w:rsidRDefault="007B0CA8" w:rsidP="007B0CA8">
      <w:pPr>
        <w:pStyle w:val="ListParagraph"/>
        <w:numPr>
          <w:ilvl w:val="0"/>
          <w:numId w:val="13"/>
        </w:numPr>
        <w:rPr>
          <w:bCs/>
          <w:caps/>
        </w:rPr>
      </w:pPr>
      <w:r>
        <w:t>Item 7</w:t>
      </w:r>
    </w:p>
    <w:p w14:paraId="3A975607" w14:textId="77777777" w:rsidR="007B0CA8" w:rsidRPr="007B0CA8" w:rsidRDefault="007B0CA8" w:rsidP="007B0CA8">
      <w:pPr>
        <w:pStyle w:val="ListParagraph"/>
        <w:numPr>
          <w:ilvl w:val="0"/>
          <w:numId w:val="13"/>
        </w:numPr>
        <w:rPr>
          <w:bCs/>
          <w:caps/>
        </w:rPr>
      </w:pPr>
      <w:r>
        <w:t>Item 8</w:t>
      </w:r>
    </w:p>
    <w:p w14:paraId="5ACC2B93" w14:textId="77777777" w:rsidR="007B0CA8" w:rsidRPr="007B0CA8" w:rsidRDefault="007B0CA8" w:rsidP="007B0CA8">
      <w:pPr>
        <w:pStyle w:val="ListParagraph"/>
        <w:numPr>
          <w:ilvl w:val="0"/>
          <w:numId w:val="13"/>
        </w:numPr>
        <w:rPr>
          <w:bCs/>
          <w:caps/>
        </w:rPr>
      </w:pPr>
      <w:r>
        <w:t>Item 9</w:t>
      </w:r>
    </w:p>
    <w:p w14:paraId="65B088DB" w14:textId="77777777" w:rsidR="007B0CA8" w:rsidRPr="007B0CA8" w:rsidRDefault="007B0CA8" w:rsidP="007B0CA8">
      <w:pPr>
        <w:pStyle w:val="ListParagraph"/>
        <w:numPr>
          <w:ilvl w:val="0"/>
          <w:numId w:val="13"/>
        </w:numPr>
        <w:rPr>
          <w:bCs/>
          <w:caps/>
        </w:rPr>
      </w:pPr>
      <w:r>
        <w:t>Item 10</w:t>
      </w:r>
    </w:p>
    <w:p w14:paraId="407F2D53" w14:textId="77777777" w:rsidR="007B0CA8" w:rsidRDefault="007B0CA8" w:rsidP="007B0CA8">
      <w:pPr>
        <w:pStyle w:val="Heading2"/>
      </w:pPr>
      <w:r>
        <w:t>Instructions</w:t>
      </w:r>
    </w:p>
    <w:p w14:paraId="69FA94FA" w14:textId="77777777" w:rsidR="007B0CA8" w:rsidRDefault="007B0CA8" w:rsidP="007B0CA8">
      <w:pPr>
        <w:pStyle w:val="Instructions"/>
      </w:pPr>
      <w:r>
        <w:t>1. Step one</w:t>
      </w:r>
    </w:p>
    <w:p w14:paraId="4D323421" w14:textId="77777777" w:rsidR="007B0CA8" w:rsidRPr="00621975" w:rsidRDefault="007B0CA8" w:rsidP="007B0CA8">
      <w:pPr>
        <w:pStyle w:val="Instructions"/>
      </w:pPr>
      <w:r>
        <w:t>2. Step two</w:t>
      </w:r>
    </w:p>
    <w:p w14:paraId="1A06B2C1" w14:textId="77777777" w:rsidR="007B0CA8" w:rsidRPr="00621975" w:rsidRDefault="007B0CA8" w:rsidP="007B0CA8">
      <w:pPr>
        <w:pStyle w:val="Instructions"/>
      </w:pPr>
      <w:r>
        <w:t>3. Step three</w:t>
      </w:r>
    </w:p>
    <w:p w14:paraId="0E0444A6" w14:textId="77777777" w:rsidR="007B0CA8" w:rsidRPr="00621975" w:rsidRDefault="007B0CA8" w:rsidP="007B0CA8">
      <w:pPr>
        <w:pStyle w:val="Instructions"/>
      </w:pPr>
      <w:r>
        <w:t>4. Step four</w:t>
      </w:r>
    </w:p>
    <w:p w14:paraId="54CA4010" w14:textId="77777777" w:rsidR="007B0CA8" w:rsidRPr="00621975" w:rsidRDefault="007B0CA8" w:rsidP="007B0CA8">
      <w:pPr>
        <w:pStyle w:val="Instructions"/>
      </w:pPr>
      <w:r>
        <w:lastRenderedPageBreak/>
        <w:t>5. Step five</w:t>
      </w:r>
    </w:p>
    <w:p w14:paraId="6E0882A5" w14:textId="77777777" w:rsidR="007B0CA8" w:rsidRPr="00621975" w:rsidRDefault="007B0CA8" w:rsidP="007B0CA8">
      <w:pPr>
        <w:pStyle w:val="Instructions"/>
      </w:pPr>
      <w:r>
        <w:t>6. Step six</w:t>
      </w:r>
    </w:p>
    <w:p w14:paraId="5788F62A" w14:textId="77777777" w:rsidR="007B0CA8" w:rsidRDefault="007B0CA8" w:rsidP="007B0CA8">
      <w:pPr>
        <w:pStyle w:val="Instructions"/>
      </w:pPr>
      <w:r>
        <w:t xml:space="preserve">7. </w:t>
      </w:r>
      <w:r w:rsidRPr="00621975">
        <w:t>S</w:t>
      </w:r>
      <w:r>
        <w:t>tep seven</w:t>
      </w:r>
    </w:p>
    <w:p w14:paraId="3C589DC6" w14:textId="77777777" w:rsidR="007B0CA8" w:rsidRDefault="007B0CA8" w:rsidP="007B0CA8">
      <w:pPr>
        <w:pStyle w:val="Instructions"/>
      </w:pPr>
      <w:r>
        <w:t>8. Step eight</w:t>
      </w:r>
    </w:p>
    <w:p w14:paraId="2EA979B7" w14:textId="77777777" w:rsidR="007B0CA8" w:rsidRDefault="007B0CA8" w:rsidP="007B0CA8">
      <w:pPr>
        <w:pStyle w:val="Instructions"/>
      </w:pPr>
      <w:r>
        <w:t>9. Step nine</w:t>
      </w:r>
    </w:p>
    <w:p w14:paraId="36AF3194" w14:textId="77777777" w:rsidR="007B0CA8" w:rsidRPr="00621975" w:rsidRDefault="007B0CA8" w:rsidP="007B0CA8">
      <w:pPr>
        <w:pStyle w:val="Instructions"/>
      </w:pPr>
      <w:r>
        <w:t>10. Step ten</w:t>
      </w:r>
    </w:p>
    <w:p w14:paraId="7A0DDB45" w14:textId="77777777" w:rsidR="007B0CA8" w:rsidRDefault="007B0CA8" w:rsidP="007B0CA8">
      <w:pPr>
        <w:spacing w:line="240" w:lineRule="auto"/>
      </w:pPr>
      <w:r>
        <w:br w:type="page"/>
      </w:r>
    </w:p>
    <w:p w14:paraId="2BD73C8C" w14:textId="7DB42ACB" w:rsidR="007B0CA8" w:rsidRPr="00CB6224" w:rsidRDefault="007B0CA8" w:rsidP="007B0CA8">
      <w:pPr>
        <w:pStyle w:val="Heading1"/>
      </w:pPr>
      <w:bookmarkStart w:id="39" w:name="_Toc179204174"/>
      <w:r>
        <w:lastRenderedPageBreak/>
        <w:t xml:space="preserve">Recipe Name </w:t>
      </w:r>
      <w:r w:rsidR="000B4A73">
        <w:t>40</w:t>
      </w:r>
      <w:bookmarkEnd w:id="39"/>
    </w:p>
    <w:p w14:paraId="7B3A936F" w14:textId="77777777" w:rsidR="007B0CA8" w:rsidRDefault="007B0CA8" w:rsidP="007B0CA8">
      <w:pPr>
        <w:pStyle w:val="Picture"/>
      </w:pPr>
      <w:r w:rsidRPr="00666F26">
        <w:drawing>
          <wp:inline distT="0" distB="0" distL="0" distR="0" wp14:anchorId="35D89771" wp14:editId="5136A9BC">
            <wp:extent cx="3268301" cy="2181389"/>
            <wp:effectExtent l="0" t="0" r="0" b="3175"/>
            <wp:docPr id="868259472"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1136FB98"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055EA9D9" w14:textId="77777777" w:rsidR="007B0CA8" w:rsidRPr="00CB6224" w:rsidRDefault="007B0CA8" w:rsidP="007B0CA8">
      <w:pPr>
        <w:pStyle w:val="Heading2"/>
      </w:pPr>
      <w:r w:rsidRPr="00CB6224">
        <w:t>Ingredients</w:t>
      </w:r>
    </w:p>
    <w:p w14:paraId="1BA6A314" w14:textId="77777777" w:rsidR="007B0CA8" w:rsidRPr="007B0CA8" w:rsidRDefault="007B0CA8" w:rsidP="007B0CA8">
      <w:pPr>
        <w:pStyle w:val="ListParagraph"/>
        <w:numPr>
          <w:ilvl w:val="0"/>
          <w:numId w:val="13"/>
        </w:numPr>
        <w:rPr>
          <w:bCs/>
          <w:caps/>
        </w:rPr>
      </w:pPr>
      <w:r>
        <w:t>Item 1</w:t>
      </w:r>
    </w:p>
    <w:p w14:paraId="62CB0769" w14:textId="77777777" w:rsidR="007B0CA8" w:rsidRPr="007B0CA8" w:rsidRDefault="007B0CA8" w:rsidP="007B0CA8">
      <w:pPr>
        <w:pStyle w:val="ListParagraph"/>
        <w:numPr>
          <w:ilvl w:val="0"/>
          <w:numId w:val="13"/>
        </w:numPr>
        <w:rPr>
          <w:bCs/>
          <w:caps/>
        </w:rPr>
      </w:pPr>
      <w:r>
        <w:t>Item 2</w:t>
      </w:r>
    </w:p>
    <w:p w14:paraId="21E83C7C" w14:textId="77777777" w:rsidR="007B0CA8" w:rsidRPr="007B0CA8" w:rsidRDefault="007B0CA8" w:rsidP="007B0CA8">
      <w:pPr>
        <w:pStyle w:val="ListParagraph"/>
        <w:numPr>
          <w:ilvl w:val="0"/>
          <w:numId w:val="13"/>
        </w:numPr>
        <w:rPr>
          <w:bCs/>
          <w:caps/>
        </w:rPr>
      </w:pPr>
      <w:r>
        <w:t>Item 3</w:t>
      </w:r>
    </w:p>
    <w:p w14:paraId="656525C1" w14:textId="77777777" w:rsidR="007B0CA8" w:rsidRPr="007B0CA8" w:rsidRDefault="007B0CA8" w:rsidP="007B0CA8">
      <w:pPr>
        <w:pStyle w:val="ListParagraph"/>
        <w:numPr>
          <w:ilvl w:val="0"/>
          <w:numId w:val="13"/>
        </w:numPr>
        <w:rPr>
          <w:bCs/>
          <w:caps/>
        </w:rPr>
      </w:pPr>
      <w:r>
        <w:t>Item 4</w:t>
      </w:r>
    </w:p>
    <w:p w14:paraId="74664C9B" w14:textId="77777777" w:rsidR="007B0CA8" w:rsidRPr="007B0CA8" w:rsidRDefault="007B0CA8" w:rsidP="007B0CA8">
      <w:pPr>
        <w:pStyle w:val="ListParagraph"/>
        <w:numPr>
          <w:ilvl w:val="0"/>
          <w:numId w:val="13"/>
        </w:numPr>
        <w:rPr>
          <w:bCs/>
          <w:caps/>
        </w:rPr>
      </w:pPr>
      <w:r>
        <w:t>Item 5</w:t>
      </w:r>
    </w:p>
    <w:p w14:paraId="1395BAF1" w14:textId="77777777" w:rsidR="007B0CA8" w:rsidRPr="007B0CA8" w:rsidRDefault="007B0CA8" w:rsidP="007B0CA8">
      <w:pPr>
        <w:pStyle w:val="ListParagraph"/>
        <w:numPr>
          <w:ilvl w:val="0"/>
          <w:numId w:val="13"/>
        </w:numPr>
        <w:rPr>
          <w:bCs/>
          <w:caps/>
        </w:rPr>
      </w:pPr>
      <w:r>
        <w:t>Item 6</w:t>
      </w:r>
    </w:p>
    <w:p w14:paraId="723160ED" w14:textId="77777777" w:rsidR="007B0CA8" w:rsidRPr="007B0CA8" w:rsidRDefault="007B0CA8" w:rsidP="007B0CA8">
      <w:pPr>
        <w:pStyle w:val="ListParagraph"/>
        <w:numPr>
          <w:ilvl w:val="0"/>
          <w:numId w:val="13"/>
        </w:numPr>
        <w:rPr>
          <w:bCs/>
          <w:caps/>
        </w:rPr>
      </w:pPr>
      <w:r>
        <w:t>Item 7</w:t>
      </w:r>
    </w:p>
    <w:p w14:paraId="6B6058D5" w14:textId="77777777" w:rsidR="007B0CA8" w:rsidRPr="007B0CA8" w:rsidRDefault="007B0CA8" w:rsidP="007B0CA8">
      <w:pPr>
        <w:pStyle w:val="ListParagraph"/>
        <w:numPr>
          <w:ilvl w:val="0"/>
          <w:numId w:val="13"/>
        </w:numPr>
        <w:rPr>
          <w:bCs/>
          <w:caps/>
        </w:rPr>
      </w:pPr>
      <w:r>
        <w:t>Item 8</w:t>
      </w:r>
    </w:p>
    <w:p w14:paraId="6A3CE394" w14:textId="77777777" w:rsidR="007B0CA8" w:rsidRPr="007B0CA8" w:rsidRDefault="007B0CA8" w:rsidP="007B0CA8">
      <w:pPr>
        <w:pStyle w:val="ListParagraph"/>
        <w:numPr>
          <w:ilvl w:val="0"/>
          <w:numId w:val="13"/>
        </w:numPr>
        <w:rPr>
          <w:bCs/>
          <w:caps/>
        </w:rPr>
      </w:pPr>
      <w:r>
        <w:t>Item 9</w:t>
      </w:r>
    </w:p>
    <w:p w14:paraId="3CF39CE0" w14:textId="77777777" w:rsidR="007B0CA8" w:rsidRPr="007B0CA8" w:rsidRDefault="007B0CA8" w:rsidP="007B0CA8">
      <w:pPr>
        <w:pStyle w:val="ListParagraph"/>
        <w:numPr>
          <w:ilvl w:val="0"/>
          <w:numId w:val="13"/>
        </w:numPr>
        <w:rPr>
          <w:bCs/>
          <w:caps/>
        </w:rPr>
      </w:pPr>
      <w:r>
        <w:t>Item 10</w:t>
      </w:r>
    </w:p>
    <w:p w14:paraId="68D61DBB" w14:textId="77777777" w:rsidR="007B0CA8" w:rsidRDefault="007B0CA8" w:rsidP="007B0CA8">
      <w:pPr>
        <w:pStyle w:val="Heading2"/>
      </w:pPr>
      <w:r>
        <w:t>Instructions</w:t>
      </w:r>
    </w:p>
    <w:p w14:paraId="793F7F66" w14:textId="77777777" w:rsidR="007B0CA8" w:rsidRDefault="007B0CA8" w:rsidP="007B0CA8">
      <w:pPr>
        <w:pStyle w:val="Instructions"/>
      </w:pPr>
      <w:r>
        <w:t>1. Step one</w:t>
      </w:r>
    </w:p>
    <w:p w14:paraId="14075E8C" w14:textId="77777777" w:rsidR="007B0CA8" w:rsidRPr="00621975" w:rsidRDefault="007B0CA8" w:rsidP="007B0CA8">
      <w:pPr>
        <w:pStyle w:val="Instructions"/>
      </w:pPr>
      <w:r>
        <w:t>2. Step two</w:t>
      </w:r>
    </w:p>
    <w:p w14:paraId="79C2E950" w14:textId="77777777" w:rsidR="007B0CA8" w:rsidRPr="00621975" w:rsidRDefault="007B0CA8" w:rsidP="007B0CA8">
      <w:pPr>
        <w:pStyle w:val="Instructions"/>
      </w:pPr>
      <w:r>
        <w:t>3. Step three</w:t>
      </w:r>
    </w:p>
    <w:p w14:paraId="457D94B4" w14:textId="77777777" w:rsidR="007B0CA8" w:rsidRPr="00621975" w:rsidRDefault="007B0CA8" w:rsidP="007B0CA8">
      <w:pPr>
        <w:pStyle w:val="Instructions"/>
      </w:pPr>
      <w:r>
        <w:t>4. Step four</w:t>
      </w:r>
    </w:p>
    <w:p w14:paraId="7DBE93EE" w14:textId="77777777" w:rsidR="007B0CA8" w:rsidRPr="00621975" w:rsidRDefault="007B0CA8" w:rsidP="007B0CA8">
      <w:pPr>
        <w:pStyle w:val="Instructions"/>
      </w:pPr>
      <w:r>
        <w:lastRenderedPageBreak/>
        <w:t>5. Step five</w:t>
      </w:r>
    </w:p>
    <w:p w14:paraId="133E09CD" w14:textId="77777777" w:rsidR="007B0CA8" w:rsidRPr="00621975" w:rsidRDefault="007B0CA8" w:rsidP="007B0CA8">
      <w:pPr>
        <w:pStyle w:val="Instructions"/>
      </w:pPr>
      <w:r>
        <w:t>6. Step six</w:t>
      </w:r>
    </w:p>
    <w:p w14:paraId="4E0AA628" w14:textId="77777777" w:rsidR="007B0CA8" w:rsidRDefault="007B0CA8" w:rsidP="007B0CA8">
      <w:pPr>
        <w:pStyle w:val="Instructions"/>
      </w:pPr>
      <w:r>
        <w:t xml:space="preserve">7. </w:t>
      </w:r>
      <w:r w:rsidRPr="00621975">
        <w:t>S</w:t>
      </w:r>
      <w:r>
        <w:t>tep seven</w:t>
      </w:r>
    </w:p>
    <w:p w14:paraId="09953E93" w14:textId="77777777" w:rsidR="007B0CA8" w:rsidRDefault="007B0CA8" w:rsidP="007B0CA8">
      <w:pPr>
        <w:pStyle w:val="Instructions"/>
      </w:pPr>
      <w:r>
        <w:t>8. Step eight</w:t>
      </w:r>
    </w:p>
    <w:p w14:paraId="3D8E5269" w14:textId="77777777" w:rsidR="007B0CA8" w:rsidRDefault="007B0CA8" w:rsidP="007B0CA8">
      <w:pPr>
        <w:pStyle w:val="Instructions"/>
      </w:pPr>
      <w:r>
        <w:t>9. Step nine</w:t>
      </w:r>
    </w:p>
    <w:p w14:paraId="17FC6B27" w14:textId="77777777" w:rsidR="007B0CA8" w:rsidRPr="00621975" w:rsidRDefault="007B0CA8" w:rsidP="007B0CA8">
      <w:pPr>
        <w:pStyle w:val="Instructions"/>
      </w:pPr>
      <w:r>
        <w:t>10. Step ten</w:t>
      </w:r>
    </w:p>
    <w:p w14:paraId="49A764F3" w14:textId="77777777" w:rsidR="007B0CA8" w:rsidRDefault="007B0CA8" w:rsidP="007B0CA8">
      <w:pPr>
        <w:spacing w:line="240" w:lineRule="auto"/>
      </w:pPr>
      <w:r>
        <w:br w:type="page"/>
      </w:r>
    </w:p>
    <w:p w14:paraId="391A696A" w14:textId="44E728C0" w:rsidR="007B0CA8" w:rsidRPr="00CB6224" w:rsidRDefault="007B0CA8" w:rsidP="007B0CA8">
      <w:pPr>
        <w:pStyle w:val="Heading1"/>
      </w:pPr>
      <w:bookmarkStart w:id="40" w:name="_Toc179204175"/>
      <w:r>
        <w:lastRenderedPageBreak/>
        <w:t xml:space="preserve">Recipe Name </w:t>
      </w:r>
      <w:r w:rsidR="000B4A73">
        <w:t>41</w:t>
      </w:r>
      <w:bookmarkEnd w:id="40"/>
    </w:p>
    <w:p w14:paraId="454AD25C" w14:textId="77777777" w:rsidR="007B0CA8" w:rsidRDefault="007B0CA8" w:rsidP="007B0CA8">
      <w:pPr>
        <w:pStyle w:val="Picture"/>
      </w:pPr>
      <w:r w:rsidRPr="00666F26">
        <w:drawing>
          <wp:inline distT="0" distB="0" distL="0" distR="0" wp14:anchorId="41FDE4AA" wp14:editId="443A17B6">
            <wp:extent cx="3268301" cy="2181389"/>
            <wp:effectExtent l="0" t="0" r="0" b="3175"/>
            <wp:docPr id="483998802"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6274FEDE"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D62769F" w14:textId="77777777" w:rsidR="007B0CA8" w:rsidRPr="00CB6224" w:rsidRDefault="007B0CA8" w:rsidP="007B0CA8">
      <w:pPr>
        <w:pStyle w:val="Heading2"/>
      </w:pPr>
      <w:r w:rsidRPr="00CB6224">
        <w:t>Ingredients</w:t>
      </w:r>
    </w:p>
    <w:p w14:paraId="056D81CA" w14:textId="77777777" w:rsidR="007B0CA8" w:rsidRPr="007B0CA8" w:rsidRDefault="007B0CA8" w:rsidP="007B0CA8">
      <w:pPr>
        <w:pStyle w:val="ListParagraph"/>
        <w:numPr>
          <w:ilvl w:val="0"/>
          <w:numId w:val="13"/>
        </w:numPr>
        <w:rPr>
          <w:bCs/>
          <w:caps/>
        </w:rPr>
      </w:pPr>
      <w:r>
        <w:t>Item 1</w:t>
      </w:r>
    </w:p>
    <w:p w14:paraId="5518D58F" w14:textId="77777777" w:rsidR="007B0CA8" w:rsidRPr="007B0CA8" w:rsidRDefault="007B0CA8" w:rsidP="007B0CA8">
      <w:pPr>
        <w:pStyle w:val="ListParagraph"/>
        <w:numPr>
          <w:ilvl w:val="0"/>
          <w:numId w:val="13"/>
        </w:numPr>
        <w:rPr>
          <w:bCs/>
          <w:caps/>
        </w:rPr>
      </w:pPr>
      <w:r>
        <w:t>Item 2</w:t>
      </w:r>
    </w:p>
    <w:p w14:paraId="34C5AB1D" w14:textId="77777777" w:rsidR="007B0CA8" w:rsidRPr="007B0CA8" w:rsidRDefault="007B0CA8" w:rsidP="007B0CA8">
      <w:pPr>
        <w:pStyle w:val="ListParagraph"/>
        <w:numPr>
          <w:ilvl w:val="0"/>
          <w:numId w:val="13"/>
        </w:numPr>
        <w:rPr>
          <w:bCs/>
          <w:caps/>
        </w:rPr>
      </w:pPr>
      <w:r>
        <w:t>Item 3</w:t>
      </w:r>
    </w:p>
    <w:p w14:paraId="1E423B0C" w14:textId="77777777" w:rsidR="007B0CA8" w:rsidRPr="007B0CA8" w:rsidRDefault="007B0CA8" w:rsidP="007B0CA8">
      <w:pPr>
        <w:pStyle w:val="ListParagraph"/>
        <w:numPr>
          <w:ilvl w:val="0"/>
          <w:numId w:val="13"/>
        </w:numPr>
        <w:rPr>
          <w:bCs/>
          <w:caps/>
        </w:rPr>
      </w:pPr>
      <w:r>
        <w:t>Item 4</w:t>
      </w:r>
    </w:p>
    <w:p w14:paraId="6DE00815" w14:textId="77777777" w:rsidR="007B0CA8" w:rsidRPr="007B0CA8" w:rsidRDefault="007B0CA8" w:rsidP="007B0CA8">
      <w:pPr>
        <w:pStyle w:val="ListParagraph"/>
        <w:numPr>
          <w:ilvl w:val="0"/>
          <w:numId w:val="13"/>
        </w:numPr>
        <w:rPr>
          <w:bCs/>
          <w:caps/>
        </w:rPr>
      </w:pPr>
      <w:r>
        <w:t>Item 5</w:t>
      </w:r>
    </w:p>
    <w:p w14:paraId="46A30DD5" w14:textId="77777777" w:rsidR="007B0CA8" w:rsidRPr="007B0CA8" w:rsidRDefault="007B0CA8" w:rsidP="007B0CA8">
      <w:pPr>
        <w:pStyle w:val="ListParagraph"/>
        <w:numPr>
          <w:ilvl w:val="0"/>
          <w:numId w:val="13"/>
        </w:numPr>
        <w:rPr>
          <w:bCs/>
          <w:caps/>
        </w:rPr>
      </w:pPr>
      <w:r>
        <w:t>Item 6</w:t>
      </w:r>
    </w:p>
    <w:p w14:paraId="7856761F" w14:textId="77777777" w:rsidR="007B0CA8" w:rsidRPr="007B0CA8" w:rsidRDefault="007B0CA8" w:rsidP="007B0CA8">
      <w:pPr>
        <w:pStyle w:val="ListParagraph"/>
        <w:numPr>
          <w:ilvl w:val="0"/>
          <w:numId w:val="13"/>
        </w:numPr>
        <w:rPr>
          <w:bCs/>
          <w:caps/>
        </w:rPr>
      </w:pPr>
      <w:r>
        <w:t>Item 7</w:t>
      </w:r>
    </w:p>
    <w:p w14:paraId="27FE89FC" w14:textId="77777777" w:rsidR="007B0CA8" w:rsidRPr="007B0CA8" w:rsidRDefault="007B0CA8" w:rsidP="007B0CA8">
      <w:pPr>
        <w:pStyle w:val="ListParagraph"/>
        <w:numPr>
          <w:ilvl w:val="0"/>
          <w:numId w:val="13"/>
        </w:numPr>
        <w:rPr>
          <w:bCs/>
          <w:caps/>
        </w:rPr>
      </w:pPr>
      <w:r>
        <w:t>Item 8</w:t>
      </w:r>
    </w:p>
    <w:p w14:paraId="6B0052CC" w14:textId="77777777" w:rsidR="007B0CA8" w:rsidRPr="007B0CA8" w:rsidRDefault="007B0CA8" w:rsidP="007B0CA8">
      <w:pPr>
        <w:pStyle w:val="ListParagraph"/>
        <w:numPr>
          <w:ilvl w:val="0"/>
          <w:numId w:val="13"/>
        </w:numPr>
        <w:rPr>
          <w:bCs/>
          <w:caps/>
        </w:rPr>
      </w:pPr>
      <w:r>
        <w:t>Item 9</w:t>
      </w:r>
    </w:p>
    <w:p w14:paraId="06755C8A" w14:textId="77777777" w:rsidR="007B0CA8" w:rsidRPr="007B0CA8" w:rsidRDefault="007B0CA8" w:rsidP="007B0CA8">
      <w:pPr>
        <w:pStyle w:val="ListParagraph"/>
        <w:numPr>
          <w:ilvl w:val="0"/>
          <w:numId w:val="13"/>
        </w:numPr>
        <w:rPr>
          <w:bCs/>
          <w:caps/>
        </w:rPr>
      </w:pPr>
      <w:r>
        <w:t>Item 10</w:t>
      </w:r>
    </w:p>
    <w:p w14:paraId="5F6BDA7F" w14:textId="77777777" w:rsidR="007B0CA8" w:rsidRDefault="007B0CA8" w:rsidP="007B0CA8">
      <w:pPr>
        <w:pStyle w:val="Heading2"/>
      </w:pPr>
      <w:r>
        <w:t>Instructions</w:t>
      </w:r>
    </w:p>
    <w:p w14:paraId="47AA1519" w14:textId="77777777" w:rsidR="007B0CA8" w:rsidRDefault="007B0CA8" w:rsidP="007B0CA8">
      <w:pPr>
        <w:pStyle w:val="Instructions"/>
      </w:pPr>
      <w:r>
        <w:t>1. Step one</w:t>
      </w:r>
    </w:p>
    <w:p w14:paraId="62F84D8D" w14:textId="77777777" w:rsidR="007B0CA8" w:rsidRPr="00621975" w:rsidRDefault="007B0CA8" w:rsidP="007B0CA8">
      <w:pPr>
        <w:pStyle w:val="Instructions"/>
      </w:pPr>
      <w:r>
        <w:t>2. Step two</w:t>
      </w:r>
    </w:p>
    <w:p w14:paraId="6AC40285" w14:textId="77777777" w:rsidR="007B0CA8" w:rsidRPr="00621975" w:rsidRDefault="007B0CA8" w:rsidP="007B0CA8">
      <w:pPr>
        <w:pStyle w:val="Instructions"/>
      </w:pPr>
      <w:r>
        <w:t>3. Step three</w:t>
      </w:r>
    </w:p>
    <w:p w14:paraId="7CA1A285" w14:textId="77777777" w:rsidR="007B0CA8" w:rsidRPr="00621975" w:rsidRDefault="007B0CA8" w:rsidP="007B0CA8">
      <w:pPr>
        <w:pStyle w:val="Instructions"/>
      </w:pPr>
      <w:r>
        <w:t>4. Step four</w:t>
      </w:r>
    </w:p>
    <w:p w14:paraId="5FE4D255" w14:textId="77777777" w:rsidR="007B0CA8" w:rsidRPr="00621975" w:rsidRDefault="007B0CA8" w:rsidP="007B0CA8">
      <w:pPr>
        <w:pStyle w:val="Instructions"/>
      </w:pPr>
      <w:r>
        <w:lastRenderedPageBreak/>
        <w:t>5. Step five</w:t>
      </w:r>
    </w:p>
    <w:p w14:paraId="6865F732" w14:textId="77777777" w:rsidR="007B0CA8" w:rsidRPr="00621975" w:rsidRDefault="007B0CA8" w:rsidP="007B0CA8">
      <w:pPr>
        <w:pStyle w:val="Instructions"/>
      </w:pPr>
      <w:r>
        <w:t>6. Step six</w:t>
      </w:r>
    </w:p>
    <w:p w14:paraId="2AC91DB8" w14:textId="77777777" w:rsidR="007B0CA8" w:rsidRDefault="007B0CA8" w:rsidP="007B0CA8">
      <w:pPr>
        <w:pStyle w:val="Instructions"/>
      </w:pPr>
      <w:r>
        <w:t xml:space="preserve">7. </w:t>
      </w:r>
      <w:r w:rsidRPr="00621975">
        <w:t>S</w:t>
      </w:r>
      <w:r>
        <w:t>tep seven</w:t>
      </w:r>
    </w:p>
    <w:p w14:paraId="0085EC8C" w14:textId="77777777" w:rsidR="007B0CA8" w:rsidRDefault="007B0CA8" w:rsidP="007B0CA8">
      <w:pPr>
        <w:pStyle w:val="Instructions"/>
      </w:pPr>
      <w:r>
        <w:t>8. Step eight</w:t>
      </w:r>
    </w:p>
    <w:p w14:paraId="2CD05C06" w14:textId="77777777" w:rsidR="007B0CA8" w:rsidRDefault="007B0CA8" w:rsidP="007B0CA8">
      <w:pPr>
        <w:pStyle w:val="Instructions"/>
      </w:pPr>
      <w:r>
        <w:t>9. Step nine</w:t>
      </w:r>
    </w:p>
    <w:p w14:paraId="50672F9E" w14:textId="77777777" w:rsidR="007B0CA8" w:rsidRPr="00621975" w:rsidRDefault="007B0CA8" w:rsidP="007B0CA8">
      <w:pPr>
        <w:pStyle w:val="Instructions"/>
      </w:pPr>
      <w:r>
        <w:t>10. Step ten</w:t>
      </w:r>
    </w:p>
    <w:p w14:paraId="219A92C9" w14:textId="77777777" w:rsidR="007B0CA8" w:rsidRDefault="007B0CA8" w:rsidP="007B0CA8">
      <w:pPr>
        <w:spacing w:line="240" w:lineRule="auto"/>
      </w:pPr>
      <w:r>
        <w:br w:type="page"/>
      </w:r>
    </w:p>
    <w:p w14:paraId="03AC85AD" w14:textId="1DD996A4" w:rsidR="007B0CA8" w:rsidRPr="00CB6224" w:rsidRDefault="007B0CA8" w:rsidP="007B0CA8">
      <w:pPr>
        <w:pStyle w:val="Heading1"/>
      </w:pPr>
      <w:bookmarkStart w:id="41" w:name="_Toc179204176"/>
      <w:r>
        <w:lastRenderedPageBreak/>
        <w:t xml:space="preserve">Recipe Name </w:t>
      </w:r>
      <w:r w:rsidR="000B4A73">
        <w:t>42</w:t>
      </w:r>
      <w:bookmarkEnd w:id="41"/>
    </w:p>
    <w:p w14:paraId="0C90E830" w14:textId="77777777" w:rsidR="007B0CA8" w:rsidRDefault="007B0CA8" w:rsidP="007B0CA8">
      <w:pPr>
        <w:pStyle w:val="Picture"/>
      </w:pPr>
      <w:r w:rsidRPr="00666F26">
        <w:drawing>
          <wp:inline distT="0" distB="0" distL="0" distR="0" wp14:anchorId="62E0768F" wp14:editId="58314974">
            <wp:extent cx="3268301" cy="2181389"/>
            <wp:effectExtent l="0" t="0" r="0" b="3175"/>
            <wp:docPr id="239799348"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2E281E9A"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542AD761" w14:textId="77777777" w:rsidR="007B0CA8" w:rsidRPr="00CB6224" w:rsidRDefault="007B0CA8" w:rsidP="007B0CA8">
      <w:pPr>
        <w:pStyle w:val="Heading2"/>
      </w:pPr>
      <w:r w:rsidRPr="00CB6224">
        <w:t>Ingredients</w:t>
      </w:r>
    </w:p>
    <w:p w14:paraId="0A95917D" w14:textId="77777777" w:rsidR="007B0CA8" w:rsidRPr="007B0CA8" w:rsidRDefault="007B0CA8" w:rsidP="007B0CA8">
      <w:pPr>
        <w:pStyle w:val="ListParagraph"/>
        <w:numPr>
          <w:ilvl w:val="0"/>
          <w:numId w:val="13"/>
        </w:numPr>
        <w:rPr>
          <w:bCs/>
          <w:caps/>
        </w:rPr>
      </w:pPr>
      <w:r>
        <w:t>Item 1</w:t>
      </w:r>
    </w:p>
    <w:p w14:paraId="26FB1572" w14:textId="77777777" w:rsidR="007B0CA8" w:rsidRPr="007B0CA8" w:rsidRDefault="007B0CA8" w:rsidP="007B0CA8">
      <w:pPr>
        <w:pStyle w:val="ListParagraph"/>
        <w:numPr>
          <w:ilvl w:val="0"/>
          <w:numId w:val="13"/>
        </w:numPr>
        <w:rPr>
          <w:bCs/>
          <w:caps/>
        </w:rPr>
      </w:pPr>
      <w:r>
        <w:t>Item 2</w:t>
      </w:r>
    </w:p>
    <w:p w14:paraId="09727043" w14:textId="77777777" w:rsidR="007B0CA8" w:rsidRPr="007B0CA8" w:rsidRDefault="007B0CA8" w:rsidP="007B0CA8">
      <w:pPr>
        <w:pStyle w:val="ListParagraph"/>
        <w:numPr>
          <w:ilvl w:val="0"/>
          <w:numId w:val="13"/>
        </w:numPr>
        <w:rPr>
          <w:bCs/>
          <w:caps/>
        </w:rPr>
      </w:pPr>
      <w:r>
        <w:t>Item 3</w:t>
      </w:r>
    </w:p>
    <w:p w14:paraId="06497683" w14:textId="77777777" w:rsidR="007B0CA8" w:rsidRPr="007B0CA8" w:rsidRDefault="007B0CA8" w:rsidP="007B0CA8">
      <w:pPr>
        <w:pStyle w:val="ListParagraph"/>
        <w:numPr>
          <w:ilvl w:val="0"/>
          <w:numId w:val="13"/>
        </w:numPr>
        <w:rPr>
          <w:bCs/>
          <w:caps/>
        </w:rPr>
      </w:pPr>
      <w:r>
        <w:t>Item 4</w:t>
      </w:r>
    </w:p>
    <w:p w14:paraId="4B542D98" w14:textId="77777777" w:rsidR="007B0CA8" w:rsidRPr="007B0CA8" w:rsidRDefault="007B0CA8" w:rsidP="007B0CA8">
      <w:pPr>
        <w:pStyle w:val="ListParagraph"/>
        <w:numPr>
          <w:ilvl w:val="0"/>
          <w:numId w:val="13"/>
        </w:numPr>
        <w:rPr>
          <w:bCs/>
          <w:caps/>
        </w:rPr>
      </w:pPr>
      <w:r>
        <w:t>Item 5</w:t>
      </w:r>
    </w:p>
    <w:p w14:paraId="77660E49" w14:textId="77777777" w:rsidR="007B0CA8" w:rsidRPr="007B0CA8" w:rsidRDefault="007B0CA8" w:rsidP="007B0CA8">
      <w:pPr>
        <w:pStyle w:val="ListParagraph"/>
        <w:numPr>
          <w:ilvl w:val="0"/>
          <w:numId w:val="13"/>
        </w:numPr>
        <w:rPr>
          <w:bCs/>
          <w:caps/>
        </w:rPr>
      </w:pPr>
      <w:r>
        <w:t>Item 6</w:t>
      </w:r>
    </w:p>
    <w:p w14:paraId="213F0035" w14:textId="77777777" w:rsidR="007B0CA8" w:rsidRPr="007B0CA8" w:rsidRDefault="007B0CA8" w:rsidP="007B0CA8">
      <w:pPr>
        <w:pStyle w:val="ListParagraph"/>
        <w:numPr>
          <w:ilvl w:val="0"/>
          <w:numId w:val="13"/>
        </w:numPr>
        <w:rPr>
          <w:bCs/>
          <w:caps/>
        </w:rPr>
      </w:pPr>
      <w:r>
        <w:t>Item 7</w:t>
      </w:r>
    </w:p>
    <w:p w14:paraId="08F7A422" w14:textId="77777777" w:rsidR="007B0CA8" w:rsidRPr="007B0CA8" w:rsidRDefault="007B0CA8" w:rsidP="007B0CA8">
      <w:pPr>
        <w:pStyle w:val="ListParagraph"/>
        <w:numPr>
          <w:ilvl w:val="0"/>
          <w:numId w:val="13"/>
        </w:numPr>
        <w:rPr>
          <w:bCs/>
          <w:caps/>
        </w:rPr>
      </w:pPr>
      <w:r>
        <w:t>Item 8</w:t>
      </w:r>
    </w:p>
    <w:p w14:paraId="1F606CA4" w14:textId="77777777" w:rsidR="007B0CA8" w:rsidRPr="007B0CA8" w:rsidRDefault="007B0CA8" w:rsidP="007B0CA8">
      <w:pPr>
        <w:pStyle w:val="ListParagraph"/>
        <w:numPr>
          <w:ilvl w:val="0"/>
          <w:numId w:val="13"/>
        </w:numPr>
        <w:rPr>
          <w:bCs/>
          <w:caps/>
        </w:rPr>
      </w:pPr>
      <w:r>
        <w:t>Item 9</w:t>
      </w:r>
    </w:p>
    <w:p w14:paraId="5134A392" w14:textId="77777777" w:rsidR="007B0CA8" w:rsidRPr="007B0CA8" w:rsidRDefault="007B0CA8" w:rsidP="007B0CA8">
      <w:pPr>
        <w:pStyle w:val="ListParagraph"/>
        <w:numPr>
          <w:ilvl w:val="0"/>
          <w:numId w:val="13"/>
        </w:numPr>
        <w:rPr>
          <w:bCs/>
          <w:caps/>
        </w:rPr>
      </w:pPr>
      <w:r>
        <w:t>Item 10</w:t>
      </w:r>
    </w:p>
    <w:p w14:paraId="6B7409A1" w14:textId="77777777" w:rsidR="007B0CA8" w:rsidRDefault="007B0CA8" w:rsidP="007B0CA8">
      <w:pPr>
        <w:pStyle w:val="Heading2"/>
      </w:pPr>
      <w:r>
        <w:t>Instructions</w:t>
      </w:r>
    </w:p>
    <w:p w14:paraId="5DA24D6A" w14:textId="77777777" w:rsidR="007B0CA8" w:rsidRDefault="007B0CA8" w:rsidP="007B0CA8">
      <w:pPr>
        <w:pStyle w:val="Instructions"/>
      </w:pPr>
      <w:r>
        <w:t>1. Step one</w:t>
      </w:r>
    </w:p>
    <w:p w14:paraId="3680B2F3" w14:textId="77777777" w:rsidR="007B0CA8" w:rsidRPr="00621975" w:rsidRDefault="007B0CA8" w:rsidP="007B0CA8">
      <w:pPr>
        <w:pStyle w:val="Instructions"/>
      </w:pPr>
      <w:r>
        <w:t>2. Step two</w:t>
      </w:r>
    </w:p>
    <w:p w14:paraId="025DED25" w14:textId="77777777" w:rsidR="007B0CA8" w:rsidRPr="00621975" w:rsidRDefault="007B0CA8" w:rsidP="007B0CA8">
      <w:pPr>
        <w:pStyle w:val="Instructions"/>
      </w:pPr>
      <w:r>
        <w:t>3. Step three</w:t>
      </w:r>
    </w:p>
    <w:p w14:paraId="685F6840" w14:textId="77777777" w:rsidR="007B0CA8" w:rsidRPr="00621975" w:rsidRDefault="007B0CA8" w:rsidP="007B0CA8">
      <w:pPr>
        <w:pStyle w:val="Instructions"/>
      </w:pPr>
      <w:r>
        <w:t>4. Step four</w:t>
      </w:r>
    </w:p>
    <w:p w14:paraId="2F2F47DB" w14:textId="77777777" w:rsidR="007B0CA8" w:rsidRPr="00621975" w:rsidRDefault="007B0CA8" w:rsidP="007B0CA8">
      <w:pPr>
        <w:pStyle w:val="Instructions"/>
      </w:pPr>
      <w:r>
        <w:lastRenderedPageBreak/>
        <w:t>5. Step five</w:t>
      </w:r>
    </w:p>
    <w:p w14:paraId="43E4568E" w14:textId="77777777" w:rsidR="007B0CA8" w:rsidRPr="00621975" w:rsidRDefault="007B0CA8" w:rsidP="007B0CA8">
      <w:pPr>
        <w:pStyle w:val="Instructions"/>
      </w:pPr>
      <w:r>
        <w:t>6. Step six</w:t>
      </w:r>
    </w:p>
    <w:p w14:paraId="29D94FB1" w14:textId="77777777" w:rsidR="007B0CA8" w:rsidRDefault="007B0CA8" w:rsidP="007B0CA8">
      <w:pPr>
        <w:pStyle w:val="Instructions"/>
      </w:pPr>
      <w:r>
        <w:t xml:space="preserve">7. </w:t>
      </w:r>
      <w:r w:rsidRPr="00621975">
        <w:t>S</w:t>
      </w:r>
      <w:r>
        <w:t>tep seven</w:t>
      </w:r>
    </w:p>
    <w:p w14:paraId="10D3056E" w14:textId="77777777" w:rsidR="007B0CA8" w:rsidRDefault="007B0CA8" w:rsidP="007B0CA8">
      <w:pPr>
        <w:pStyle w:val="Instructions"/>
      </w:pPr>
      <w:r>
        <w:t>8. Step eight</w:t>
      </w:r>
    </w:p>
    <w:p w14:paraId="0A84156C" w14:textId="77777777" w:rsidR="007B0CA8" w:rsidRDefault="007B0CA8" w:rsidP="007B0CA8">
      <w:pPr>
        <w:pStyle w:val="Instructions"/>
      </w:pPr>
      <w:r>
        <w:t>9. Step nine</w:t>
      </w:r>
    </w:p>
    <w:p w14:paraId="08367627" w14:textId="77777777" w:rsidR="007B0CA8" w:rsidRPr="00621975" w:rsidRDefault="007B0CA8" w:rsidP="007B0CA8">
      <w:pPr>
        <w:pStyle w:val="Instructions"/>
      </w:pPr>
      <w:r>
        <w:t>10. Step ten</w:t>
      </w:r>
    </w:p>
    <w:p w14:paraId="2C5F6633" w14:textId="77777777" w:rsidR="007B0CA8" w:rsidRDefault="007B0CA8" w:rsidP="007B0CA8">
      <w:pPr>
        <w:spacing w:line="240" w:lineRule="auto"/>
      </w:pPr>
      <w:r>
        <w:br w:type="page"/>
      </w:r>
    </w:p>
    <w:p w14:paraId="75DBCA7E" w14:textId="1D1FFF3F" w:rsidR="007B0CA8" w:rsidRPr="00CB6224" w:rsidRDefault="007B0CA8" w:rsidP="007B0CA8">
      <w:pPr>
        <w:pStyle w:val="Heading1"/>
      </w:pPr>
      <w:bookmarkStart w:id="42" w:name="_Toc179204177"/>
      <w:r>
        <w:lastRenderedPageBreak/>
        <w:t xml:space="preserve">Recipe Name </w:t>
      </w:r>
      <w:r w:rsidR="000B4A73">
        <w:t>43</w:t>
      </w:r>
      <w:bookmarkEnd w:id="42"/>
    </w:p>
    <w:p w14:paraId="0BF43E6F" w14:textId="77777777" w:rsidR="007B0CA8" w:rsidRDefault="007B0CA8" w:rsidP="007B0CA8">
      <w:pPr>
        <w:pStyle w:val="Picture"/>
      </w:pPr>
      <w:r w:rsidRPr="00666F26">
        <w:drawing>
          <wp:inline distT="0" distB="0" distL="0" distR="0" wp14:anchorId="71623E77" wp14:editId="610352BD">
            <wp:extent cx="3268301" cy="2181389"/>
            <wp:effectExtent l="0" t="0" r="0" b="3175"/>
            <wp:docPr id="1983738343"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340BE923"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47FBC220" w14:textId="77777777" w:rsidR="007B0CA8" w:rsidRPr="00CB6224" w:rsidRDefault="007B0CA8" w:rsidP="007B0CA8">
      <w:pPr>
        <w:pStyle w:val="Heading2"/>
      </w:pPr>
      <w:r w:rsidRPr="00CB6224">
        <w:t>Ingredients</w:t>
      </w:r>
    </w:p>
    <w:p w14:paraId="20531A5F" w14:textId="77777777" w:rsidR="007B0CA8" w:rsidRPr="007B0CA8" w:rsidRDefault="007B0CA8" w:rsidP="007B0CA8">
      <w:pPr>
        <w:pStyle w:val="ListParagraph"/>
        <w:numPr>
          <w:ilvl w:val="0"/>
          <w:numId w:val="13"/>
        </w:numPr>
        <w:rPr>
          <w:bCs/>
          <w:caps/>
        </w:rPr>
      </w:pPr>
      <w:r>
        <w:t>Item 1</w:t>
      </w:r>
    </w:p>
    <w:p w14:paraId="2F2772B3" w14:textId="77777777" w:rsidR="007B0CA8" w:rsidRPr="007B0CA8" w:rsidRDefault="007B0CA8" w:rsidP="007B0CA8">
      <w:pPr>
        <w:pStyle w:val="ListParagraph"/>
        <w:numPr>
          <w:ilvl w:val="0"/>
          <w:numId w:val="13"/>
        </w:numPr>
        <w:rPr>
          <w:bCs/>
          <w:caps/>
        </w:rPr>
      </w:pPr>
      <w:r>
        <w:t>Item 2</w:t>
      </w:r>
    </w:p>
    <w:p w14:paraId="1767FBBF" w14:textId="77777777" w:rsidR="007B0CA8" w:rsidRPr="007B0CA8" w:rsidRDefault="007B0CA8" w:rsidP="007B0CA8">
      <w:pPr>
        <w:pStyle w:val="ListParagraph"/>
        <w:numPr>
          <w:ilvl w:val="0"/>
          <w:numId w:val="13"/>
        </w:numPr>
        <w:rPr>
          <w:bCs/>
          <w:caps/>
        </w:rPr>
      </w:pPr>
      <w:r>
        <w:t>Item 3</w:t>
      </w:r>
    </w:p>
    <w:p w14:paraId="0B318324" w14:textId="77777777" w:rsidR="007B0CA8" w:rsidRPr="007B0CA8" w:rsidRDefault="007B0CA8" w:rsidP="007B0CA8">
      <w:pPr>
        <w:pStyle w:val="ListParagraph"/>
        <w:numPr>
          <w:ilvl w:val="0"/>
          <w:numId w:val="13"/>
        </w:numPr>
        <w:rPr>
          <w:bCs/>
          <w:caps/>
        </w:rPr>
      </w:pPr>
      <w:r>
        <w:t>Item 4</w:t>
      </w:r>
    </w:p>
    <w:p w14:paraId="0580AAC3" w14:textId="77777777" w:rsidR="007B0CA8" w:rsidRPr="007B0CA8" w:rsidRDefault="007B0CA8" w:rsidP="007B0CA8">
      <w:pPr>
        <w:pStyle w:val="ListParagraph"/>
        <w:numPr>
          <w:ilvl w:val="0"/>
          <w:numId w:val="13"/>
        </w:numPr>
        <w:rPr>
          <w:bCs/>
          <w:caps/>
        </w:rPr>
      </w:pPr>
      <w:r>
        <w:t>Item 5</w:t>
      </w:r>
    </w:p>
    <w:p w14:paraId="3423B489" w14:textId="77777777" w:rsidR="007B0CA8" w:rsidRPr="007B0CA8" w:rsidRDefault="007B0CA8" w:rsidP="007B0CA8">
      <w:pPr>
        <w:pStyle w:val="ListParagraph"/>
        <w:numPr>
          <w:ilvl w:val="0"/>
          <w:numId w:val="13"/>
        </w:numPr>
        <w:rPr>
          <w:bCs/>
          <w:caps/>
        </w:rPr>
      </w:pPr>
      <w:r>
        <w:t>Item 6</w:t>
      </w:r>
    </w:p>
    <w:p w14:paraId="58D1C05D" w14:textId="77777777" w:rsidR="007B0CA8" w:rsidRPr="007B0CA8" w:rsidRDefault="007B0CA8" w:rsidP="007B0CA8">
      <w:pPr>
        <w:pStyle w:val="ListParagraph"/>
        <w:numPr>
          <w:ilvl w:val="0"/>
          <w:numId w:val="13"/>
        </w:numPr>
        <w:rPr>
          <w:bCs/>
          <w:caps/>
        </w:rPr>
      </w:pPr>
      <w:r>
        <w:t>Item 7</w:t>
      </w:r>
    </w:p>
    <w:p w14:paraId="01CD8C67" w14:textId="77777777" w:rsidR="007B0CA8" w:rsidRPr="007B0CA8" w:rsidRDefault="007B0CA8" w:rsidP="007B0CA8">
      <w:pPr>
        <w:pStyle w:val="ListParagraph"/>
        <w:numPr>
          <w:ilvl w:val="0"/>
          <w:numId w:val="13"/>
        </w:numPr>
        <w:rPr>
          <w:bCs/>
          <w:caps/>
        </w:rPr>
      </w:pPr>
      <w:r>
        <w:t>Item 8</w:t>
      </w:r>
    </w:p>
    <w:p w14:paraId="458FEC03" w14:textId="77777777" w:rsidR="007B0CA8" w:rsidRPr="007B0CA8" w:rsidRDefault="007B0CA8" w:rsidP="007B0CA8">
      <w:pPr>
        <w:pStyle w:val="ListParagraph"/>
        <w:numPr>
          <w:ilvl w:val="0"/>
          <w:numId w:val="13"/>
        </w:numPr>
        <w:rPr>
          <w:bCs/>
          <w:caps/>
        </w:rPr>
      </w:pPr>
      <w:r>
        <w:t>Item 9</w:t>
      </w:r>
    </w:p>
    <w:p w14:paraId="3D5E0975" w14:textId="77777777" w:rsidR="007B0CA8" w:rsidRPr="007B0CA8" w:rsidRDefault="007B0CA8" w:rsidP="007B0CA8">
      <w:pPr>
        <w:pStyle w:val="ListParagraph"/>
        <w:numPr>
          <w:ilvl w:val="0"/>
          <w:numId w:val="13"/>
        </w:numPr>
        <w:rPr>
          <w:bCs/>
          <w:caps/>
        </w:rPr>
      </w:pPr>
      <w:r>
        <w:t>Item 10</w:t>
      </w:r>
    </w:p>
    <w:p w14:paraId="5B9D9A3B" w14:textId="77777777" w:rsidR="007B0CA8" w:rsidRDefault="007B0CA8" w:rsidP="007B0CA8">
      <w:pPr>
        <w:pStyle w:val="Heading2"/>
      </w:pPr>
      <w:r>
        <w:t>Instructions</w:t>
      </w:r>
    </w:p>
    <w:p w14:paraId="4832A346" w14:textId="77777777" w:rsidR="007B0CA8" w:rsidRDefault="007B0CA8" w:rsidP="007B0CA8">
      <w:pPr>
        <w:pStyle w:val="Instructions"/>
      </w:pPr>
      <w:r>
        <w:t>1. Step one</w:t>
      </w:r>
    </w:p>
    <w:p w14:paraId="59AE861A" w14:textId="77777777" w:rsidR="007B0CA8" w:rsidRPr="00621975" w:rsidRDefault="007B0CA8" w:rsidP="007B0CA8">
      <w:pPr>
        <w:pStyle w:val="Instructions"/>
      </w:pPr>
      <w:r>
        <w:t>2. Step two</w:t>
      </w:r>
    </w:p>
    <w:p w14:paraId="175B6CD6" w14:textId="77777777" w:rsidR="007B0CA8" w:rsidRPr="00621975" w:rsidRDefault="007B0CA8" w:rsidP="007B0CA8">
      <w:pPr>
        <w:pStyle w:val="Instructions"/>
      </w:pPr>
      <w:r>
        <w:t>3. Step three</w:t>
      </w:r>
    </w:p>
    <w:p w14:paraId="296B1BF8" w14:textId="77777777" w:rsidR="007B0CA8" w:rsidRPr="00621975" w:rsidRDefault="007B0CA8" w:rsidP="007B0CA8">
      <w:pPr>
        <w:pStyle w:val="Instructions"/>
      </w:pPr>
      <w:r>
        <w:t>4. Step four</w:t>
      </w:r>
    </w:p>
    <w:p w14:paraId="0D1CC4DA" w14:textId="77777777" w:rsidR="007B0CA8" w:rsidRPr="00621975" w:rsidRDefault="007B0CA8" w:rsidP="007B0CA8">
      <w:pPr>
        <w:pStyle w:val="Instructions"/>
      </w:pPr>
      <w:r>
        <w:lastRenderedPageBreak/>
        <w:t>5. Step five</w:t>
      </w:r>
    </w:p>
    <w:p w14:paraId="23B884D0" w14:textId="77777777" w:rsidR="007B0CA8" w:rsidRPr="00621975" w:rsidRDefault="007B0CA8" w:rsidP="007B0CA8">
      <w:pPr>
        <w:pStyle w:val="Instructions"/>
      </w:pPr>
      <w:r>
        <w:t>6. Step six</w:t>
      </w:r>
    </w:p>
    <w:p w14:paraId="78CBDA14" w14:textId="77777777" w:rsidR="007B0CA8" w:rsidRDefault="007B0CA8" w:rsidP="007B0CA8">
      <w:pPr>
        <w:pStyle w:val="Instructions"/>
      </w:pPr>
      <w:r>
        <w:t xml:space="preserve">7. </w:t>
      </w:r>
      <w:r w:rsidRPr="00621975">
        <w:t>S</w:t>
      </w:r>
      <w:r>
        <w:t>tep seven</w:t>
      </w:r>
    </w:p>
    <w:p w14:paraId="3F7A2C26" w14:textId="77777777" w:rsidR="007B0CA8" w:rsidRDefault="007B0CA8" w:rsidP="007B0CA8">
      <w:pPr>
        <w:pStyle w:val="Instructions"/>
      </w:pPr>
      <w:r>
        <w:t>8. Step eight</w:t>
      </w:r>
    </w:p>
    <w:p w14:paraId="4CFC8372" w14:textId="77777777" w:rsidR="007B0CA8" w:rsidRDefault="007B0CA8" w:rsidP="007B0CA8">
      <w:pPr>
        <w:pStyle w:val="Instructions"/>
      </w:pPr>
      <w:r>
        <w:t>9. Step nine</w:t>
      </w:r>
    </w:p>
    <w:p w14:paraId="0E4B9DDC" w14:textId="77777777" w:rsidR="007B0CA8" w:rsidRPr="00621975" w:rsidRDefault="007B0CA8" w:rsidP="007B0CA8">
      <w:pPr>
        <w:pStyle w:val="Instructions"/>
      </w:pPr>
      <w:r>
        <w:t>10. Step ten</w:t>
      </w:r>
    </w:p>
    <w:p w14:paraId="05F3B48D" w14:textId="77777777" w:rsidR="007B0CA8" w:rsidRDefault="007B0CA8" w:rsidP="007B0CA8">
      <w:pPr>
        <w:spacing w:line="240" w:lineRule="auto"/>
      </w:pPr>
      <w:r>
        <w:br w:type="page"/>
      </w:r>
    </w:p>
    <w:p w14:paraId="578A1212" w14:textId="70338B53" w:rsidR="007B0CA8" w:rsidRPr="00CB6224" w:rsidRDefault="007B0CA8" w:rsidP="007B0CA8">
      <w:pPr>
        <w:pStyle w:val="Heading1"/>
      </w:pPr>
      <w:bookmarkStart w:id="43" w:name="_Toc179204178"/>
      <w:r>
        <w:lastRenderedPageBreak/>
        <w:t xml:space="preserve">Recipe Name </w:t>
      </w:r>
      <w:r w:rsidR="000B4A73">
        <w:t>44</w:t>
      </w:r>
      <w:bookmarkEnd w:id="43"/>
    </w:p>
    <w:p w14:paraId="66E42E94" w14:textId="77777777" w:rsidR="007B0CA8" w:rsidRDefault="007B0CA8" w:rsidP="007B0CA8">
      <w:pPr>
        <w:pStyle w:val="Picture"/>
      </w:pPr>
      <w:r w:rsidRPr="00666F26">
        <w:drawing>
          <wp:inline distT="0" distB="0" distL="0" distR="0" wp14:anchorId="3A0979C5" wp14:editId="18915F46">
            <wp:extent cx="3268301" cy="2181389"/>
            <wp:effectExtent l="0" t="0" r="0" b="3175"/>
            <wp:docPr id="1131332799"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ADBCF23"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3DA656B8" w14:textId="77777777" w:rsidR="007B0CA8" w:rsidRPr="00CB6224" w:rsidRDefault="007B0CA8" w:rsidP="007B0CA8">
      <w:pPr>
        <w:pStyle w:val="Heading2"/>
      </w:pPr>
      <w:r w:rsidRPr="00CB6224">
        <w:t>Ingredients</w:t>
      </w:r>
    </w:p>
    <w:p w14:paraId="3159A4FD" w14:textId="77777777" w:rsidR="007B0CA8" w:rsidRPr="007B0CA8" w:rsidRDefault="007B0CA8" w:rsidP="007B0CA8">
      <w:pPr>
        <w:pStyle w:val="ListParagraph"/>
        <w:numPr>
          <w:ilvl w:val="0"/>
          <w:numId w:val="13"/>
        </w:numPr>
        <w:rPr>
          <w:bCs/>
          <w:caps/>
        </w:rPr>
      </w:pPr>
      <w:r>
        <w:t>Item 1</w:t>
      </w:r>
    </w:p>
    <w:p w14:paraId="571B5713" w14:textId="77777777" w:rsidR="007B0CA8" w:rsidRPr="007B0CA8" w:rsidRDefault="007B0CA8" w:rsidP="007B0CA8">
      <w:pPr>
        <w:pStyle w:val="ListParagraph"/>
        <w:numPr>
          <w:ilvl w:val="0"/>
          <w:numId w:val="13"/>
        </w:numPr>
        <w:rPr>
          <w:bCs/>
          <w:caps/>
        </w:rPr>
      </w:pPr>
      <w:r>
        <w:t>Item 2</w:t>
      </w:r>
    </w:p>
    <w:p w14:paraId="4EE85396" w14:textId="77777777" w:rsidR="007B0CA8" w:rsidRPr="007B0CA8" w:rsidRDefault="007B0CA8" w:rsidP="007B0CA8">
      <w:pPr>
        <w:pStyle w:val="ListParagraph"/>
        <w:numPr>
          <w:ilvl w:val="0"/>
          <w:numId w:val="13"/>
        </w:numPr>
        <w:rPr>
          <w:bCs/>
          <w:caps/>
        </w:rPr>
      </w:pPr>
      <w:r>
        <w:t>Item 3</w:t>
      </w:r>
    </w:p>
    <w:p w14:paraId="41DB799C" w14:textId="77777777" w:rsidR="007B0CA8" w:rsidRPr="007B0CA8" w:rsidRDefault="007B0CA8" w:rsidP="007B0CA8">
      <w:pPr>
        <w:pStyle w:val="ListParagraph"/>
        <w:numPr>
          <w:ilvl w:val="0"/>
          <w:numId w:val="13"/>
        </w:numPr>
        <w:rPr>
          <w:bCs/>
          <w:caps/>
        </w:rPr>
      </w:pPr>
      <w:r>
        <w:t>Item 4</w:t>
      </w:r>
    </w:p>
    <w:p w14:paraId="1BD52087" w14:textId="77777777" w:rsidR="007B0CA8" w:rsidRPr="007B0CA8" w:rsidRDefault="007B0CA8" w:rsidP="007B0CA8">
      <w:pPr>
        <w:pStyle w:val="ListParagraph"/>
        <w:numPr>
          <w:ilvl w:val="0"/>
          <w:numId w:val="13"/>
        </w:numPr>
        <w:rPr>
          <w:bCs/>
          <w:caps/>
        </w:rPr>
      </w:pPr>
      <w:r>
        <w:t>Item 5</w:t>
      </w:r>
    </w:p>
    <w:p w14:paraId="5A4DA020" w14:textId="77777777" w:rsidR="007B0CA8" w:rsidRPr="007B0CA8" w:rsidRDefault="007B0CA8" w:rsidP="007B0CA8">
      <w:pPr>
        <w:pStyle w:val="ListParagraph"/>
        <w:numPr>
          <w:ilvl w:val="0"/>
          <w:numId w:val="13"/>
        </w:numPr>
        <w:rPr>
          <w:bCs/>
          <w:caps/>
        </w:rPr>
      </w:pPr>
      <w:r>
        <w:t>Item 6</w:t>
      </w:r>
    </w:p>
    <w:p w14:paraId="6F04D798" w14:textId="77777777" w:rsidR="007B0CA8" w:rsidRPr="007B0CA8" w:rsidRDefault="007B0CA8" w:rsidP="007B0CA8">
      <w:pPr>
        <w:pStyle w:val="ListParagraph"/>
        <w:numPr>
          <w:ilvl w:val="0"/>
          <w:numId w:val="13"/>
        </w:numPr>
        <w:rPr>
          <w:bCs/>
          <w:caps/>
        </w:rPr>
      </w:pPr>
      <w:r>
        <w:t>Item 7</w:t>
      </w:r>
    </w:p>
    <w:p w14:paraId="27CFD89B" w14:textId="77777777" w:rsidR="007B0CA8" w:rsidRPr="007B0CA8" w:rsidRDefault="007B0CA8" w:rsidP="007B0CA8">
      <w:pPr>
        <w:pStyle w:val="ListParagraph"/>
        <w:numPr>
          <w:ilvl w:val="0"/>
          <w:numId w:val="13"/>
        </w:numPr>
        <w:rPr>
          <w:bCs/>
          <w:caps/>
        </w:rPr>
      </w:pPr>
      <w:r>
        <w:t>Item 8</w:t>
      </w:r>
    </w:p>
    <w:p w14:paraId="6BB58BD8" w14:textId="77777777" w:rsidR="007B0CA8" w:rsidRPr="007B0CA8" w:rsidRDefault="007B0CA8" w:rsidP="007B0CA8">
      <w:pPr>
        <w:pStyle w:val="ListParagraph"/>
        <w:numPr>
          <w:ilvl w:val="0"/>
          <w:numId w:val="13"/>
        </w:numPr>
        <w:rPr>
          <w:bCs/>
          <w:caps/>
        </w:rPr>
      </w:pPr>
      <w:r>
        <w:t>Item 9</w:t>
      </w:r>
    </w:p>
    <w:p w14:paraId="2EC2DFFF" w14:textId="77777777" w:rsidR="007B0CA8" w:rsidRPr="007B0CA8" w:rsidRDefault="007B0CA8" w:rsidP="007B0CA8">
      <w:pPr>
        <w:pStyle w:val="ListParagraph"/>
        <w:numPr>
          <w:ilvl w:val="0"/>
          <w:numId w:val="13"/>
        </w:numPr>
        <w:rPr>
          <w:bCs/>
          <w:caps/>
        </w:rPr>
      </w:pPr>
      <w:r>
        <w:t>Item 10</w:t>
      </w:r>
    </w:p>
    <w:p w14:paraId="0517FD4D" w14:textId="77777777" w:rsidR="007B0CA8" w:rsidRDefault="007B0CA8" w:rsidP="007B0CA8">
      <w:pPr>
        <w:pStyle w:val="Heading2"/>
      </w:pPr>
      <w:r>
        <w:t>Instructions</w:t>
      </w:r>
    </w:p>
    <w:p w14:paraId="045D2747" w14:textId="77777777" w:rsidR="007B0CA8" w:rsidRDefault="007B0CA8" w:rsidP="007B0CA8">
      <w:pPr>
        <w:pStyle w:val="Instructions"/>
      </w:pPr>
      <w:r>
        <w:t>1. Step one</w:t>
      </w:r>
    </w:p>
    <w:p w14:paraId="04B87A08" w14:textId="77777777" w:rsidR="007B0CA8" w:rsidRPr="00621975" w:rsidRDefault="007B0CA8" w:rsidP="007B0CA8">
      <w:pPr>
        <w:pStyle w:val="Instructions"/>
      </w:pPr>
      <w:r>
        <w:t>2. Step two</w:t>
      </w:r>
    </w:p>
    <w:p w14:paraId="342E30F7" w14:textId="77777777" w:rsidR="007B0CA8" w:rsidRPr="00621975" w:rsidRDefault="007B0CA8" w:rsidP="007B0CA8">
      <w:pPr>
        <w:pStyle w:val="Instructions"/>
      </w:pPr>
      <w:r>
        <w:t>3. Step three</w:t>
      </w:r>
    </w:p>
    <w:p w14:paraId="6B194613" w14:textId="77777777" w:rsidR="007B0CA8" w:rsidRPr="00621975" w:rsidRDefault="007B0CA8" w:rsidP="007B0CA8">
      <w:pPr>
        <w:pStyle w:val="Instructions"/>
      </w:pPr>
      <w:r>
        <w:t>4. Step four</w:t>
      </w:r>
    </w:p>
    <w:p w14:paraId="43A238A5" w14:textId="77777777" w:rsidR="007B0CA8" w:rsidRPr="00621975" w:rsidRDefault="007B0CA8" w:rsidP="007B0CA8">
      <w:pPr>
        <w:pStyle w:val="Instructions"/>
      </w:pPr>
      <w:r>
        <w:lastRenderedPageBreak/>
        <w:t>5. Step five</w:t>
      </w:r>
    </w:p>
    <w:p w14:paraId="4163E197" w14:textId="77777777" w:rsidR="007B0CA8" w:rsidRPr="00621975" w:rsidRDefault="007B0CA8" w:rsidP="007B0CA8">
      <w:pPr>
        <w:pStyle w:val="Instructions"/>
      </w:pPr>
      <w:r>
        <w:t>6. Step six</w:t>
      </w:r>
    </w:p>
    <w:p w14:paraId="2FD23AEB" w14:textId="77777777" w:rsidR="007B0CA8" w:rsidRDefault="007B0CA8" w:rsidP="007B0CA8">
      <w:pPr>
        <w:pStyle w:val="Instructions"/>
      </w:pPr>
      <w:r>
        <w:t xml:space="preserve">7. </w:t>
      </w:r>
      <w:r w:rsidRPr="00621975">
        <w:t>S</w:t>
      </w:r>
      <w:r>
        <w:t>tep seven</w:t>
      </w:r>
    </w:p>
    <w:p w14:paraId="2F2B13C7" w14:textId="77777777" w:rsidR="007B0CA8" w:rsidRDefault="007B0CA8" w:rsidP="007B0CA8">
      <w:pPr>
        <w:pStyle w:val="Instructions"/>
      </w:pPr>
      <w:r>
        <w:t>8. Step eight</w:t>
      </w:r>
    </w:p>
    <w:p w14:paraId="22A27AEF" w14:textId="77777777" w:rsidR="007B0CA8" w:rsidRDefault="007B0CA8" w:rsidP="007B0CA8">
      <w:pPr>
        <w:pStyle w:val="Instructions"/>
      </w:pPr>
      <w:r>
        <w:t>9. Step nine</w:t>
      </w:r>
    </w:p>
    <w:p w14:paraId="4E52DACC" w14:textId="77777777" w:rsidR="007B0CA8" w:rsidRPr="00621975" w:rsidRDefault="007B0CA8" w:rsidP="007B0CA8">
      <w:pPr>
        <w:pStyle w:val="Instructions"/>
      </w:pPr>
      <w:r>
        <w:t>10. Step ten</w:t>
      </w:r>
    </w:p>
    <w:p w14:paraId="5BA091E2" w14:textId="77777777" w:rsidR="007B0CA8" w:rsidRDefault="007B0CA8" w:rsidP="007B0CA8">
      <w:pPr>
        <w:spacing w:line="240" w:lineRule="auto"/>
      </w:pPr>
      <w:r>
        <w:br w:type="page"/>
      </w:r>
    </w:p>
    <w:p w14:paraId="1C00B8B4" w14:textId="7EA6F9EF" w:rsidR="007B0CA8" w:rsidRPr="00CB6224" w:rsidRDefault="007B0CA8" w:rsidP="007B0CA8">
      <w:pPr>
        <w:pStyle w:val="Heading1"/>
      </w:pPr>
      <w:bookmarkStart w:id="44" w:name="_Toc179204179"/>
      <w:r>
        <w:lastRenderedPageBreak/>
        <w:t xml:space="preserve">Recipe Name </w:t>
      </w:r>
      <w:r w:rsidR="000B4A73">
        <w:t>45</w:t>
      </w:r>
      <w:bookmarkEnd w:id="44"/>
    </w:p>
    <w:p w14:paraId="62BA94AD" w14:textId="77777777" w:rsidR="007B0CA8" w:rsidRDefault="007B0CA8" w:rsidP="007B0CA8">
      <w:pPr>
        <w:pStyle w:val="Picture"/>
      </w:pPr>
      <w:r w:rsidRPr="00666F26">
        <w:drawing>
          <wp:inline distT="0" distB="0" distL="0" distR="0" wp14:anchorId="108B641B" wp14:editId="4E8C111C">
            <wp:extent cx="3268301" cy="2181389"/>
            <wp:effectExtent l="0" t="0" r="0" b="3175"/>
            <wp:docPr id="1217099683"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2AE68F09"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6A0A0C1B" w14:textId="77777777" w:rsidR="007B0CA8" w:rsidRPr="00CB6224" w:rsidRDefault="007B0CA8" w:rsidP="007B0CA8">
      <w:pPr>
        <w:pStyle w:val="Heading2"/>
      </w:pPr>
      <w:r w:rsidRPr="00CB6224">
        <w:t>Ingredients</w:t>
      </w:r>
    </w:p>
    <w:p w14:paraId="1E7F5EB9" w14:textId="77777777" w:rsidR="007B0CA8" w:rsidRPr="007B0CA8" w:rsidRDefault="007B0CA8" w:rsidP="007B0CA8">
      <w:pPr>
        <w:pStyle w:val="ListParagraph"/>
        <w:numPr>
          <w:ilvl w:val="0"/>
          <w:numId w:val="13"/>
        </w:numPr>
        <w:rPr>
          <w:bCs/>
          <w:caps/>
        </w:rPr>
      </w:pPr>
      <w:r>
        <w:t>Item 1</w:t>
      </w:r>
    </w:p>
    <w:p w14:paraId="17619CCD" w14:textId="77777777" w:rsidR="007B0CA8" w:rsidRPr="007B0CA8" w:rsidRDefault="007B0CA8" w:rsidP="007B0CA8">
      <w:pPr>
        <w:pStyle w:val="ListParagraph"/>
        <w:numPr>
          <w:ilvl w:val="0"/>
          <w:numId w:val="13"/>
        </w:numPr>
        <w:rPr>
          <w:bCs/>
          <w:caps/>
        </w:rPr>
      </w:pPr>
      <w:r>
        <w:t>Item 2</w:t>
      </w:r>
    </w:p>
    <w:p w14:paraId="16C923CA" w14:textId="77777777" w:rsidR="007B0CA8" w:rsidRPr="007B0CA8" w:rsidRDefault="007B0CA8" w:rsidP="007B0CA8">
      <w:pPr>
        <w:pStyle w:val="ListParagraph"/>
        <w:numPr>
          <w:ilvl w:val="0"/>
          <w:numId w:val="13"/>
        </w:numPr>
        <w:rPr>
          <w:bCs/>
          <w:caps/>
        </w:rPr>
      </w:pPr>
      <w:r>
        <w:t>Item 3</w:t>
      </w:r>
    </w:p>
    <w:p w14:paraId="3D6EC284" w14:textId="77777777" w:rsidR="007B0CA8" w:rsidRPr="007B0CA8" w:rsidRDefault="007B0CA8" w:rsidP="007B0CA8">
      <w:pPr>
        <w:pStyle w:val="ListParagraph"/>
        <w:numPr>
          <w:ilvl w:val="0"/>
          <w:numId w:val="13"/>
        </w:numPr>
        <w:rPr>
          <w:bCs/>
          <w:caps/>
        </w:rPr>
      </w:pPr>
      <w:r>
        <w:t>Item 4</w:t>
      </w:r>
    </w:p>
    <w:p w14:paraId="5D291C64" w14:textId="77777777" w:rsidR="007B0CA8" w:rsidRPr="007B0CA8" w:rsidRDefault="007B0CA8" w:rsidP="007B0CA8">
      <w:pPr>
        <w:pStyle w:val="ListParagraph"/>
        <w:numPr>
          <w:ilvl w:val="0"/>
          <w:numId w:val="13"/>
        </w:numPr>
        <w:rPr>
          <w:bCs/>
          <w:caps/>
        </w:rPr>
      </w:pPr>
      <w:r>
        <w:t>Item 5</w:t>
      </w:r>
    </w:p>
    <w:p w14:paraId="0D330B63" w14:textId="77777777" w:rsidR="007B0CA8" w:rsidRPr="007B0CA8" w:rsidRDefault="007B0CA8" w:rsidP="007B0CA8">
      <w:pPr>
        <w:pStyle w:val="ListParagraph"/>
        <w:numPr>
          <w:ilvl w:val="0"/>
          <w:numId w:val="13"/>
        </w:numPr>
        <w:rPr>
          <w:bCs/>
          <w:caps/>
        </w:rPr>
      </w:pPr>
      <w:r>
        <w:t>Item 6</w:t>
      </w:r>
    </w:p>
    <w:p w14:paraId="7A488D62" w14:textId="77777777" w:rsidR="007B0CA8" w:rsidRPr="007B0CA8" w:rsidRDefault="007B0CA8" w:rsidP="007B0CA8">
      <w:pPr>
        <w:pStyle w:val="ListParagraph"/>
        <w:numPr>
          <w:ilvl w:val="0"/>
          <w:numId w:val="13"/>
        </w:numPr>
        <w:rPr>
          <w:bCs/>
          <w:caps/>
        </w:rPr>
      </w:pPr>
      <w:r>
        <w:t>Item 7</w:t>
      </w:r>
    </w:p>
    <w:p w14:paraId="4C64E030" w14:textId="77777777" w:rsidR="007B0CA8" w:rsidRPr="007B0CA8" w:rsidRDefault="007B0CA8" w:rsidP="007B0CA8">
      <w:pPr>
        <w:pStyle w:val="ListParagraph"/>
        <w:numPr>
          <w:ilvl w:val="0"/>
          <w:numId w:val="13"/>
        </w:numPr>
        <w:rPr>
          <w:bCs/>
          <w:caps/>
        </w:rPr>
      </w:pPr>
      <w:r>
        <w:t>Item 8</w:t>
      </w:r>
    </w:p>
    <w:p w14:paraId="54F96761" w14:textId="77777777" w:rsidR="007B0CA8" w:rsidRPr="007B0CA8" w:rsidRDefault="007B0CA8" w:rsidP="007B0CA8">
      <w:pPr>
        <w:pStyle w:val="ListParagraph"/>
        <w:numPr>
          <w:ilvl w:val="0"/>
          <w:numId w:val="13"/>
        </w:numPr>
        <w:rPr>
          <w:bCs/>
          <w:caps/>
        </w:rPr>
      </w:pPr>
      <w:r>
        <w:t>Item 9</w:t>
      </w:r>
    </w:p>
    <w:p w14:paraId="7EFFDB30" w14:textId="77777777" w:rsidR="007B0CA8" w:rsidRPr="007B0CA8" w:rsidRDefault="007B0CA8" w:rsidP="007B0CA8">
      <w:pPr>
        <w:pStyle w:val="ListParagraph"/>
        <w:numPr>
          <w:ilvl w:val="0"/>
          <w:numId w:val="13"/>
        </w:numPr>
        <w:rPr>
          <w:bCs/>
          <w:caps/>
        </w:rPr>
      </w:pPr>
      <w:r>
        <w:t>Item 10</w:t>
      </w:r>
    </w:p>
    <w:p w14:paraId="3888B04E" w14:textId="77777777" w:rsidR="007B0CA8" w:rsidRDefault="007B0CA8" w:rsidP="007B0CA8">
      <w:pPr>
        <w:pStyle w:val="Heading2"/>
      </w:pPr>
      <w:r>
        <w:t>Instructions</w:t>
      </w:r>
    </w:p>
    <w:p w14:paraId="6EE08184" w14:textId="77777777" w:rsidR="007B0CA8" w:rsidRDefault="007B0CA8" w:rsidP="007B0CA8">
      <w:pPr>
        <w:pStyle w:val="Instructions"/>
      </w:pPr>
      <w:r>
        <w:t>1. Step one</w:t>
      </w:r>
    </w:p>
    <w:p w14:paraId="35D59559" w14:textId="77777777" w:rsidR="007B0CA8" w:rsidRPr="00621975" w:rsidRDefault="007B0CA8" w:rsidP="007B0CA8">
      <w:pPr>
        <w:pStyle w:val="Instructions"/>
      </w:pPr>
      <w:r>
        <w:t>2. Step two</w:t>
      </w:r>
    </w:p>
    <w:p w14:paraId="5DCF3C7D" w14:textId="77777777" w:rsidR="007B0CA8" w:rsidRPr="00621975" w:rsidRDefault="007B0CA8" w:rsidP="007B0CA8">
      <w:pPr>
        <w:pStyle w:val="Instructions"/>
      </w:pPr>
      <w:r>
        <w:t>3. Step three</w:t>
      </w:r>
    </w:p>
    <w:p w14:paraId="72507A59" w14:textId="77777777" w:rsidR="007B0CA8" w:rsidRPr="00621975" w:rsidRDefault="007B0CA8" w:rsidP="007B0CA8">
      <w:pPr>
        <w:pStyle w:val="Instructions"/>
      </w:pPr>
      <w:r>
        <w:t>4. Step four</w:t>
      </w:r>
    </w:p>
    <w:p w14:paraId="14729A9A" w14:textId="77777777" w:rsidR="007B0CA8" w:rsidRPr="00621975" w:rsidRDefault="007B0CA8" w:rsidP="007B0CA8">
      <w:pPr>
        <w:pStyle w:val="Instructions"/>
      </w:pPr>
      <w:r>
        <w:lastRenderedPageBreak/>
        <w:t>5. Step five</w:t>
      </w:r>
    </w:p>
    <w:p w14:paraId="0BA1B993" w14:textId="77777777" w:rsidR="007B0CA8" w:rsidRPr="00621975" w:rsidRDefault="007B0CA8" w:rsidP="007B0CA8">
      <w:pPr>
        <w:pStyle w:val="Instructions"/>
      </w:pPr>
      <w:r>
        <w:t>6. Step six</w:t>
      </w:r>
    </w:p>
    <w:p w14:paraId="5658F5A6" w14:textId="77777777" w:rsidR="007B0CA8" w:rsidRDefault="007B0CA8" w:rsidP="007B0CA8">
      <w:pPr>
        <w:pStyle w:val="Instructions"/>
      </w:pPr>
      <w:r>
        <w:t xml:space="preserve">7. </w:t>
      </w:r>
      <w:r w:rsidRPr="00621975">
        <w:t>S</w:t>
      </w:r>
      <w:r>
        <w:t>tep seven</w:t>
      </w:r>
    </w:p>
    <w:p w14:paraId="2DD4B274" w14:textId="77777777" w:rsidR="007B0CA8" w:rsidRDefault="007B0CA8" w:rsidP="007B0CA8">
      <w:pPr>
        <w:pStyle w:val="Instructions"/>
      </w:pPr>
      <w:r>
        <w:t>8. Step eight</w:t>
      </w:r>
    </w:p>
    <w:p w14:paraId="53CEDB1D" w14:textId="77777777" w:rsidR="007B0CA8" w:rsidRDefault="007B0CA8" w:rsidP="007B0CA8">
      <w:pPr>
        <w:pStyle w:val="Instructions"/>
      </w:pPr>
      <w:r>
        <w:t>9. Step nine</w:t>
      </w:r>
    </w:p>
    <w:p w14:paraId="41B8D29C" w14:textId="77777777" w:rsidR="007B0CA8" w:rsidRPr="00621975" w:rsidRDefault="007B0CA8" w:rsidP="007B0CA8">
      <w:pPr>
        <w:pStyle w:val="Instructions"/>
      </w:pPr>
      <w:r>
        <w:t>10. Step ten</w:t>
      </w:r>
    </w:p>
    <w:p w14:paraId="6A7473CD" w14:textId="77777777" w:rsidR="007B0CA8" w:rsidRDefault="007B0CA8" w:rsidP="007B0CA8">
      <w:pPr>
        <w:spacing w:line="240" w:lineRule="auto"/>
      </w:pPr>
      <w:r>
        <w:br w:type="page"/>
      </w:r>
    </w:p>
    <w:p w14:paraId="6E794CF0" w14:textId="755C74F6" w:rsidR="007B0CA8" w:rsidRPr="00CB6224" w:rsidRDefault="007B0CA8" w:rsidP="007B0CA8">
      <w:pPr>
        <w:pStyle w:val="Heading1"/>
      </w:pPr>
      <w:bookmarkStart w:id="45" w:name="_Toc179204180"/>
      <w:r>
        <w:lastRenderedPageBreak/>
        <w:t xml:space="preserve">Recipe Name </w:t>
      </w:r>
      <w:r w:rsidR="000B4A73">
        <w:t>46</w:t>
      </w:r>
      <w:bookmarkEnd w:id="45"/>
    </w:p>
    <w:p w14:paraId="3E89975D" w14:textId="77777777" w:rsidR="007B0CA8" w:rsidRDefault="007B0CA8" w:rsidP="007B0CA8">
      <w:pPr>
        <w:pStyle w:val="Picture"/>
      </w:pPr>
      <w:r w:rsidRPr="00666F26">
        <w:drawing>
          <wp:inline distT="0" distB="0" distL="0" distR="0" wp14:anchorId="274E621A" wp14:editId="05163BFE">
            <wp:extent cx="3268301" cy="2181389"/>
            <wp:effectExtent l="0" t="0" r="0" b="3175"/>
            <wp:docPr id="1652386370"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3F808E25"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41DA0698" w14:textId="77777777" w:rsidR="007B0CA8" w:rsidRPr="00CB6224" w:rsidRDefault="007B0CA8" w:rsidP="007B0CA8">
      <w:pPr>
        <w:pStyle w:val="Heading2"/>
      </w:pPr>
      <w:r w:rsidRPr="00CB6224">
        <w:t>Ingredients</w:t>
      </w:r>
    </w:p>
    <w:p w14:paraId="643BD74C" w14:textId="77777777" w:rsidR="007B0CA8" w:rsidRPr="007B0CA8" w:rsidRDefault="007B0CA8" w:rsidP="007B0CA8">
      <w:pPr>
        <w:pStyle w:val="ListParagraph"/>
        <w:numPr>
          <w:ilvl w:val="0"/>
          <w:numId w:val="13"/>
        </w:numPr>
        <w:rPr>
          <w:bCs/>
          <w:caps/>
        </w:rPr>
      </w:pPr>
      <w:r>
        <w:t>Item 1</w:t>
      </w:r>
    </w:p>
    <w:p w14:paraId="66BF75E5" w14:textId="77777777" w:rsidR="007B0CA8" w:rsidRPr="007B0CA8" w:rsidRDefault="007B0CA8" w:rsidP="007B0CA8">
      <w:pPr>
        <w:pStyle w:val="ListParagraph"/>
        <w:numPr>
          <w:ilvl w:val="0"/>
          <w:numId w:val="13"/>
        </w:numPr>
        <w:rPr>
          <w:bCs/>
          <w:caps/>
        </w:rPr>
      </w:pPr>
      <w:r>
        <w:t>Item 2</w:t>
      </w:r>
    </w:p>
    <w:p w14:paraId="5A1AB29F" w14:textId="77777777" w:rsidR="007B0CA8" w:rsidRPr="007B0CA8" w:rsidRDefault="007B0CA8" w:rsidP="007B0CA8">
      <w:pPr>
        <w:pStyle w:val="ListParagraph"/>
        <w:numPr>
          <w:ilvl w:val="0"/>
          <w:numId w:val="13"/>
        </w:numPr>
        <w:rPr>
          <w:bCs/>
          <w:caps/>
        </w:rPr>
      </w:pPr>
      <w:r>
        <w:t>Item 3</w:t>
      </w:r>
    </w:p>
    <w:p w14:paraId="4D437532" w14:textId="77777777" w:rsidR="007B0CA8" w:rsidRPr="007B0CA8" w:rsidRDefault="007B0CA8" w:rsidP="007B0CA8">
      <w:pPr>
        <w:pStyle w:val="ListParagraph"/>
        <w:numPr>
          <w:ilvl w:val="0"/>
          <w:numId w:val="13"/>
        </w:numPr>
        <w:rPr>
          <w:bCs/>
          <w:caps/>
        </w:rPr>
      </w:pPr>
      <w:r>
        <w:t>Item 4</w:t>
      </w:r>
    </w:p>
    <w:p w14:paraId="2FF3ED89" w14:textId="77777777" w:rsidR="007B0CA8" w:rsidRPr="007B0CA8" w:rsidRDefault="007B0CA8" w:rsidP="007B0CA8">
      <w:pPr>
        <w:pStyle w:val="ListParagraph"/>
        <w:numPr>
          <w:ilvl w:val="0"/>
          <w:numId w:val="13"/>
        </w:numPr>
        <w:rPr>
          <w:bCs/>
          <w:caps/>
        </w:rPr>
      </w:pPr>
      <w:r>
        <w:t>Item 5</w:t>
      </w:r>
    </w:p>
    <w:p w14:paraId="3BEC699A" w14:textId="77777777" w:rsidR="007B0CA8" w:rsidRPr="007B0CA8" w:rsidRDefault="007B0CA8" w:rsidP="007B0CA8">
      <w:pPr>
        <w:pStyle w:val="ListParagraph"/>
        <w:numPr>
          <w:ilvl w:val="0"/>
          <w:numId w:val="13"/>
        </w:numPr>
        <w:rPr>
          <w:bCs/>
          <w:caps/>
        </w:rPr>
      </w:pPr>
      <w:r>
        <w:t>Item 6</w:t>
      </w:r>
    </w:p>
    <w:p w14:paraId="779C01B3" w14:textId="77777777" w:rsidR="007B0CA8" w:rsidRPr="007B0CA8" w:rsidRDefault="007B0CA8" w:rsidP="007B0CA8">
      <w:pPr>
        <w:pStyle w:val="ListParagraph"/>
        <w:numPr>
          <w:ilvl w:val="0"/>
          <w:numId w:val="13"/>
        </w:numPr>
        <w:rPr>
          <w:bCs/>
          <w:caps/>
        </w:rPr>
      </w:pPr>
      <w:r>
        <w:t>Item 7</w:t>
      </w:r>
    </w:p>
    <w:p w14:paraId="36FA182E" w14:textId="77777777" w:rsidR="007B0CA8" w:rsidRPr="007B0CA8" w:rsidRDefault="007B0CA8" w:rsidP="007B0CA8">
      <w:pPr>
        <w:pStyle w:val="ListParagraph"/>
        <w:numPr>
          <w:ilvl w:val="0"/>
          <w:numId w:val="13"/>
        </w:numPr>
        <w:rPr>
          <w:bCs/>
          <w:caps/>
        </w:rPr>
      </w:pPr>
      <w:r>
        <w:t>Item 8</w:t>
      </w:r>
    </w:p>
    <w:p w14:paraId="337E62C5" w14:textId="77777777" w:rsidR="007B0CA8" w:rsidRPr="007B0CA8" w:rsidRDefault="007B0CA8" w:rsidP="007B0CA8">
      <w:pPr>
        <w:pStyle w:val="ListParagraph"/>
        <w:numPr>
          <w:ilvl w:val="0"/>
          <w:numId w:val="13"/>
        </w:numPr>
        <w:rPr>
          <w:bCs/>
          <w:caps/>
        </w:rPr>
      </w:pPr>
      <w:r>
        <w:t>Item 9</w:t>
      </w:r>
    </w:p>
    <w:p w14:paraId="129FF30A" w14:textId="77777777" w:rsidR="007B0CA8" w:rsidRPr="007B0CA8" w:rsidRDefault="007B0CA8" w:rsidP="007B0CA8">
      <w:pPr>
        <w:pStyle w:val="ListParagraph"/>
        <w:numPr>
          <w:ilvl w:val="0"/>
          <w:numId w:val="13"/>
        </w:numPr>
        <w:rPr>
          <w:bCs/>
          <w:caps/>
        </w:rPr>
      </w:pPr>
      <w:r>
        <w:t>Item 10</w:t>
      </w:r>
    </w:p>
    <w:p w14:paraId="1D3B8773" w14:textId="77777777" w:rsidR="007B0CA8" w:rsidRDefault="007B0CA8" w:rsidP="007B0CA8">
      <w:pPr>
        <w:pStyle w:val="Heading2"/>
      </w:pPr>
      <w:r>
        <w:t>Instructions</w:t>
      </w:r>
    </w:p>
    <w:p w14:paraId="0FC7FED4" w14:textId="77777777" w:rsidR="007B0CA8" w:rsidRDefault="007B0CA8" w:rsidP="007B0CA8">
      <w:pPr>
        <w:pStyle w:val="Instructions"/>
      </w:pPr>
      <w:r>
        <w:t>1. Step one</w:t>
      </w:r>
    </w:p>
    <w:p w14:paraId="0687B966" w14:textId="77777777" w:rsidR="007B0CA8" w:rsidRPr="00621975" w:rsidRDefault="007B0CA8" w:rsidP="007B0CA8">
      <w:pPr>
        <w:pStyle w:val="Instructions"/>
      </w:pPr>
      <w:r>
        <w:t>2. Step two</w:t>
      </w:r>
    </w:p>
    <w:p w14:paraId="1FE0423E" w14:textId="77777777" w:rsidR="007B0CA8" w:rsidRPr="00621975" w:rsidRDefault="007B0CA8" w:rsidP="007B0CA8">
      <w:pPr>
        <w:pStyle w:val="Instructions"/>
      </w:pPr>
      <w:r>
        <w:t>3. Step three</w:t>
      </w:r>
    </w:p>
    <w:p w14:paraId="795A033C" w14:textId="77777777" w:rsidR="007B0CA8" w:rsidRPr="00621975" w:rsidRDefault="007B0CA8" w:rsidP="007B0CA8">
      <w:pPr>
        <w:pStyle w:val="Instructions"/>
      </w:pPr>
      <w:r>
        <w:t>4. Step four</w:t>
      </w:r>
    </w:p>
    <w:p w14:paraId="0D3B1647" w14:textId="77777777" w:rsidR="007B0CA8" w:rsidRPr="00621975" w:rsidRDefault="007B0CA8" w:rsidP="007B0CA8">
      <w:pPr>
        <w:pStyle w:val="Instructions"/>
      </w:pPr>
      <w:r>
        <w:lastRenderedPageBreak/>
        <w:t>5. Step five</w:t>
      </w:r>
    </w:p>
    <w:p w14:paraId="2ED2507A" w14:textId="77777777" w:rsidR="007B0CA8" w:rsidRPr="00621975" w:rsidRDefault="007B0CA8" w:rsidP="007B0CA8">
      <w:pPr>
        <w:pStyle w:val="Instructions"/>
      </w:pPr>
      <w:r>
        <w:t>6. Step six</w:t>
      </w:r>
    </w:p>
    <w:p w14:paraId="55661204" w14:textId="77777777" w:rsidR="007B0CA8" w:rsidRDefault="007B0CA8" w:rsidP="007B0CA8">
      <w:pPr>
        <w:pStyle w:val="Instructions"/>
      </w:pPr>
      <w:r>
        <w:t xml:space="preserve">7. </w:t>
      </w:r>
      <w:r w:rsidRPr="00621975">
        <w:t>S</w:t>
      </w:r>
      <w:r>
        <w:t>tep seven</w:t>
      </w:r>
    </w:p>
    <w:p w14:paraId="47CDF80C" w14:textId="77777777" w:rsidR="007B0CA8" w:rsidRDefault="007B0CA8" w:rsidP="007B0CA8">
      <w:pPr>
        <w:pStyle w:val="Instructions"/>
      </w:pPr>
      <w:r>
        <w:t>8. Step eight</w:t>
      </w:r>
    </w:p>
    <w:p w14:paraId="43B1C0F9" w14:textId="77777777" w:rsidR="007B0CA8" w:rsidRDefault="007B0CA8" w:rsidP="007B0CA8">
      <w:pPr>
        <w:pStyle w:val="Instructions"/>
      </w:pPr>
      <w:r>
        <w:t>9. Step nine</w:t>
      </w:r>
    </w:p>
    <w:p w14:paraId="1544D76B" w14:textId="77777777" w:rsidR="007B0CA8" w:rsidRPr="00621975" w:rsidRDefault="007B0CA8" w:rsidP="007B0CA8">
      <w:pPr>
        <w:pStyle w:val="Instructions"/>
      </w:pPr>
      <w:r>
        <w:t>10. Step ten</w:t>
      </w:r>
    </w:p>
    <w:p w14:paraId="0D08D7E0" w14:textId="77777777" w:rsidR="007B0CA8" w:rsidRDefault="007B0CA8" w:rsidP="007B0CA8">
      <w:pPr>
        <w:spacing w:line="240" w:lineRule="auto"/>
      </w:pPr>
      <w:r>
        <w:br w:type="page"/>
      </w:r>
    </w:p>
    <w:p w14:paraId="410829C2" w14:textId="3E9F3601" w:rsidR="007B0CA8" w:rsidRPr="00CB6224" w:rsidRDefault="007B0CA8" w:rsidP="007B0CA8">
      <w:pPr>
        <w:pStyle w:val="Heading1"/>
      </w:pPr>
      <w:bookmarkStart w:id="46" w:name="_Toc179204181"/>
      <w:r>
        <w:lastRenderedPageBreak/>
        <w:t xml:space="preserve">Recipe Name </w:t>
      </w:r>
      <w:r w:rsidR="000B4A73">
        <w:t>47</w:t>
      </w:r>
      <w:bookmarkEnd w:id="46"/>
    </w:p>
    <w:p w14:paraId="7136D0F0" w14:textId="77777777" w:rsidR="007B0CA8" w:rsidRDefault="007B0CA8" w:rsidP="007B0CA8">
      <w:pPr>
        <w:pStyle w:val="Picture"/>
      </w:pPr>
      <w:r w:rsidRPr="00666F26">
        <w:drawing>
          <wp:inline distT="0" distB="0" distL="0" distR="0" wp14:anchorId="435181A0" wp14:editId="28E6C1AD">
            <wp:extent cx="3268301" cy="2181389"/>
            <wp:effectExtent l="0" t="0" r="0" b="3175"/>
            <wp:docPr id="153861182"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5EFA82BE"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4B76A118" w14:textId="77777777" w:rsidR="007B0CA8" w:rsidRPr="00CB6224" w:rsidRDefault="007B0CA8" w:rsidP="007B0CA8">
      <w:pPr>
        <w:pStyle w:val="Heading2"/>
      </w:pPr>
      <w:r w:rsidRPr="00CB6224">
        <w:t>Ingredients</w:t>
      </w:r>
    </w:p>
    <w:p w14:paraId="210EE90B" w14:textId="77777777" w:rsidR="007B0CA8" w:rsidRPr="007B0CA8" w:rsidRDefault="007B0CA8" w:rsidP="007B0CA8">
      <w:pPr>
        <w:pStyle w:val="ListParagraph"/>
        <w:numPr>
          <w:ilvl w:val="0"/>
          <w:numId w:val="13"/>
        </w:numPr>
        <w:rPr>
          <w:bCs/>
          <w:caps/>
        </w:rPr>
      </w:pPr>
      <w:r>
        <w:t>Item 1</w:t>
      </w:r>
    </w:p>
    <w:p w14:paraId="540EFDDF" w14:textId="77777777" w:rsidR="007B0CA8" w:rsidRPr="007B0CA8" w:rsidRDefault="007B0CA8" w:rsidP="007B0CA8">
      <w:pPr>
        <w:pStyle w:val="ListParagraph"/>
        <w:numPr>
          <w:ilvl w:val="0"/>
          <w:numId w:val="13"/>
        </w:numPr>
        <w:rPr>
          <w:bCs/>
          <w:caps/>
        </w:rPr>
      </w:pPr>
      <w:r>
        <w:t>Item 2</w:t>
      </w:r>
    </w:p>
    <w:p w14:paraId="5E2E3AA9" w14:textId="77777777" w:rsidR="007B0CA8" w:rsidRPr="007B0CA8" w:rsidRDefault="007B0CA8" w:rsidP="007B0CA8">
      <w:pPr>
        <w:pStyle w:val="ListParagraph"/>
        <w:numPr>
          <w:ilvl w:val="0"/>
          <w:numId w:val="13"/>
        </w:numPr>
        <w:rPr>
          <w:bCs/>
          <w:caps/>
        </w:rPr>
      </w:pPr>
      <w:r>
        <w:t>Item 3</w:t>
      </w:r>
    </w:p>
    <w:p w14:paraId="2E8D5FC1" w14:textId="77777777" w:rsidR="007B0CA8" w:rsidRPr="007B0CA8" w:rsidRDefault="007B0CA8" w:rsidP="007B0CA8">
      <w:pPr>
        <w:pStyle w:val="ListParagraph"/>
        <w:numPr>
          <w:ilvl w:val="0"/>
          <w:numId w:val="13"/>
        </w:numPr>
        <w:rPr>
          <w:bCs/>
          <w:caps/>
        </w:rPr>
      </w:pPr>
      <w:r>
        <w:t>Item 4</w:t>
      </w:r>
    </w:p>
    <w:p w14:paraId="009F3A58" w14:textId="77777777" w:rsidR="007B0CA8" w:rsidRPr="007B0CA8" w:rsidRDefault="007B0CA8" w:rsidP="007B0CA8">
      <w:pPr>
        <w:pStyle w:val="ListParagraph"/>
        <w:numPr>
          <w:ilvl w:val="0"/>
          <w:numId w:val="13"/>
        </w:numPr>
        <w:rPr>
          <w:bCs/>
          <w:caps/>
        </w:rPr>
      </w:pPr>
      <w:r>
        <w:t>Item 5</w:t>
      </w:r>
    </w:p>
    <w:p w14:paraId="778E0387" w14:textId="77777777" w:rsidR="007B0CA8" w:rsidRPr="007B0CA8" w:rsidRDefault="007B0CA8" w:rsidP="007B0CA8">
      <w:pPr>
        <w:pStyle w:val="ListParagraph"/>
        <w:numPr>
          <w:ilvl w:val="0"/>
          <w:numId w:val="13"/>
        </w:numPr>
        <w:rPr>
          <w:bCs/>
          <w:caps/>
        </w:rPr>
      </w:pPr>
      <w:r>
        <w:t>Item 6</w:t>
      </w:r>
    </w:p>
    <w:p w14:paraId="1E2A4FC7" w14:textId="77777777" w:rsidR="007B0CA8" w:rsidRPr="007B0CA8" w:rsidRDefault="007B0CA8" w:rsidP="007B0CA8">
      <w:pPr>
        <w:pStyle w:val="ListParagraph"/>
        <w:numPr>
          <w:ilvl w:val="0"/>
          <w:numId w:val="13"/>
        </w:numPr>
        <w:rPr>
          <w:bCs/>
          <w:caps/>
        </w:rPr>
      </w:pPr>
      <w:r>
        <w:t>Item 7</w:t>
      </w:r>
    </w:p>
    <w:p w14:paraId="58433C5D" w14:textId="77777777" w:rsidR="007B0CA8" w:rsidRPr="007B0CA8" w:rsidRDefault="007B0CA8" w:rsidP="007B0CA8">
      <w:pPr>
        <w:pStyle w:val="ListParagraph"/>
        <w:numPr>
          <w:ilvl w:val="0"/>
          <w:numId w:val="13"/>
        </w:numPr>
        <w:rPr>
          <w:bCs/>
          <w:caps/>
        </w:rPr>
      </w:pPr>
      <w:r>
        <w:t>Item 8</w:t>
      </w:r>
    </w:p>
    <w:p w14:paraId="266FA908" w14:textId="77777777" w:rsidR="007B0CA8" w:rsidRPr="007B0CA8" w:rsidRDefault="007B0CA8" w:rsidP="007B0CA8">
      <w:pPr>
        <w:pStyle w:val="ListParagraph"/>
        <w:numPr>
          <w:ilvl w:val="0"/>
          <w:numId w:val="13"/>
        </w:numPr>
        <w:rPr>
          <w:bCs/>
          <w:caps/>
        </w:rPr>
      </w:pPr>
      <w:r>
        <w:t>Item 9</w:t>
      </w:r>
    </w:p>
    <w:p w14:paraId="24B46B4E" w14:textId="77777777" w:rsidR="007B0CA8" w:rsidRPr="007B0CA8" w:rsidRDefault="007B0CA8" w:rsidP="007B0CA8">
      <w:pPr>
        <w:pStyle w:val="ListParagraph"/>
        <w:numPr>
          <w:ilvl w:val="0"/>
          <w:numId w:val="13"/>
        </w:numPr>
        <w:rPr>
          <w:bCs/>
          <w:caps/>
        </w:rPr>
      </w:pPr>
      <w:r>
        <w:t>Item 10</w:t>
      </w:r>
    </w:p>
    <w:p w14:paraId="3885492E" w14:textId="77777777" w:rsidR="007B0CA8" w:rsidRDefault="007B0CA8" w:rsidP="007B0CA8">
      <w:pPr>
        <w:pStyle w:val="Heading2"/>
      </w:pPr>
      <w:r>
        <w:t>Instructions</w:t>
      </w:r>
    </w:p>
    <w:p w14:paraId="6C554C3D" w14:textId="77777777" w:rsidR="007B0CA8" w:rsidRDefault="007B0CA8" w:rsidP="007B0CA8">
      <w:pPr>
        <w:pStyle w:val="Instructions"/>
      </w:pPr>
      <w:r>
        <w:t>1. Step one</w:t>
      </w:r>
    </w:p>
    <w:p w14:paraId="1F5ABAE5" w14:textId="77777777" w:rsidR="007B0CA8" w:rsidRPr="00621975" w:rsidRDefault="007B0CA8" w:rsidP="007B0CA8">
      <w:pPr>
        <w:pStyle w:val="Instructions"/>
      </w:pPr>
      <w:r>
        <w:t>2. Step two</w:t>
      </w:r>
    </w:p>
    <w:p w14:paraId="76C0AB0B" w14:textId="77777777" w:rsidR="007B0CA8" w:rsidRPr="00621975" w:rsidRDefault="007B0CA8" w:rsidP="007B0CA8">
      <w:pPr>
        <w:pStyle w:val="Instructions"/>
      </w:pPr>
      <w:r>
        <w:t>3. Step three</w:t>
      </w:r>
    </w:p>
    <w:p w14:paraId="586ECC9D" w14:textId="77777777" w:rsidR="007B0CA8" w:rsidRPr="00621975" w:rsidRDefault="007B0CA8" w:rsidP="007B0CA8">
      <w:pPr>
        <w:pStyle w:val="Instructions"/>
      </w:pPr>
      <w:r>
        <w:t>4. Step four</w:t>
      </w:r>
    </w:p>
    <w:p w14:paraId="2DAC9A8C" w14:textId="77777777" w:rsidR="007B0CA8" w:rsidRPr="00621975" w:rsidRDefault="007B0CA8" w:rsidP="007B0CA8">
      <w:pPr>
        <w:pStyle w:val="Instructions"/>
      </w:pPr>
      <w:r>
        <w:lastRenderedPageBreak/>
        <w:t>5. Step five</w:t>
      </w:r>
    </w:p>
    <w:p w14:paraId="51B1BBD5" w14:textId="77777777" w:rsidR="007B0CA8" w:rsidRPr="00621975" w:rsidRDefault="007B0CA8" w:rsidP="007B0CA8">
      <w:pPr>
        <w:pStyle w:val="Instructions"/>
      </w:pPr>
      <w:r>
        <w:t>6. Step six</w:t>
      </w:r>
    </w:p>
    <w:p w14:paraId="2A7FC574" w14:textId="77777777" w:rsidR="007B0CA8" w:rsidRDefault="007B0CA8" w:rsidP="007B0CA8">
      <w:pPr>
        <w:pStyle w:val="Instructions"/>
      </w:pPr>
      <w:r>
        <w:t xml:space="preserve">7. </w:t>
      </w:r>
      <w:r w:rsidRPr="00621975">
        <w:t>S</w:t>
      </w:r>
      <w:r>
        <w:t>tep seven</w:t>
      </w:r>
    </w:p>
    <w:p w14:paraId="02C6BC46" w14:textId="77777777" w:rsidR="007B0CA8" w:rsidRDefault="007B0CA8" w:rsidP="007B0CA8">
      <w:pPr>
        <w:pStyle w:val="Instructions"/>
      </w:pPr>
      <w:r>
        <w:t>8. Step eight</w:t>
      </w:r>
    </w:p>
    <w:p w14:paraId="1D3187B3" w14:textId="77777777" w:rsidR="007B0CA8" w:rsidRDefault="007B0CA8" w:rsidP="007B0CA8">
      <w:pPr>
        <w:pStyle w:val="Instructions"/>
      </w:pPr>
      <w:r>
        <w:t>9. Step nine</w:t>
      </w:r>
    </w:p>
    <w:p w14:paraId="102F8F56" w14:textId="77777777" w:rsidR="007B0CA8" w:rsidRPr="00621975" w:rsidRDefault="007B0CA8" w:rsidP="007B0CA8">
      <w:pPr>
        <w:pStyle w:val="Instructions"/>
      </w:pPr>
      <w:r>
        <w:t>10. Step ten</w:t>
      </w:r>
    </w:p>
    <w:p w14:paraId="0B9A8E4B" w14:textId="77777777" w:rsidR="007B0CA8" w:rsidRDefault="007B0CA8" w:rsidP="007B0CA8">
      <w:pPr>
        <w:spacing w:line="240" w:lineRule="auto"/>
      </w:pPr>
      <w:r>
        <w:br w:type="page"/>
      </w:r>
    </w:p>
    <w:p w14:paraId="37A0C890" w14:textId="7203EC64" w:rsidR="007B0CA8" w:rsidRPr="00CB6224" w:rsidRDefault="007B0CA8" w:rsidP="007B0CA8">
      <w:pPr>
        <w:pStyle w:val="Heading1"/>
      </w:pPr>
      <w:bookmarkStart w:id="47" w:name="_Toc179204182"/>
      <w:r>
        <w:lastRenderedPageBreak/>
        <w:t xml:space="preserve">Recipe Name </w:t>
      </w:r>
      <w:r w:rsidR="000B4A73">
        <w:t>48</w:t>
      </w:r>
      <w:bookmarkEnd w:id="47"/>
    </w:p>
    <w:p w14:paraId="2E3B176D" w14:textId="77777777" w:rsidR="007B0CA8" w:rsidRDefault="007B0CA8" w:rsidP="007B0CA8">
      <w:pPr>
        <w:pStyle w:val="Picture"/>
      </w:pPr>
      <w:r w:rsidRPr="00666F26">
        <w:drawing>
          <wp:inline distT="0" distB="0" distL="0" distR="0" wp14:anchorId="488CABC1" wp14:editId="57A5E759">
            <wp:extent cx="3268301" cy="2181389"/>
            <wp:effectExtent l="0" t="0" r="0" b="3175"/>
            <wp:docPr id="1106287837"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2BFE85A5" w14:textId="77777777" w:rsidR="007B0CA8" w:rsidRPr="00666F26" w:rsidRDefault="007B0CA8" w:rsidP="007B0CA8">
      <w:pPr>
        <w:pStyle w:val="RecipeInformation"/>
      </w:pPr>
      <w:r w:rsidRPr="00666F26">
        <w:t>Servings:</w:t>
      </w:r>
      <w:r>
        <w:t xml:space="preserve"> </w:t>
      </w:r>
      <w:r>
        <w:tab/>
      </w:r>
      <w:r w:rsidRPr="00666F26">
        <w:t>Total Time:</w:t>
      </w:r>
      <w:r>
        <w:t xml:space="preserve"> </w:t>
      </w:r>
    </w:p>
    <w:p w14:paraId="5E59C4A2" w14:textId="77777777" w:rsidR="007B0CA8" w:rsidRPr="00CB6224" w:rsidRDefault="007B0CA8" w:rsidP="007B0CA8">
      <w:pPr>
        <w:pStyle w:val="Heading2"/>
      </w:pPr>
      <w:r w:rsidRPr="00CB6224">
        <w:t>Ingredients</w:t>
      </w:r>
    </w:p>
    <w:p w14:paraId="34D975CF" w14:textId="77777777" w:rsidR="007B0CA8" w:rsidRPr="007B0CA8" w:rsidRDefault="007B0CA8" w:rsidP="007B0CA8">
      <w:pPr>
        <w:pStyle w:val="ListParagraph"/>
        <w:numPr>
          <w:ilvl w:val="0"/>
          <w:numId w:val="13"/>
        </w:numPr>
        <w:rPr>
          <w:bCs/>
          <w:caps/>
        </w:rPr>
      </w:pPr>
      <w:r>
        <w:t>Item 1</w:t>
      </w:r>
    </w:p>
    <w:p w14:paraId="158962D0" w14:textId="77777777" w:rsidR="007B0CA8" w:rsidRPr="007B0CA8" w:rsidRDefault="007B0CA8" w:rsidP="007B0CA8">
      <w:pPr>
        <w:pStyle w:val="ListParagraph"/>
        <w:numPr>
          <w:ilvl w:val="0"/>
          <w:numId w:val="13"/>
        </w:numPr>
        <w:rPr>
          <w:bCs/>
          <w:caps/>
        </w:rPr>
      </w:pPr>
      <w:r>
        <w:t>Item 2</w:t>
      </w:r>
    </w:p>
    <w:p w14:paraId="52A08C85" w14:textId="77777777" w:rsidR="007B0CA8" w:rsidRPr="007B0CA8" w:rsidRDefault="007B0CA8" w:rsidP="007B0CA8">
      <w:pPr>
        <w:pStyle w:val="ListParagraph"/>
        <w:numPr>
          <w:ilvl w:val="0"/>
          <w:numId w:val="13"/>
        </w:numPr>
        <w:rPr>
          <w:bCs/>
          <w:caps/>
        </w:rPr>
      </w:pPr>
      <w:r>
        <w:t>Item 3</w:t>
      </w:r>
    </w:p>
    <w:p w14:paraId="743BA4AD" w14:textId="77777777" w:rsidR="007B0CA8" w:rsidRPr="007B0CA8" w:rsidRDefault="007B0CA8" w:rsidP="007B0CA8">
      <w:pPr>
        <w:pStyle w:val="ListParagraph"/>
        <w:numPr>
          <w:ilvl w:val="0"/>
          <w:numId w:val="13"/>
        </w:numPr>
        <w:rPr>
          <w:bCs/>
          <w:caps/>
        </w:rPr>
      </w:pPr>
      <w:r>
        <w:t>Item 4</w:t>
      </w:r>
    </w:p>
    <w:p w14:paraId="2F29834D" w14:textId="77777777" w:rsidR="007B0CA8" w:rsidRPr="007B0CA8" w:rsidRDefault="007B0CA8" w:rsidP="007B0CA8">
      <w:pPr>
        <w:pStyle w:val="ListParagraph"/>
        <w:numPr>
          <w:ilvl w:val="0"/>
          <w:numId w:val="13"/>
        </w:numPr>
        <w:rPr>
          <w:bCs/>
          <w:caps/>
        </w:rPr>
      </w:pPr>
      <w:r>
        <w:t>Item 5</w:t>
      </w:r>
    </w:p>
    <w:p w14:paraId="669EDD96" w14:textId="77777777" w:rsidR="007B0CA8" w:rsidRPr="007B0CA8" w:rsidRDefault="007B0CA8" w:rsidP="007B0CA8">
      <w:pPr>
        <w:pStyle w:val="ListParagraph"/>
        <w:numPr>
          <w:ilvl w:val="0"/>
          <w:numId w:val="13"/>
        </w:numPr>
        <w:rPr>
          <w:bCs/>
          <w:caps/>
        </w:rPr>
      </w:pPr>
      <w:r>
        <w:t>Item 6</w:t>
      </w:r>
    </w:p>
    <w:p w14:paraId="77A7C1AB" w14:textId="77777777" w:rsidR="007B0CA8" w:rsidRPr="007B0CA8" w:rsidRDefault="007B0CA8" w:rsidP="007B0CA8">
      <w:pPr>
        <w:pStyle w:val="ListParagraph"/>
        <w:numPr>
          <w:ilvl w:val="0"/>
          <w:numId w:val="13"/>
        </w:numPr>
        <w:rPr>
          <w:bCs/>
          <w:caps/>
        </w:rPr>
      </w:pPr>
      <w:r>
        <w:t>Item 7</w:t>
      </w:r>
    </w:p>
    <w:p w14:paraId="79BDB8D3" w14:textId="77777777" w:rsidR="007B0CA8" w:rsidRPr="007B0CA8" w:rsidRDefault="007B0CA8" w:rsidP="007B0CA8">
      <w:pPr>
        <w:pStyle w:val="ListParagraph"/>
        <w:numPr>
          <w:ilvl w:val="0"/>
          <w:numId w:val="13"/>
        </w:numPr>
        <w:rPr>
          <w:bCs/>
          <w:caps/>
        </w:rPr>
      </w:pPr>
      <w:r>
        <w:t>Item 8</w:t>
      </w:r>
    </w:p>
    <w:p w14:paraId="7E6872A8" w14:textId="77777777" w:rsidR="007B0CA8" w:rsidRPr="007B0CA8" w:rsidRDefault="007B0CA8" w:rsidP="007B0CA8">
      <w:pPr>
        <w:pStyle w:val="ListParagraph"/>
        <w:numPr>
          <w:ilvl w:val="0"/>
          <w:numId w:val="13"/>
        </w:numPr>
        <w:rPr>
          <w:bCs/>
          <w:caps/>
        </w:rPr>
      </w:pPr>
      <w:r>
        <w:t>Item 9</w:t>
      </w:r>
    </w:p>
    <w:p w14:paraId="0803888D" w14:textId="77777777" w:rsidR="007B0CA8" w:rsidRPr="007B0CA8" w:rsidRDefault="007B0CA8" w:rsidP="007B0CA8">
      <w:pPr>
        <w:pStyle w:val="ListParagraph"/>
        <w:numPr>
          <w:ilvl w:val="0"/>
          <w:numId w:val="13"/>
        </w:numPr>
        <w:rPr>
          <w:bCs/>
          <w:caps/>
        </w:rPr>
      </w:pPr>
      <w:r>
        <w:t>Item 10</w:t>
      </w:r>
    </w:p>
    <w:p w14:paraId="0A9A43E5" w14:textId="77777777" w:rsidR="007B0CA8" w:rsidRDefault="007B0CA8" w:rsidP="007B0CA8">
      <w:pPr>
        <w:pStyle w:val="Heading2"/>
      </w:pPr>
      <w:r>
        <w:t>Instructions</w:t>
      </w:r>
    </w:p>
    <w:p w14:paraId="5B2B6448" w14:textId="77777777" w:rsidR="007B0CA8" w:rsidRDefault="007B0CA8" w:rsidP="007B0CA8">
      <w:pPr>
        <w:pStyle w:val="Instructions"/>
      </w:pPr>
      <w:r>
        <w:t>1. Step one</w:t>
      </w:r>
    </w:p>
    <w:p w14:paraId="2AB311EC" w14:textId="77777777" w:rsidR="007B0CA8" w:rsidRPr="00621975" w:rsidRDefault="007B0CA8" w:rsidP="007B0CA8">
      <w:pPr>
        <w:pStyle w:val="Instructions"/>
      </w:pPr>
      <w:r>
        <w:t>2. Step two</w:t>
      </w:r>
    </w:p>
    <w:p w14:paraId="32C35690" w14:textId="77777777" w:rsidR="007B0CA8" w:rsidRPr="00621975" w:rsidRDefault="007B0CA8" w:rsidP="007B0CA8">
      <w:pPr>
        <w:pStyle w:val="Instructions"/>
      </w:pPr>
      <w:r>
        <w:t>3. Step three</w:t>
      </w:r>
    </w:p>
    <w:p w14:paraId="0ADCA543" w14:textId="77777777" w:rsidR="007B0CA8" w:rsidRPr="00621975" w:rsidRDefault="007B0CA8" w:rsidP="007B0CA8">
      <w:pPr>
        <w:pStyle w:val="Instructions"/>
      </w:pPr>
      <w:r>
        <w:t>4. Step four</w:t>
      </w:r>
    </w:p>
    <w:p w14:paraId="4DBCB1BD" w14:textId="77777777" w:rsidR="007B0CA8" w:rsidRPr="00621975" w:rsidRDefault="007B0CA8" w:rsidP="007B0CA8">
      <w:pPr>
        <w:pStyle w:val="Instructions"/>
      </w:pPr>
      <w:r>
        <w:lastRenderedPageBreak/>
        <w:t>5. Step five</w:t>
      </w:r>
    </w:p>
    <w:p w14:paraId="5AFB748D" w14:textId="77777777" w:rsidR="007B0CA8" w:rsidRPr="00621975" w:rsidRDefault="007B0CA8" w:rsidP="007B0CA8">
      <w:pPr>
        <w:pStyle w:val="Instructions"/>
      </w:pPr>
      <w:r>
        <w:t>6. Step six</w:t>
      </w:r>
    </w:p>
    <w:p w14:paraId="7BB33DB4" w14:textId="77777777" w:rsidR="007B0CA8" w:rsidRDefault="007B0CA8" w:rsidP="007B0CA8">
      <w:pPr>
        <w:pStyle w:val="Instructions"/>
      </w:pPr>
      <w:r>
        <w:t xml:space="preserve">7. </w:t>
      </w:r>
      <w:r w:rsidRPr="00621975">
        <w:t>S</w:t>
      </w:r>
      <w:r>
        <w:t>tep seven</w:t>
      </w:r>
    </w:p>
    <w:p w14:paraId="26532598" w14:textId="77777777" w:rsidR="007B0CA8" w:rsidRDefault="007B0CA8" w:rsidP="007B0CA8">
      <w:pPr>
        <w:pStyle w:val="Instructions"/>
      </w:pPr>
      <w:r>
        <w:t>8. Step eight</w:t>
      </w:r>
    </w:p>
    <w:p w14:paraId="5ED5EDCA" w14:textId="77777777" w:rsidR="007B0CA8" w:rsidRDefault="007B0CA8" w:rsidP="007B0CA8">
      <w:pPr>
        <w:pStyle w:val="Instructions"/>
      </w:pPr>
      <w:r>
        <w:t>9. Step nine</w:t>
      </w:r>
    </w:p>
    <w:p w14:paraId="501059B7" w14:textId="77777777" w:rsidR="007B0CA8" w:rsidRPr="00621975" w:rsidRDefault="007B0CA8" w:rsidP="007B0CA8">
      <w:pPr>
        <w:pStyle w:val="Instructions"/>
      </w:pPr>
      <w:r>
        <w:t>10. Step ten</w:t>
      </w:r>
    </w:p>
    <w:p w14:paraId="1E4E9A93" w14:textId="77777777" w:rsidR="007B0CA8" w:rsidRDefault="007B0CA8" w:rsidP="007B0CA8">
      <w:pPr>
        <w:spacing w:line="240" w:lineRule="auto"/>
      </w:pPr>
      <w:r>
        <w:br w:type="page"/>
      </w:r>
    </w:p>
    <w:p w14:paraId="1B90A2BB" w14:textId="321FBE50" w:rsidR="000B4A73" w:rsidRPr="00CB6224" w:rsidRDefault="000B4A73" w:rsidP="000B4A73">
      <w:pPr>
        <w:pStyle w:val="Heading1"/>
      </w:pPr>
      <w:bookmarkStart w:id="48" w:name="_Toc179204183"/>
      <w:r>
        <w:lastRenderedPageBreak/>
        <w:t xml:space="preserve">Recipe Name </w:t>
      </w:r>
      <w:r>
        <w:t>49</w:t>
      </w:r>
      <w:bookmarkEnd w:id="48"/>
    </w:p>
    <w:p w14:paraId="16BF90B7" w14:textId="77777777" w:rsidR="000B4A73" w:rsidRDefault="000B4A73" w:rsidP="000B4A73">
      <w:pPr>
        <w:pStyle w:val="Picture"/>
      </w:pPr>
      <w:r w:rsidRPr="00666F26">
        <w:drawing>
          <wp:inline distT="0" distB="0" distL="0" distR="0" wp14:anchorId="67E5FB82" wp14:editId="7CEE8C61">
            <wp:extent cx="3268301" cy="2181389"/>
            <wp:effectExtent l="0" t="0" r="0" b="3175"/>
            <wp:docPr id="1121489894"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4E1F7979" w14:textId="77777777" w:rsidR="000B4A73" w:rsidRPr="00666F26" w:rsidRDefault="000B4A73" w:rsidP="000B4A73">
      <w:pPr>
        <w:pStyle w:val="RecipeInformation"/>
      </w:pPr>
      <w:r w:rsidRPr="00666F26">
        <w:t>Servings:</w:t>
      </w:r>
      <w:r>
        <w:t xml:space="preserve"> </w:t>
      </w:r>
      <w:r>
        <w:tab/>
      </w:r>
      <w:r w:rsidRPr="00666F26">
        <w:t>Total Time:</w:t>
      </w:r>
      <w:r>
        <w:t xml:space="preserve"> </w:t>
      </w:r>
    </w:p>
    <w:p w14:paraId="2883EB41" w14:textId="77777777" w:rsidR="000B4A73" w:rsidRPr="00CB6224" w:rsidRDefault="000B4A73" w:rsidP="000B4A73">
      <w:pPr>
        <w:pStyle w:val="Heading2"/>
      </w:pPr>
      <w:r w:rsidRPr="00CB6224">
        <w:t>Ingredients</w:t>
      </w:r>
    </w:p>
    <w:p w14:paraId="67E4DD59" w14:textId="77777777" w:rsidR="000B4A73" w:rsidRPr="007B0CA8" w:rsidRDefault="000B4A73" w:rsidP="000B4A73">
      <w:pPr>
        <w:pStyle w:val="ListParagraph"/>
        <w:numPr>
          <w:ilvl w:val="0"/>
          <w:numId w:val="13"/>
        </w:numPr>
        <w:rPr>
          <w:bCs/>
          <w:caps/>
        </w:rPr>
      </w:pPr>
      <w:r>
        <w:t>Item 1</w:t>
      </w:r>
    </w:p>
    <w:p w14:paraId="520C9D23" w14:textId="77777777" w:rsidR="000B4A73" w:rsidRPr="007B0CA8" w:rsidRDefault="000B4A73" w:rsidP="000B4A73">
      <w:pPr>
        <w:pStyle w:val="ListParagraph"/>
        <w:numPr>
          <w:ilvl w:val="0"/>
          <w:numId w:val="13"/>
        </w:numPr>
        <w:rPr>
          <w:bCs/>
          <w:caps/>
        </w:rPr>
      </w:pPr>
      <w:r>
        <w:t>Item 2</w:t>
      </w:r>
    </w:p>
    <w:p w14:paraId="48F52094" w14:textId="77777777" w:rsidR="000B4A73" w:rsidRPr="007B0CA8" w:rsidRDefault="000B4A73" w:rsidP="000B4A73">
      <w:pPr>
        <w:pStyle w:val="ListParagraph"/>
        <w:numPr>
          <w:ilvl w:val="0"/>
          <w:numId w:val="13"/>
        </w:numPr>
        <w:rPr>
          <w:bCs/>
          <w:caps/>
        </w:rPr>
      </w:pPr>
      <w:r>
        <w:t>Item 3</w:t>
      </w:r>
    </w:p>
    <w:p w14:paraId="7EEFB7EF" w14:textId="77777777" w:rsidR="000B4A73" w:rsidRPr="007B0CA8" w:rsidRDefault="000B4A73" w:rsidP="000B4A73">
      <w:pPr>
        <w:pStyle w:val="ListParagraph"/>
        <w:numPr>
          <w:ilvl w:val="0"/>
          <w:numId w:val="13"/>
        </w:numPr>
        <w:rPr>
          <w:bCs/>
          <w:caps/>
        </w:rPr>
      </w:pPr>
      <w:r>
        <w:t>Item 4</w:t>
      </w:r>
    </w:p>
    <w:p w14:paraId="4D705AC9" w14:textId="77777777" w:rsidR="000B4A73" w:rsidRPr="007B0CA8" w:rsidRDefault="000B4A73" w:rsidP="000B4A73">
      <w:pPr>
        <w:pStyle w:val="ListParagraph"/>
        <w:numPr>
          <w:ilvl w:val="0"/>
          <w:numId w:val="13"/>
        </w:numPr>
        <w:rPr>
          <w:bCs/>
          <w:caps/>
        </w:rPr>
      </w:pPr>
      <w:r>
        <w:t>Item 5</w:t>
      </w:r>
    </w:p>
    <w:p w14:paraId="6A57C0BC" w14:textId="77777777" w:rsidR="000B4A73" w:rsidRPr="007B0CA8" w:rsidRDefault="000B4A73" w:rsidP="000B4A73">
      <w:pPr>
        <w:pStyle w:val="ListParagraph"/>
        <w:numPr>
          <w:ilvl w:val="0"/>
          <w:numId w:val="13"/>
        </w:numPr>
        <w:rPr>
          <w:bCs/>
          <w:caps/>
        </w:rPr>
      </w:pPr>
      <w:r>
        <w:t>Item 6</w:t>
      </w:r>
    </w:p>
    <w:p w14:paraId="4389E5D5" w14:textId="77777777" w:rsidR="000B4A73" w:rsidRPr="007B0CA8" w:rsidRDefault="000B4A73" w:rsidP="000B4A73">
      <w:pPr>
        <w:pStyle w:val="ListParagraph"/>
        <w:numPr>
          <w:ilvl w:val="0"/>
          <w:numId w:val="13"/>
        </w:numPr>
        <w:rPr>
          <w:bCs/>
          <w:caps/>
        </w:rPr>
      </w:pPr>
      <w:r>
        <w:t>Item 7</w:t>
      </w:r>
    </w:p>
    <w:p w14:paraId="1C42E7AF" w14:textId="77777777" w:rsidR="000B4A73" w:rsidRPr="007B0CA8" w:rsidRDefault="000B4A73" w:rsidP="000B4A73">
      <w:pPr>
        <w:pStyle w:val="ListParagraph"/>
        <w:numPr>
          <w:ilvl w:val="0"/>
          <w:numId w:val="13"/>
        </w:numPr>
        <w:rPr>
          <w:bCs/>
          <w:caps/>
        </w:rPr>
      </w:pPr>
      <w:r>
        <w:t>Item 8</w:t>
      </w:r>
    </w:p>
    <w:p w14:paraId="4DBEED1B" w14:textId="77777777" w:rsidR="000B4A73" w:rsidRPr="007B0CA8" w:rsidRDefault="000B4A73" w:rsidP="000B4A73">
      <w:pPr>
        <w:pStyle w:val="ListParagraph"/>
        <w:numPr>
          <w:ilvl w:val="0"/>
          <w:numId w:val="13"/>
        </w:numPr>
        <w:rPr>
          <w:bCs/>
          <w:caps/>
        </w:rPr>
      </w:pPr>
      <w:r>
        <w:t>Item 9</w:t>
      </w:r>
    </w:p>
    <w:p w14:paraId="309AF80E" w14:textId="77777777" w:rsidR="000B4A73" w:rsidRPr="007B0CA8" w:rsidRDefault="000B4A73" w:rsidP="000B4A73">
      <w:pPr>
        <w:pStyle w:val="ListParagraph"/>
        <w:numPr>
          <w:ilvl w:val="0"/>
          <w:numId w:val="13"/>
        </w:numPr>
        <w:rPr>
          <w:bCs/>
          <w:caps/>
        </w:rPr>
      </w:pPr>
      <w:r>
        <w:t>Item 10</w:t>
      </w:r>
    </w:p>
    <w:p w14:paraId="442B035B" w14:textId="77777777" w:rsidR="000B4A73" w:rsidRDefault="000B4A73" w:rsidP="000B4A73">
      <w:pPr>
        <w:pStyle w:val="Heading2"/>
      </w:pPr>
      <w:r>
        <w:t>Instructions</w:t>
      </w:r>
    </w:p>
    <w:p w14:paraId="412CA4D5" w14:textId="77777777" w:rsidR="000B4A73" w:rsidRDefault="000B4A73" w:rsidP="000B4A73">
      <w:pPr>
        <w:pStyle w:val="Instructions"/>
      </w:pPr>
      <w:r>
        <w:t>1. Step one</w:t>
      </w:r>
    </w:p>
    <w:p w14:paraId="68BC52FF" w14:textId="77777777" w:rsidR="000B4A73" w:rsidRPr="00621975" w:rsidRDefault="000B4A73" w:rsidP="000B4A73">
      <w:pPr>
        <w:pStyle w:val="Instructions"/>
      </w:pPr>
      <w:r>
        <w:t>2. Step two</w:t>
      </w:r>
    </w:p>
    <w:p w14:paraId="1BC8F5C1" w14:textId="77777777" w:rsidR="000B4A73" w:rsidRPr="00621975" w:rsidRDefault="000B4A73" w:rsidP="000B4A73">
      <w:pPr>
        <w:pStyle w:val="Instructions"/>
      </w:pPr>
      <w:r>
        <w:t>3. Step three</w:t>
      </w:r>
    </w:p>
    <w:p w14:paraId="07889CEC" w14:textId="77777777" w:rsidR="000B4A73" w:rsidRPr="00621975" w:rsidRDefault="000B4A73" w:rsidP="000B4A73">
      <w:pPr>
        <w:pStyle w:val="Instructions"/>
      </w:pPr>
      <w:r>
        <w:t>4. Step four</w:t>
      </w:r>
    </w:p>
    <w:p w14:paraId="1EF8B8DE" w14:textId="77777777" w:rsidR="000B4A73" w:rsidRPr="00621975" w:rsidRDefault="000B4A73" w:rsidP="000B4A73">
      <w:pPr>
        <w:pStyle w:val="Instructions"/>
      </w:pPr>
      <w:r>
        <w:lastRenderedPageBreak/>
        <w:t>5. Step five</w:t>
      </w:r>
    </w:p>
    <w:p w14:paraId="46D8D9CA" w14:textId="77777777" w:rsidR="000B4A73" w:rsidRPr="00621975" w:rsidRDefault="000B4A73" w:rsidP="000B4A73">
      <w:pPr>
        <w:pStyle w:val="Instructions"/>
      </w:pPr>
      <w:r>
        <w:t>6. Step six</w:t>
      </w:r>
    </w:p>
    <w:p w14:paraId="0827FC9E" w14:textId="77777777" w:rsidR="000B4A73" w:rsidRDefault="000B4A73" w:rsidP="000B4A73">
      <w:pPr>
        <w:pStyle w:val="Instructions"/>
      </w:pPr>
      <w:r>
        <w:t xml:space="preserve">7. </w:t>
      </w:r>
      <w:r w:rsidRPr="00621975">
        <w:t>S</w:t>
      </w:r>
      <w:r>
        <w:t>tep seven</w:t>
      </w:r>
    </w:p>
    <w:p w14:paraId="0112F1E6" w14:textId="77777777" w:rsidR="000B4A73" w:rsidRDefault="000B4A73" w:rsidP="000B4A73">
      <w:pPr>
        <w:pStyle w:val="Instructions"/>
      </w:pPr>
      <w:r>
        <w:t>8. Step eight</w:t>
      </w:r>
    </w:p>
    <w:p w14:paraId="4ED6B662" w14:textId="77777777" w:rsidR="000B4A73" w:rsidRDefault="000B4A73" w:rsidP="000B4A73">
      <w:pPr>
        <w:pStyle w:val="Instructions"/>
      </w:pPr>
      <w:r>
        <w:t>9. Step nine</w:t>
      </w:r>
    </w:p>
    <w:p w14:paraId="1E1F9F6D" w14:textId="77777777" w:rsidR="000B4A73" w:rsidRPr="00621975" w:rsidRDefault="000B4A73" w:rsidP="000B4A73">
      <w:pPr>
        <w:pStyle w:val="Instructions"/>
      </w:pPr>
      <w:r>
        <w:t>10. Step ten</w:t>
      </w:r>
    </w:p>
    <w:p w14:paraId="3E33E506" w14:textId="77777777" w:rsidR="000B4A73" w:rsidRDefault="000B4A73" w:rsidP="000B4A73">
      <w:pPr>
        <w:spacing w:line="240" w:lineRule="auto"/>
      </w:pPr>
      <w:r>
        <w:br w:type="page"/>
      </w:r>
    </w:p>
    <w:p w14:paraId="06D4C36E" w14:textId="6218A64A" w:rsidR="000B4A73" w:rsidRPr="00CB6224" w:rsidRDefault="000B4A73" w:rsidP="000B4A73">
      <w:pPr>
        <w:pStyle w:val="Heading1"/>
      </w:pPr>
      <w:bookmarkStart w:id="49" w:name="_Toc179204184"/>
      <w:r>
        <w:lastRenderedPageBreak/>
        <w:t>Recipe Name 5</w:t>
      </w:r>
      <w:r>
        <w:t>0</w:t>
      </w:r>
      <w:bookmarkEnd w:id="49"/>
    </w:p>
    <w:p w14:paraId="2B5A0790" w14:textId="77777777" w:rsidR="000B4A73" w:rsidRDefault="000B4A73" w:rsidP="000B4A73">
      <w:pPr>
        <w:pStyle w:val="Picture"/>
      </w:pPr>
      <w:r w:rsidRPr="00666F26">
        <w:drawing>
          <wp:inline distT="0" distB="0" distL="0" distR="0" wp14:anchorId="5C8A8475" wp14:editId="49086507">
            <wp:extent cx="3268301" cy="2181389"/>
            <wp:effectExtent l="0" t="0" r="0" b="3175"/>
            <wp:docPr id="111543194" name="Picture 1" descr="A tray of broccoli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2402" name="Picture 1" descr="A tray of broccoli cub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9632" cy="2202300"/>
                    </a:xfrm>
                    <a:prstGeom prst="rect">
                      <a:avLst/>
                    </a:prstGeom>
                  </pic:spPr>
                </pic:pic>
              </a:graphicData>
            </a:graphic>
          </wp:inline>
        </w:drawing>
      </w:r>
    </w:p>
    <w:p w14:paraId="37E0E66C" w14:textId="77777777" w:rsidR="000B4A73" w:rsidRPr="00666F26" w:rsidRDefault="000B4A73" w:rsidP="000B4A73">
      <w:pPr>
        <w:pStyle w:val="RecipeInformation"/>
      </w:pPr>
      <w:r w:rsidRPr="00666F26">
        <w:t>Servings:</w:t>
      </w:r>
      <w:r>
        <w:t xml:space="preserve"> </w:t>
      </w:r>
      <w:r>
        <w:tab/>
      </w:r>
      <w:r w:rsidRPr="00666F26">
        <w:t>Total Time:</w:t>
      </w:r>
      <w:r>
        <w:t xml:space="preserve"> </w:t>
      </w:r>
    </w:p>
    <w:p w14:paraId="49F47F2C" w14:textId="77777777" w:rsidR="000B4A73" w:rsidRPr="00CB6224" w:rsidRDefault="000B4A73" w:rsidP="000B4A73">
      <w:pPr>
        <w:pStyle w:val="Heading2"/>
      </w:pPr>
      <w:r w:rsidRPr="00CB6224">
        <w:t>Ingredients</w:t>
      </w:r>
    </w:p>
    <w:p w14:paraId="43BF8ED4" w14:textId="77777777" w:rsidR="000B4A73" w:rsidRPr="007B0CA8" w:rsidRDefault="000B4A73" w:rsidP="000B4A73">
      <w:pPr>
        <w:pStyle w:val="ListParagraph"/>
        <w:numPr>
          <w:ilvl w:val="0"/>
          <w:numId w:val="13"/>
        </w:numPr>
        <w:rPr>
          <w:bCs/>
          <w:caps/>
        </w:rPr>
      </w:pPr>
      <w:r>
        <w:t>Item 1</w:t>
      </w:r>
    </w:p>
    <w:p w14:paraId="26D73EAC" w14:textId="77777777" w:rsidR="000B4A73" w:rsidRPr="007B0CA8" w:rsidRDefault="000B4A73" w:rsidP="000B4A73">
      <w:pPr>
        <w:pStyle w:val="ListParagraph"/>
        <w:numPr>
          <w:ilvl w:val="0"/>
          <w:numId w:val="13"/>
        </w:numPr>
        <w:rPr>
          <w:bCs/>
          <w:caps/>
        </w:rPr>
      </w:pPr>
      <w:r>
        <w:t>Item 2</w:t>
      </w:r>
    </w:p>
    <w:p w14:paraId="2A8C164A" w14:textId="77777777" w:rsidR="000B4A73" w:rsidRPr="007B0CA8" w:rsidRDefault="000B4A73" w:rsidP="000B4A73">
      <w:pPr>
        <w:pStyle w:val="ListParagraph"/>
        <w:numPr>
          <w:ilvl w:val="0"/>
          <w:numId w:val="13"/>
        </w:numPr>
        <w:rPr>
          <w:bCs/>
          <w:caps/>
        </w:rPr>
      </w:pPr>
      <w:r>
        <w:t>Item 3</w:t>
      </w:r>
    </w:p>
    <w:p w14:paraId="5B3FEB80" w14:textId="77777777" w:rsidR="000B4A73" w:rsidRPr="007B0CA8" w:rsidRDefault="000B4A73" w:rsidP="000B4A73">
      <w:pPr>
        <w:pStyle w:val="ListParagraph"/>
        <w:numPr>
          <w:ilvl w:val="0"/>
          <w:numId w:val="13"/>
        </w:numPr>
        <w:rPr>
          <w:bCs/>
          <w:caps/>
        </w:rPr>
      </w:pPr>
      <w:r>
        <w:t>Item 4</w:t>
      </w:r>
    </w:p>
    <w:p w14:paraId="3E3A6671" w14:textId="77777777" w:rsidR="000B4A73" w:rsidRPr="007B0CA8" w:rsidRDefault="000B4A73" w:rsidP="000B4A73">
      <w:pPr>
        <w:pStyle w:val="ListParagraph"/>
        <w:numPr>
          <w:ilvl w:val="0"/>
          <w:numId w:val="13"/>
        </w:numPr>
        <w:rPr>
          <w:bCs/>
          <w:caps/>
        </w:rPr>
      </w:pPr>
      <w:r>
        <w:t>Item 5</w:t>
      </w:r>
    </w:p>
    <w:p w14:paraId="6178C7D4" w14:textId="77777777" w:rsidR="000B4A73" w:rsidRPr="007B0CA8" w:rsidRDefault="000B4A73" w:rsidP="000B4A73">
      <w:pPr>
        <w:pStyle w:val="ListParagraph"/>
        <w:numPr>
          <w:ilvl w:val="0"/>
          <w:numId w:val="13"/>
        </w:numPr>
        <w:rPr>
          <w:bCs/>
          <w:caps/>
        </w:rPr>
      </w:pPr>
      <w:r>
        <w:t>Item 6</w:t>
      </w:r>
    </w:p>
    <w:p w14:paraId="7196F47E" w14:textId="77777777" w:rsidR="000B4A73" w:rsidRPr="007B0CA8" w:rsidRDefault="000B4A73" w:rsidP="000B4A73">
      <w:pPr>
        <w:pStyle w:val="ListParagraph"/>
        <w:numPr>
          <w:ilvl w:val="0"/>
          <w:numId w:val="13"/>
        </w:numPr>
        <w:rPr>
          <w:bCs/>
          <w:caps/>
        </w:rPr>
      </w:pPr>
      <w:r>
        <w:t>Item 7</w:t>
      </w:r>
    </w:p>
    <w:p w14:paraId="472E75DE" w14:textId="77777777" w:rsidR="000B4A73" w:rsidRPr="007B0CA8" w:rsidRDefault="000B4A73" w:rsidP="000B4A73">
      <w:pPr>
        <w:pStyle w:val="ListParagraph"/>
        <w:numPr>
          <w:ilvl w:val="0"/>
          <w:numId w:val="13"/>
        </w:numPr>
        <w:rPr>
          <w:bCs/>
          <w:caps/>
        </w:rPr>
      </w:pPr>
      <w:r>
        <w:t>Item 8</w:t>
      </w:r>
    </w:p>
    <w:p w14:paraId="5C6C954C" w14:textId="77777777" w:rsidR="000B4A73" w:rsidRPr="007B0CA8" w:rsidRDefault="000B4A73" w:rsidP="000B4A73">
      <w:pPr>
        <w:pStyle w:val="ListParagraph"/>
        <w:numPr>
          <w:ilvl w:val="0"/>
          <w:numId w:val="13"/>
        </w:numPr>
        <w:rPr>
          <w:bCs/>
          <w:caps/>
        </w:rPr>
      </w:pPr>
      <w:r>
        <w:t>Item 9</w:t>
      </w:r>
    </w:p>
    <w:p w14:paraId="4CA861AB" w14:textId="77777777" w:rsidR="000B4A73" w:rsidRPr="007B0CA8" w:rsidRDefault="000B4A73" w:rsidP="000B4A73">
      <w:pPr>
        <w:pStyle w:val="ListParagraph"/>
        <w:numPr>
          <w:ilvl w:val="0"/>
          <w:numId w:val="13"/>
        </w:numPr>
        <w:rPr>
          <w:bCs/>
          <w:caps/>
        </w:rPr>
      </w:pPr>
      <w:r>
        <w:t>Item 10</w:t>
      </w:r>
    </w:p>
    <w:p w14:paraId="72B7CDE3" w14:textId="77777777" w:rsidR="000B4A73" w:rsidRDefault="000B4A73" w:rsidP="000B4A73">
      <w:pPr>
        <w:pStyle w:val="Heading2"/>
      </w:pPr>
      <w:r>
        <w:t>Instructions</w:t>
      </w:r>
    </w:p>
    <w:p w14:paraId="10626578" w14:textId="77777777" w:rsidR="000B4A73" w:rsidRDefault="000B4A73" w:rsidP="000B4A73">
      <w:pPr>
        <w:pStyle w:val="Instructions"/>
      </w:pPr>
      <w:r>
        <w:t>1. Step one</w:t>
      </w:r>
    </w:p>
    <w:p w14:paraId="29DB6491" w14:textId="77777777" w:rsidR="000B4A73" w:rsidRPr="00621975" w:rsidRDefault="000B4A73" w:rsidP="000B4A73">
      <w:pPr>
        <w:pStyle w:val="Instructions"/>
      </w:pPr>
      <w:r>
        <w:t>2. Step two</w:t>
      </w:r>
    </w:p>
    <w:p w14:paraId="60ADDC73" w14:textId="77777777" w:rsidR="000B4A73" w:rsidRPr="00621975" w:rsidRDefault="000B4A73" w:rsidP="000B4A73">
      <w:pPr>
        <w:pStyle w:val="Instructions"/>
      </w:pPr>
      <w:r>
        <w:t>3. Step three</w:t>
      </w:r>
    </w:p>
    <w:p w14:paraId="08EF1673" w14:textId="77777777" w:rsidR="000B4A73" w:rsidRPr="00621975" w:rsidRDefault="000B4A73" w:rsidP="000B4A73">
      <w:pPr>
        <w:pStyle w:val="Instructions"/>
      </w:pPr>
      <w:r>
        <w:t>4. Step four</w:t>
      </w:r>
    </w:p>
    <w:p w14:paraId="573CF81E" w14:textId="77777777" w:rsidR="000B4A73" w:rsidRPr="00621975" w:rsidRDefault="000B4A73" w:rsidP="000B4A73">
      <w:pPr>
        <w:pStyle w:val="Instructions"/>
      </w:pPr>
      <w:r>
        <w:lastRenderedPageBreak/>
        <w:t>5. Step five</w:t>
      </w:r>
    </w:p>
    <w:p w14:paraId="59077588" w14:textId="77777777" w:rsidR="000B4A73" w:rsidRPr="00621975" w:rsidRDefault="000B4A73" w:rsidP="000B4A73">
      <w:pPr>
        <w:pStyle w:val="Instructions"/>
      </w:pPr>
      <w:r>
        <w:t>6. Step six</w:t>
      </w:r>
    </w:p>
    <w:p w14:paraId="0E34CC0F" w14:textId="77777777" w:rsidR="000B4A73" w:rsidRDefault="000B4A73" w:rsidP="000B4A73">
      <w:pPr>
        <w:pStyle w:val="Instructions"/>
      </w:pPr>
      <w:r>
        <w:t xml:space="preserve">7. </w:t>
      </w:r>
      <w:r w:rsidRPr="00621975">
        <w:t>S</w:t>
      </w:r>
      <w:r>
        <w:t>tep seven</w:t>
      </w:r>
    </w:p>
    <w:p w14:paraId="1A851346" w14:textId="77777777" w:rsidR="000B4A73" w:rsidRDefault="000B4A73" w:rsidP="000B4A73">
      <w:pPr>
        <w:pStyle w:val="Instructions"/>
      </w:pPr>
      <w:r>
        <w:t>8. Step eight</w:t>
      </w:r>
    </w:p>
    <w:p w14:paraId="7E412444" w14:textId="77777777" w:rsidR="000B4A73" w:rsidRDefault="000B4A73" w:rsidP="000B4A73">
      <w:pPr>
        <w:pStyle w:val="Instructions"/>
      </w:pPr>
      <w:r>
        <w:t>9. Step nine</w:t>
      </w:r>
    </w:p>
    <w:p w14:paraId="24193B9E" w14:textId="77777777" w:rsidR="000B4A73" w:rsidRPr="00621975" w:rsidRDefault="000B4A73" w:rsidP="000B4A73">
      <w:pPr>
        <w:pStyle w:val="Instructions"/>
      </w:pPr>
      <w:r>
        <w:t>10. Step ten</w:t>
      </w:r>
    </w:p>
    <w:p w14:paraId="7AB9AACA" w14:textId="77777777" w:rsidR="00CB6224" w:rsidRPr="007B0CA8" w:rsidRDefault="00CB6224" w:rsidP="007B0CA8"/>
    <w:sectPr w:rsidR="00CB6224" w:rsidRPr="007B0CA8" w:rsidSect="0060164C">
      <w:footerReference w:type="even" r:id="rId11"/>
      <w:footerReference w:type="default" r:id="rId12"/>
      <w:type w:val="continuous"/>
      <w:pgSz w:w="8640" w:h="12960"/>
      <w:pgMar w:top="720" w:right="1080" w:bottom="720" w:left="1080" w:header="576" w:footer="576"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94B3D" w14:textId="77777777" w:rsidR="003C3254" w:rsidRDefault="003C3254" w:rsidP="00C0448D">
      <w:pPr>
        <w:spacing w:line="240" w:lineRule="auto"/>
      </w:pPr>
      <w:r>
        <w:separator/>
      </w:r>
    </w:p>
  </w:endnote>
  <w:endnote w:type="continuationSeparator" w:id="0">
    <w:p w14:paraId="1A4090FA" w14:textId="77777777" w:rsidR="003C3254" w:rsidRDefault="003C3254" w:rsidP="00C044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New Roman (Body CS)">
    <w:altName w:val="Times New Roman"/>
    <w:panose1 w:val="020B0604020202020204"/>
    <w:charset w:val="00"/>
    <w:family w:val="roman"/>
    <w:notTrueType/>
    <w:pitch w:val="default"/>
  </w:font>
  <w:font w:name="Times New Roman (Headings CS)">
    <w:altName w:val="Times New Roman"/>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51000160"/>
      <w:docPartObj>
        <w:docPartGallery w:val="Page Numbers (Bottom of Page)"/>
        <w:docPartUnique/>
      </w:docPartObj>
    </w:sdtPr>
    <w:sdtContent>
      <w:p w14:paraId="67A517F8" w14:textId="45B01696" w:rsidR="006977AD" w:rsidRDefault="006977AD" w:rsidP="00CB53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9562D4" w14:textId="77777777" w:rsidR="006977AD" w:rsidRDefault="006977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00925294"/>
      <w:docPartObj>
        <w:docPartGallery w:val="Page Numbers (Bottom of Page)"/>
        <w:docPartUnique/>
      </w:docPartObj>
    </w:sdtPr>
    <w:sdtContent>
      <w:p w14:paraId="12D10BD8" w14:textId="77777777" w:rsidR="006977AD" w:rsidRDefault="006977AD" w:rsidP="00CB53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C018CF" w14:textId="77777777" w:rsidR="006977AD" w:rsidRDefault="00697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77CF0" w14:textId="77777777" w:rsidR="003C3254" w:rsidRDefault="003C3254" w:rsidP="00C0448D">
      <w:pPr>
        <w:spacing w:line="240" w:lineRule="auto"/>
      </w:pPr>
      <w:r>
        <w:separator/>
      </w:r>
    </w:p>
  </w:footnote>
  <w:footnote w:type="continuationSeparator" w:id="0">
    <w:p w14:paraId="70FAEC51" w14:textId="77777777" w:rsidR="003C3254" w:rsidRDefault="003C3254" w:rsidP="00C044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02455"/>
    <w:multiLevelType w:val="hybridMultilevel"/>
    <w:tmpl w:val="F5C2ABB6"/>
    <w:lvl w:ilvl="0" w:tplc="866E89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0460F"/>
    <w:multiLevelType w:val="hybridMultilevel"/>
    <w:tmpl w:val="D780C4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D60EE5"/>
    <w:multiLevelType w:val="hybridMultilevel"/>
    <w:tmpl w:val="3E7A417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15:restartNumberingAfterBreak="0">
    <w:nsid w:val="1C052D67"/>
    <w:multiLevelType w:val="hybridMultilevel"/>
    <w:tmpl w:val="B2FA8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9901B5"/>
    <w:multiLevelType w:val="multilevel"/>
    <w:tmpl w:val="D54A1FA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96C168B"/>
    <w:multiLevelType w:val="hybridMultilevel"/>
    <w:tmpl w:val="C05AE7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661D86"/>
    <w:multiLevelType w:val="multilevel"/>
    <w:tmpl w:val="B188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113CC"/>
    <w:multiLevelType w:val="hybridMultilevel"/>
    <w:tmpl w:val="6B0664B4"/>
    <w:lvl w:ilvl="0" w:tplc="ABFA237C">
      <w:start w:val="1"/>
      <w:numFmt w:val="bullet"/>
      <w:lvlText w:val=""/>
      <w:lvlJc w:val="left"/>
      <w:pPr>
        <w:ind w:left="360" w:hanging="360"/>
      </w:pPr>
      <w:rPr>
        <w:rFonts w:ascii="Symbol" w:hAnsi="Symbol" w:hint="default"/>
        <w:color w:val="FFFFFF" w:themeColor="background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CA45A3"/>
    <w:multiLevelType w:val="hybridMultilevel"/>
    <w:tmpl w:val="12744332"/>
    <w:lvl w:ilvl="0" w:tplc="248A16D8">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A640DE"/>
    <w:multiLevelType w:val="hybridMultilevel"/>
    <w:tmpl w:val="466C282E"/>
    <w:lvl w:ilvl="0" w:tplc="CFF452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5E1F57"/>
    <w:multiLevelType w:val="multilevel"/>
    <w:tmpl w:val="C05AE72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A754FBE"/>
    <w:multiLevelType w:val="multilevel"/>
    <w:tmpl w:val="A5089E10"/>
    <w:styleLink w:val="CurrentList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EA332FC"/>
    <w:multiLevelType w:val="hybridMultilevel"/>
    <w:tmpl w:val="C05AE7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7241DF"/>
    <w:multiLevelType w:val="hybridMultilevel"/>
    <w:tmpl w:val="A9883056"/>
    <w:lvl w:ilvl="0" w:tplc="3112C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B40DEA"/>
    <w:multiLevelType w:val="hybridMultilevel"/>
    <w:tmpl w:val="C05AE7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1341AC9"/>
    <w:multiLevelType w:val="hybridMultilevel"/>
    <w:tmpl w:val="97704FB2"/>
    <w:lvl w:ilvl="0" w:tplc="649E7DA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8925350"/>
    <w:multiLevelType w:val="hybridMultilevel"/>
    <w:tmpl w:val="A5089E10"/>
    <w:lvl w:ilvl="0" w:tplc="B50AD59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9409C0"/>
    <w:multiLevelType w:val="hybridMultilevel"/>
    <w:tmpl w:val="C05AE7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D8653AC"/>
    <w:multiLevelType w:val="hybridMultilevel"/>
    <w:tmpl w:val="C05AE7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1687603">
    <w:abstractNumId w:val="7"/>
  </w:num>
  <w:num w:numId="2" w16cid:durableId="955867528">
    <w:abstractNumId w:val="16"/>
  </w:num>
  <w:num w:numId="3" w16cid:durableId="253323456">
    <w:abstractNumId w:val="10"/>
  </w:num>
  <w:num w:numId="4" w16cid:durableId="180709264">
    <w:abstractNumId w:val="14"/>
  </w:num>
  <w:num w:numId="5" w16cid:durableId="556209651">
    <w:abstractNumId w:val="6"/>
    <w:lvlOverride w:ilvl="0">
      <w:lvl w:ilvl="0">
        <w:numFmt w:val="decimal"/>
        <w:lvlText w:val="%1."/>
        <w:lvlJc w:val="left"/>
      </w:lvl>
    </w:lvlOverride>
  </w:num>
  <w:num w:numId="6" w16cid:durableId="1541821708">
    <w:abstractNumId w:val="6"/>
    <w:lvlOverride w:ilvl="0">
      <w:lvl w:ilvl="0">
        <w:numFmt w:val="decimal"/>
        <w:lvlText w:val="%1."/>
        <w:lvlJc w:val="left"/>
      </w:lvl>
    </w:lvlOverride>
  </w:num>
  <w:num w:numId="7" w16cid:durableId="2027708405">
    <w:abstractNumId w:val="6"/>
    <w:lvlOverride w:ilvl="0">
      <w:lvl w:ilvl="0">
        <w:numFmt w:val="decimal"/>
        <w:lvlText w:val="%1."/>
        <w:lvlJc w:val="left"/>
      </w:lvl>
    </w:lvlOverride>
  </w:num>
  <w:num w:numId="8" w16cid:durableId="101262467">
    <w:abstractNumId w:val="6"/>
    <w:lvlOverride w:ilvl="0">
      <w:lvl w:ilvl="0">
        <w:numFmt w:val="decimal"/>
        <w:lvlText w:val="%1."/>
        <w:lvlJc w:val="left"/>
      </w:lvl>
    </w:lvlOverride>
  </w:num>
  <w:num w:numId="9" w16cid:durableId="1510828488">
    <w:abstractNumId w:val="6"/>
    <w:lvlOverride w:ilvl="0">
      <w:lvl w:ilvl="0">
        <w:numFmt w:val="decimal"/>
        <w:lvlText w:val="%1."/>
        <w:lvlJc w:val="left"/>
      </w:lvl>
    </w:lvlOverride>
  </w:num>
  <w:num w:numId="10" w16cid:durableId="76905693">
    <w:abstractNumId w:val="6"/>
    <w:lvlOverride w:ilvl="0">
      <w:lvl w:ilvl="0">
        <w:numFmt w:val="decimal"/>
        <w:lvlText w:val="%1."/>
        <w:lvlJc w:val="left"/>
      </w:lvl>
    </w:lvlOverride>
  </w:num>
  <w:num w:numId="11" w16cid:durableId="1323194460">
    <w:abstractNumId w:val="6"/>
    <w:lvlOverride w:ilvl="0">
      <w:lvl w:ilvl="0">
        <w:numFmt w:val="decimal"/>
        <w:lvlText w:val="%1."/>
        <w:lvlJc w:val="left"/>
      </w:lvl>
    </w:lvlOverride>
  </w:num>
  <w:num w:numId="12" w16cid:durableId="745804109">
    <w:abstractNumId w:val="6"/>
    <w:lvlOverride w:ilvl="0">
      <w:lvl w:ilvl="0">
        <w:numFmt w:val="decimal"/>
        <w:lvlText w:val="%1."/>
        <w:lvlJc w:val="left"/>
      </w:lvl>
    </w:lvlOverride>
  </w:num>
  <w:num w:numId="13" w16cid:durableId="1186940906">
    <w:abstractNumId w:val="3"/>
  </w:num>
  <w:num w:numId="14" w16cid:durableId="1534028253">
    <w:abstractNumId w:val="2"/>
  </w:num>
  <w:num w:numId="15" w16cid:durableId="1505828049">
    <w:abstractNumId w:val="8"/>
  </w:num>
  <w:num w:numId="16" w16cid:durableId="800881584">
    <w:abstractNumId w:val="15"/>
  </w:num>
  <w:num w:numId="17" w16cid:durableId="798304961">
    <w:abstractNumId w:val="4"/>
  </w:num>
  <w:num w:numId="18" w16cid:durableId="1938247182">
    <w:abstractNumId w:val="16"/>
    <w:lvlOverride w:ilvl="0">
      <w:startOverride w:val="1"/>
    </w:lvlOverride>
  </w:num>
  <w:num w:numId="19" w16cid:durableId="1448769864">
    <w:abstractNumId w:val="16"/>
    <w:lvlOverride w:ilvl="0">
      <w:startOverride w:val="1"/>
    </w:lvlOverride>
  </w:num>
  <w:num w:numId="20" w16cid:durableId="1425149042">
    <w:abstractNumId w:val="16"/>
    <w:lvlOverride w:ilvl="0">
      <w:startOverride w:val="1"/>
    </w:lvlOverride>
  </w:num>
  <w:num w:numId="21" w16cid:durableId="285087922">
    <w:abstractNumId w:val="1"/>
  </w:num>
  <w:num w:numId="22" w16cid:durableId="1727488688">
    <w:abstractNumId w:val="16"/>
    <w:lvlOverride w:ilvl="0">
      <w:startOverride w:val="1"/>
    </w:lvlOverride>
  </w:num>
  <w:num w:numId="23" w16cid:durableId="475680742">
    <w:abstractNumId w:val="12"/>
  </w:num>
  <w:num w:numId="24" w16cid:durableId="836771390">
    <w:abstractNumId w:val="18"/>
  </w:num>
  <w:num w:numId="25" w16cid:durableId="892276914">
    <w:abstractNumId w:val="17"/>
  </w:num>
  <w:num w:numId="26" w16cid:durableId="1164201462">
    <w:abstractNumId w:val="16"/>
    <w:lvlOverride w:ilvl="0">
      <w:startOverride w:val="1"/>
    </w:lvlOverride>
  </w:num>
  <w:num w:numId="27" w16cid:durableId="1013075438">
    <w:abstractNumId w:val="16"/>
    <w:lvlOverride w:ilvl="0">
      <w:startOverride w:val="1"/>
    </w:lvlOverride>
  </w:num>
  <w:num w:numId="28" w16cid:durableId="966814016">
    <w:abstractNumId w:val="16"/>
    <w:lvlOverride w:ilvl="0">
      <w:startOverride w:val="1"/>
    </w:lvlOverride>
  </w:num>
  <w:num w:numId="29" w16cid:durableId="2070838520">
    <w:abstractNumId w:val="16"/>
    <w:lvlOverride w:ilvl="0">
      <w:startOverride w:val="1"/>
    </w:lvlOverride>
  </w:num>
  <w:num w:numId="30" w16cid:durableId="219052875">
    <w:abstractNumId w:val="5"/>
  </w:num>
  <w:num w:numId="31" w16cid:durableId="397870005">
    <w:abstractNumId w:val="16"/>
    <w:lvlOverride w:ilvl="0">
      <w:startOverride w:val="1"/>
    </w:lvlOverride>
  </w:num>
  <w:num w:numId="32" w16cid:durableId="52778271">
    <w:abstractNumId w:val="16"/>
    <w:lvlOverride w:ilvl="0">
      <w:startOverride w:val="1"/>
    </w:lvlOverride>
  </w:num>
  <w:num w:numId="33" w16cid:durableId="2146316896">
    <w:abstractNumId w:val="16"/>
    <w:lvlOverride w:ilvl="0">
      <w:startOverride w:val="1"/>
    </w:lvlOverride>
  </w:num>
  <w:num w:numId="34" w16cid:durableId="807628919">
    <w:abstractNumId w:val="16"/>
    <w:lvlOverride w:ilvl="0">
      <w:startOverride w:val="1"/>
    </w:lvlOverride>
  </w:num>
  <w:num w:numId="35" w16cid:durableId="2093237095">
    <w:abstractNumId w:val="16"/>
    <w:lvlOverride w:ilvl="0">
      <w:startOverride w:val="1"/>
    </w:lvlOverride>
  </w:num>
  <w:num w:numId="36" w16cid:durableId="1253507780">
    <w:abstractNumId w:val="16"/>
    <w:lvlOverride w:ilvl="0">
      <w:startOverride w:val="1"/>
    </w:lvlOverride>
  </w:num>
  <w:num w:numId="37" w16cid:durableId="432097802">
    <w:abstractNumId w:val="16"/>
    <w:lvlOverride w:ilvl="0">
      <w:startOverride w:val="1"/>
    </w:lvlOverride>
  </w:num>
  <w:num w:numId="38" w16cid:durableId="1713193841">
    <w:abstractNumId w:val="11"/>
  </w:num>
  <w:num w:numId="39" w16cid:durableId="239022722">
    <w:abstractNumId w:val="9"/>
  </w:num>
  <w:num w:numId="40" w16cid:durableId="1117404764">
    <w:abstractNumId w:val="13"/>
  </w:num>
  <w:num w:numId="41" w16cid:durableId="27723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48D"/>
    <w:rsid w:val="000B4A73"/>
    <w:rsid w:val="00113692"/>
    <w:rsid w:val="00177C3E"/>
    <w:rsid w:val="003A2DAB"/>
    <w:rsid w:val="003C3254"/>
    <w:rsid w:val="00477C67"/>
    <w:rsid w:val="00546AA9"/>
    <w:rsid w:val="0060164C"/>
    <w:rsid w:val="00621975"/>
    <w:rsid w:val="00666F26"/>
    <w:rsid w:val="006977AD"/>
    <w:rsid w:val="007164C5"/>
    <w:rsid w:val="00775046"/>
    <w:rsid w:val="007B0CA8"/>
    <w:rsid w:val="008113A5"/>
    <w:rsid w:val="00907397"/>
    <w:rsid w:val="009512B5"/>
    <w:rsid w:val="00A80807"/>
    <w:rsid w:val="00B65328"/>
    <w:rsid w:val="00C0448D"/>
    <w:rsid w:val="00CB6224"/>
    <w:rsid w:val="00D33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7D4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6F26"/>
    <w:pPr>
      <w:spacing w:line="288" w:lineRule="auto"/>
    </w:pPr>
    <w:rPr>
      <w:rFonts w:ascii="Georgia" w:hAnsi="Georgia"/>
      <w:lang w:eastAsia="ja-JP"/>
    </w:rPr>
  </w:style>
  <w:style w:type="paragraph" w:styleId="Heading1">
    <w:name w:val="heading 1"/>
    <w:aliases w:val="Recipe Name"/>
    <w:basedOn w:val="Normal"/>
    <w:next w:val="Normal"/>
    <w:link w:val="Heading1Char"/>
    <w:uiPriority w:val="9"/>
    <w:qFormat/>
    <w:rsid w:val="00CB6224"/>
    <w:pPr>
      <w:pBdr>
        <w:bottom w:val="single" w:sz="8" w:space="1" w:color="ED9D7D"/>
      </w:pBdr>
      <w:spacing w:after="120"/>
      <w:contextualSpacing/>
      <w:jc w:val="center"/>
      <w:outlineLvl w:val="0"/>
    </w:pPr>
    <w:rPr>
      <w:rFonts w:ascii="Trebuchet MS" w:hAnsi="Trebuchet MS" w:cs="Times New Roman (Body CS)"/>
      <w:b/>
      <w:bCs/>
      <w:caps/>
      <w:color w:val="9B6194"/>
      <w:spacing w:val="12"/>
      <w:sz w:val="36"/>
      <w:szCs w:val="19"/>
    </w:rPr>
  </w:style>
  <w:style w:type="paragraph" w:styleId="Heading2">
    <w:name w:val="heading 2"/>
    <w:basedOn w:val="Normal"/>
    <w:next w:val="Normal"/>
    <w:link w:val="Heading2Char"/>
    <w:uiPriority w:val="9"/>
    <w:unhideWhenUsed/>
    <w:qFormat/>
    <w:rsid w:val="0060164C"/>
    <w:pPr>
      <w:keepNext/>
      <w:pBdr>
        <w:bottom w:val="single" w:sz="8" w:space="1" w:color="ED9D7D"/>
      </w:pBdr>
      <w:spacing w:before="240" w:after="240"/>
      <w:contextualSpacing/>
      <w:outlineLvl w:val="1"/>
    </w:pPr>
    <w:rPr>
      <w:rFonts w:ascii="Trebuchet MS" w:hAnsi="Trebuchet MS" w:cs="Times New Roman (Body CS)"/>
      <w:bCs/>
      <w:caps/>
      <w:spacing w:val="12"/>
      <w:sz w:val="28"/>
      <w:szCs w:val="22"/>
    </w:rPr>
  </w:style>
  <w:style w:type="paragraph" w:styleId="Heading3">
    <w:name w:val="heading 3"/>
    <w:basedOn w:val="Normal"/>
    <w:next w:val="Normal"/>
    <w:link w:val="Heading3Char"/>
    <w:uiPriority w:val="9"/>
    <w:semiHidden/>
    <w:unhideWhenUsed/>
    <w:rsid w:val="00C044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4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4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4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4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4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4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rsid w:val="00C0448D"/>
    <w:pPr>
      <w:tabs>
        <w:tab w:val="center" w:pos="4320"/>
        <w:tab w:val="right" w:pos="8640"/>
      </w:tabs>
      <w:jc w:val="center"/>
    </w:pPr>
    <w:rPr>
      <w:rFonts w:ascii="Trebuchet MS" w:eastAsia="Times New Roman" w:hAnsi="Trebuchet MS" w:cs="Times New Roman"/>
      <w:b/>
      <w:color w:val="9B6194"/>
      <w:sz w:val="22"/>
      <w:szCs w:val="22"/>
    </w:rPr>
  </w:style>
  <w:style w:type="character" w:customStyle="1" w:styleId="FooterChar">
    <w:name w:val="Footer Char"/>
    <w:basedOn w:val="DefaultParagraphFont"/>
    <w:link w:val="Footer"/>
    <w:rsid w:val="00C0448D"/>
    <w:rPr>
      <w:rFonts w:ascii="Trebuchet MS" w:eastAsia="Times New Roman" w:hAnsi="Trebuchet MS" w:cs="Times New Roman"/>
      <w:b/>
      <w:color w:val="9B6194"/>
      <w:sz w:val="22"/>
      <w:szCs w:val="22"/>
    </w:rPr>
  </w:style>
  <w:style w:type="paragraph" w:customStyle="1" w:styleId="Paragraph">
    <w:name w:val="Paragraph"/>
    <w:basedOn w:val="Normal"/>
    <w:rsid w:val="00477C67"/>
    <w:pPr>
      <w:spacing w:before="240" w:after="240" w:line="276" w:lineRule="auto"/>
      <w:jc w:val="both"/>
    </w:pPr>
    <w:rPr>
      <w:rFonts w:ascii="Times New Roman" w:eastAsia="Times New Roman" w:hAnsi="Times New Roman" w:cs="Times New Roman"/>
      <w:sz w:val="22"/>
      <w:szCs w:val="22"/>
    </w:rPr>
  </w:style>
  <w:style w:type="character" w:customStyle="1" w:styleId="Heading1Char">
    <w:name w:val="Heading 1 Char"/>
    <w:aliases w:val="Recipe Name Char"/>
    <w:basedOn w:val="DefaultParagraphFont"/>
    <w:link w:val="Heading1"/>
    <w:uiPriority w:val="9"/>
    <w:rsid w:val="00CB6224"/>
    <w:rPr>
      <w:rFonts w:ascii="Trebuchet MS" w:hAnsi="Trebuchet MS" w:cs="Times New Roman (Body CS)"/>
      <w:b/>
      <w:bCs/>
      <w:caps/>
      <w:color w:val="9B6194"/>
      <w:spacing w:val="12"/>
      <w:sz w:val="36"/>
      <w:szCs w:val="19"/>
      <w:lang w:eastAsia="ja-JP"/>
    </w:rPr>
  </w:style>
  <w:style w:type="character" w:customStyle="1" w:styleId="Heading2Char">
    <w:name w:val="Heading 2 Char"/>
    <w:basedOn w:val="DefaultParagraphFont"/>
    <w:link w:val="Heading2"/>
    <w:uiPriority w:val="9"/>
    <w:rsid w:val="0060164C"/>
    <w:rPr>
      <w:rFonts w:ascii="Trebuchet MS" w:hAnsi="Trebuchet MS" w:cs="Times New Roman (Body CS)"/>
      <w:bCs/>
      <w:caps/>
      <w:spacing w:val="12"/>
      <w:sz w:val="28"/>
      <w:szCs w:val="22"/>
      <w:lang w:eastAsia="ja-JP"/>
    </w:rPr>
  </w:style>
  <w:style w:type="character" w:customStyle="1" w:styleId="Heading3Char">
    <w:name w:val="Heading 3 Char"/>
    <w:basedOn w:val="DefaultParagraphFont"/>
    <w:link w:val="Heading3"/>
    <w:uiPriority w:val="9"/>
    <w:semiHidden/>
    <w:rsid w:val="00C044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4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4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4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4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4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48D"/>
    <w:rPr>
      <w:rFonts w:eastAsiaTheme="majorEastAsia" w:cstheme="majorBidi"/>
      <w:color w:val="272727" w:themeColor="text1" w:themeTint="D8"/>
    </w:rPr>
  </w:style>
  <w:style w:type="paragraph" w:styleId="Title">
    <w:name w:val="Title"/>
    <w:basedOn w:val="Normal"/>
    <w:next w:val="Normal"/>
    <w:link w:val="TitleChar"/>
    <w:uiPriority w:val="10"/>
    <w:qFormat/>
    <w:rsid w:val="00621975"/>
    <w:pPr>
      <w:spacing w:after="80"/>
      <w:contextualSpacing/>
      <w:jc w:val="center"/>
    </w:pPr>
    <w:rPr>
      <w:rFonts w:ascii="Trebuchet MS" w:eastAsiaTheme="majorEastAsia" w:hAnsi="Trebuchet MS" w:cs="Times New Roman (Headings CS)"/>
      <w:b/>
      <w:color w:val="9B6194"/>
      <w:spacing w:val="-10"/>
      <w:kern w:val="28"/>
      <w:sz w:val="56"/>
      <w:szCs w:val="56"/>
    </w:rPr>
  </w:style>
  <w:style w:type="character" w:customStyle="1" w:styleId="TitleChar">
    <w:name w:val="Title Char"/>
    <w:basedOn w:val="DefaultParagraphFont"/>
    <w:link w:val="Title"/>
    <w:uiPriority w:val="10"/>
    <w:rsid w:val="00621975"/>
    <w:rPr>
      <w:rFonts w:ascii="Trebuchet MS" w:eastAsiaTheme="majorEastAsia" w:hAnsi="Trebuchet MS" w:cs="Times New Roman (Headings CS)"/>
      <w:b/>
      <w:color w:val="9B6194"/>
      <w:spacing w:val="-10"/>
      <w:kern w:val="28"/>
      <w:sz w:val="56"/>
      <w:szCs w:val="56"/>
      <w:lang w:eastAsia="ja-JP"/>
    </w:rPr>
  </w:style>
  <w:style w:type="paragraph" w:styleId="Subtitle">
    <w:name w:val="Subtitle"/>
    <w:basedOn w:val="Normal"/>
    <w:next w:val="Normal"/>
    <w:link w:val="SubtitleChar"/>
    <w:uiPriority w:val="11"/>
    <w:qFormat/>
    <w:rsid w:val="00621975"/>
    <w:pPr>
      <w:numPr>
        <w:ilvl w:val="1"/>
      </w:numPr>
      <w:spacing w:after="160"/>
      <w:jc w:val="cente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975"/>
    <w:rPr>
      <w:rFonts w:ascii="Georgia" w:eastAsiaTheme="majorEastAsia" w:hAnsi="Georgia" w:cstheme="majorBidi"/>
      <w:color w:val="595959" w:themeColor="text1" w:themeTint="A6"/>
      <w:spacing w:val="15"/>
      <w:sz w:val="28"/>
      <w:szCs w:val="28"/>
      <w:lang w:eastAsia="ja-JP"/>
    </w:rPr>
  </w:style>
  <w:style w:type="paragraph" w:styleId="ListParagraph">
    <w:name w:val="List Paragraph"/>
    <w:aliases w:val="Ingredients List"/>
    <w:basedOn w:val="Normal"/>
    <w:uiPriority w:val="34"/>
    <w:qFormat/>
    <w:rsid w:val="00907397"/>
    <w:pPr>
      <w:numPr>
        <w:numId w:val="15"/>
      </w:numPr>
      <w:spacing w:after="240"/>
      <w:contextualSpacing/>
    </w:pPr>
    <w:rPr>
      <w:sz w:val="22"/>
      <w:szCs w:val="22"/>
    </w:rPr>
  </w:style>
  <w:style w:type="character" w:styleId="IntenseEmphasis">
    <w:name w:val="Intense Emphasis"/>
    <w:basedOn w:val="DefaultParagraphFont"/>
    <w:uiPriority w:val="21"/>
    <w:rsid w:val="00C0448D"/>
    <w:rPr>
      <w:i/>
      <w:iCs/>
      <w:color w:val="0F4761" w:themeColor="accent1" w:themeShade="BF"/>
    </w:rPr>
  </w:style>
  <w:style w:type="paragraph" w:customStyle="1" w:styleId="Instructions">
    <w:name w:val="Instructions"/>
    <w:qFormat/>
    <w:rsid w:val="007B0CA8"/>
    <w:pPr>
      <w:suppressAutoHyphens/>
      <w:spacing w:after="120" w:line="276" w:lineRule="auto"/>
      <w:ind w:left="360" w:hanging="360"/>
      <w:jc w:val="both"/>
    </w:pPr>
    <w:rPr>
      <w:rFonts w:ascii="Georgia" w:hAnsi="Georgia"/>
      <w:lang w:eastAsia="ja-JP"/>
    </w:rPr>
  </w:style>
  <w:style w:type="numbering" w:customStyle="1" w:styleId="CurrentList2">
    <w:name w:val="Current List2"/>
    <w:uiPriority w:val="99"/>
    <w:rsid w:val="006977AD"/>
    <w:pPr>
      <w:numPr>
        <w:numId w:val="17"/>
      </w:numPr>
    </w:pPr>
  </w:style>
  <w:style w:type="character" w:styleId="Hyperlink">
    <w:name w:val="Hyperlink"/>
    <w:basedOn w:val="DefaultParagraphFont"/>
    <w:uiPriority w:val="99"/>
    <w:unhideWhenUsed/>
    <w:rsid w:val="006977AD"/>
    <w:rPr>
      <w:color w:val="467886" w:themeColor="hyperlink"/>
      <w:u w:val="single"/>
    </w:rPr>
  </w:style>
  <w:style w:type="numbering" w:customStyle="1" w:styleId="CurrentList1">
    <w:name w:val="Current List1"/>
    <w:uiPriority w:val="99"/>
    <w:rsid w:val="00C0448D"/>
    <w:pPr>
      <w:numPr>
        <w:numId w:val="3"/>
      </w:numPr>
    </w:pPr>
  </w:style>
  <w:style w:type="character" w:styleId="PageNumber">
    <w:name w:val="page number"/>
    <w:basedOn w:val="DefaultParagraphFont"/>
    <w:uiPriority w:val="99"/>
    <w:semiHidden/>
    <w:unhideWhenUsed/>
    <w:rsid w:val="00C0448D"/>
  </w:style>
  <w:style w:type="paragraph" w:customStyle="1" w:styleId="Picture">
    <w:name w:val="Picture"/>
    <w:next w:val="RecipeInformation"/>
    <w:qFormat/>
    <w:rsid w:val="00CB6224"/>
    <w:pPr>
      <w:widowControl w:val="0"/>
      <w:spacing w:before="120" w:after="120"/>
      <w:jc w:val="center"/>
    </w:pPr>
    <w:rPr>
      <w:rFonts w:ascii="Trebuchet MS" w:hAnsi="Trebuchet MS" w:cs="Times New Roman (Body CS)"/>
      <w:bCs/>
      <w:caps/>
      <w:spacing w:val="12"/>
      <w:szCs w:val="21"/>
      <w:lang w:eastAsia="ja-JP"/>
    </w:rPr>
  </w:style>
  <w:style w:type="paragraph" w:customStyle="1" w:styleId="RecipeInformation">
    <w:name w:val="Recipe Information"/>
    <w:basedOn w:val="Normal"/>
    <w:next w:val="Heading2"/>
    <w:qFormat/>
    <w:rsid w:val="00666F26"/>
    <w:pPr>
      <w:jc w:val="center"/>
    </w:pPr>
    <w:rPr>
      <w:sz w:val="20"/>
    </w:rPr>
  </w:style>
  <w:style w:type="character" w:styleId="UnresolvedMention">
    <w:name w:val="Unresolved Mention"/>
    <w:basedOn w:val="DefaultParagraphFont"/>
    <w:uiPriority w:val="99"/>
    <w:semiHidden/>
    <w:unhideWhenUsed/>
    <w:rsid w:val="006977AD"/>
    <w:rPr>
      <w:color w:val="605E5C"/>
      <w:shd w:val="clear" w:color="auto" w:fill="E1DFDD"/>
    </w:rPr>
  </w:style>
  <w:style w:type="paragraph" w:styleId="TOC1">
    <w:name w:val="toc 1"/>
    <w:basedOn w:val="Normal"/>
    <w:next w:val="Normal"/>
    <w:autoRedefine/>
    <w:uiPriority w:val="39"/>
    <w:unhideWhenUsed/>
    <w:rsid w:val="000B4A73"/>
    <w:pPr>
      <w:tabs>
        <w:tab w:val="right" w:leader="dot" w:pos="6470"/>
      </w:tabs>
    </w:pPr>
    <w:rPr>
      <w:rFonts w:cs="Times New Roman (Body CS)"/>
    </w:rPr>
  </w:style>
  <w:style w:type="paragraph" w:styleId="TOC2">
    <w:name w:val="toc 2"/>
    <w:basedOn w:val="Normal"/>
    <w:next w:val="Normal"/>
    <w:autoRedefine/>
    <w:uiPriority w:val="39"/>
    <w:unhideWhenUsed/>
    <w:rsid w:val="003A2DAB"/>
    <w:pPr>
      <w:spacing w:after="100"/>
      <w:ind w:left="240"/>
    </w:pPr>
  </w:style>
  <w:style w:type="paragraph" w:customStyle="1" w:styleId="FrontMatter">
    <w:name w:val="Front Matter"/>
    <w:basedOn w:val="Heading1"/>
    <w:rsid w:val="00621975"/>
    <w:pPr>
      <w:spacing w:after="240"/>
    </w:pPr>
  </w:style>
  <w:style w:type="numbering" w:customStyle="1" w:styleId="CurrentList3">
    <w:name w:val="Current List3"/>
    <w:uiPriority w:val="99"/>
    <w:rsid w:val="007B0CA8"/>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87997">
      <w:bodyDiv w:val="1"/>
      <w:marLeft w:val="0"/>
      <w:marRight w:val="0"/>
      <w:marTop w:val="0"/>
      <w:marBottom w:val="0"/>
      <w:divBdr>
        <w:top w:val="none" w:sz="0" w:space="0" w:color="auto"/>
        <w:left w:val="none" w:sz="0" w:space="0" w:color="auto"/>
        <w:bottom w:val="none" w:sz="0" w:space="0" w:color="auto"/>
        <w:right w:val="none" w:sz="0" w:space="0" w:color="auto"/>
      </w:divBdr>
    </w:div>
    <w:div w:id="96603148">
      <w:bodyDiv w:val="1"/>
      <w:marLeft w:val="0"/>
      <w:marRight w:val="0"/>
      <w:marTop w:val="0"/>
      <w:marBottom w:val="0"/>
      <w:divBdr>
        <w:top w:val="none" w:sz="0" w:space="0" w:color="auto"/>
        <w:left w:val="none" w:sz="0" w:space="0" w:color="auto"/>
        <w:bottom w:val="none" w:sz="0" w:space="0" w:color="auto"/>
        <w:right w:val="none" w:sz="0" w:space="0" w:color="auto"/>
      </w:divBdr>
    </w:div>
    <w:div w:id="870459223">
      <w:bodyDiv w:val="1"/>
      <w:marLeft w:val="0"/>
      <w:marRight w:val="0"/>
      <w:marTop w:val="0"/>
      <w:marBottom w:val="0"/>
      <w:divBdr>
        <w:top w:val="none" w:sz="0" w:space="0" w:color="auto"/>
        <w:left w:val="none" w:sz="0" w:space="0" w:color="auto"/>
        <w:bottom w:val="none" w:sz="0" w:space="0" w:color="auto"/>
        <w:right w:val="none" w:sz="0" w:space="0" w:color="auto"/>
      </w:divBdr>
      <w:divsChild>
        <w:div w:id="1325547366">
          <w:marLeft w:val="0"/>
          <w:marRight w:val="0"/>
          <w:marTop w:val="0"/>
          <w:marBottom w:val="0"/>
          <w:divBdr>
            <w:top w:val="none" w:sz="0" w:space="0" w:color="auto"/>
            <w:left w:val="none" w:sz="0" w:space="0" w:color="auto"/>
            <w:bottom w:val="none" w:sz="0" w:space="0" w:color="auto"/>
            <w:right w:val="none" w:sz="0" w:space="0" w:color="auto"/>
          </w:divBdr>
          <w:divsChild>
            <w:div w:id="455834827">
              <w:marLeft w:val="0"/>
              <w:marRight w:val="0"/>
              <w:marTop w:val="0"/>
              <w:marBottom w:val="0"/>
              <w:divBdr>
                <w:top w:val="none" w:sz="0" w:space="0" w:color="auto"/>
                <w:left w:val="none" w:sz="0" w:space="0" w:color="auto"/>
                <w:bottom w:val="none" w:sz="0" w:space="0" w:color="auto"/>
                <w:right w:val="none" w:sz="0" w:space="0" w:color="auto"/>
              </w:divBdr>
            </w:div>
            <w:div w:id="1574391645">
              <w:marLeft w:val="0"/>
              <w:marRight w:val="0"/>
              <w:marTop w:val="0"/>
              <w:marBottom w:val="0"/>
              <w:divBdr>
                <w:top w:val="none" w:sz="0" w:space="0" w:color="auto"/>
                <w:left w:val="none" w:sz="0" w:space="0" w:color="auto"/>
                <w:bottom w:val="none" w:sz="0" w:space="0" w:color="auto"/>
                <w:right w:val="none" w:sz="0" w:space="0" w:color="auto"/>
              </w:divBdr>
            </w:div>
            <w:div w:id="567149193">
              <w:marLeft w:val="0"/>
              <w:marRight w:val="0"/>
              <w:marTop w:val="0"/>
              <w:marBottom w:val="0"/>
              <w:divBdr>
                <w:top w:val="none" w:sz="0" w:space="0" w:color="auto"/>
                <w:left w:val="none" w:sz="0" w:space="0" w:color="auto"/>
                <w:bottom w:val="none" w:sz="0" w:space="0" w:color="auto"/>
                <w:right w:val="none" w:sz="0" w:space="0" w:color="auto"/>
              </w:divBdr>
            </w:div>
            <w:div w:id="1747528675">
              <w:marLeft w:val="0"/>
              <w:marRight w:val="0"/>
              <w:marTop w:val="0"/>
              <w:marBottom w:val="0"/>
              <w:divBdr>
                <w:top w:val="none" w:sz="0" w:space="0" w:color="auto"/>
                <w:left w:val="none" w:sz="0" w:space="0" w:color="auto"/>
                <w:bottom w:val="none" w:sz="0" w:space="0" w:color="auto"/>
                <w:right w:val="none" w:sz="0" w:space="0" w:color="auto"/>
              </w:divBdr>
            </w:div>
            <w:div w:id="356351966">
              <w:marLeft w:val="0"/>
              <w:marRight w:val="0"/>
              <w:marTop w:val="0"/>
              <w:marBottom w:val="0"/>
              <w:divBdr>
                <w:top w:val="none" w:sz="0" w:space="0" w:color="auto"/>
                <w:left w:val="none" w:sz="0" w:space="0" w:color="auto"/>
                <w:bottom w:val="none" w:sz="0" w:space="0" w:color="auto"/>
                <w:right w:val="none" w:sz="0" w:space="0" w:color="auto"/>
              </w:divBdr>
            </w:div>
            <w:div w:id="1796487031">
              <w:marLeft w:val="0"/>
              <w:marRight w:val="0"/>
              <w:marTop w:val="0"/>
              <w:marBottom w:val="0"/>
              <w:divBdr>
                <w:top w:val="none" w:sz="0" w:space="0" w:color="auto"/>
                <w:left w:val="none" w:sz="0" w:space="0" w:color="auto"/>
                <w:bottom w:val="none" w:sz="0" w:space="0" w:color="auto"/>
                <w:right w:val="none" w:sz="0" w:space="0" w:color="auto"/>
              </w:divBdr>
            </w:div>
            <w:div w:id="147483002">
              <w:marLeft w:val="0"/>
              <w:marRight w:val="0"/>
              <w:marTop w:val="0"/>
              <w:marBottom w:val="0"/>
              <w:divBdr>
                <w:top w:val="none" w:sz="0" w:space="0" w:color="auto"/>
                <w:left w:val="none" w:sz="0" w:space="0" w:color="auto"/>
                <w:bottom w:val="none" w:sz="0" w:space="0" w:color="auto"/>
                <w:right w:val="none" w:sz="0" w:space="0" w:color="auto"/>
              </w:divBdr>
            </w:div>
            <w:div w:id="274362411">
              <w:marLeft w:val="0"/>
              <w:marRight w:val="0"/>
              <w:marTop w:val="0"/>
              <w:marBottom w:val="0"/>
              <w:divBdr>
                <w:top w:val="none" w:sz="0" w:space="0" w:color="auto"/>
                <w:left w:val="none" w:sz="0" w:space="0" w:color="auto"/>
                <w:bottom w:val="none" w:sz="0" w:space="0" w:color="auto"/>
                <w:right w:val="none" w:sz="0" w:space="0" w:color="auto"/>
              </w:divBdr>
            </w:div>
            <w:div w:id="24183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73805">
      <w:bodyDiv w:val="1"/>
      <w:marLeft w:val="0"/>
      <w:marRight w:val="0"/>
      <w:marTop w:val="0"/>
      <w:marBottom w:val="0"/>
      <w:divBdr>
        <w:top w:val="none" w:sz="0" w:space="0" w:color="auto"/>
        <w:left w:val="none" w:sz="0" w:space="0" w:color="auto"/>
        <w:bottom w:val="none" w:sz="0" w:space="0" w:color="auto"/>
        <w:right w:val="none" w:sz="0" w:space="0" w:color="auto"/>
      </w:divBdr>
    </w:div>
    <w:div w:id="1185896653">
      <w:bodyDiv w:val="1"/>
      <w:marLeft w:val="0"/>
      <w:marRight w:val="0"/>
      <w:marTop w:val="0"/>
      <w:marBottom w:val="0"/>
      <w:divBdr>
        <w:top w:val="none" w:sz="0" w:space="0" w:color="auto"/>
        <w:left w:val="none" w:sz="0" w:space="0" w:color="auto"/>
        <w:bottom w:val="none" w:sz="0" w:space="0" w:color="auto"/>
        <w:right w:val="none" w:sz="0" w:space="0" w:color="auto"/>
      </w:divBdr>
    </w:div>
    <w:div w:id="1311978748">
      <w:bodyDiv w:val="1"/>
      <w:marLeft w:val="0"/>
      <w:marRight w:val="0"/>
      <w:marTop w:val="0"/>
      <w:marBottom w:val="0"/>
      <w:divBdr>
        <w:top w:val="none" w:sz="0" w:space="0" w:color="auto"/>
        <w:left w:val="none" w:sz="0" w:space="0" w:color="auto"/>
        <w:bottom w:val="none" w:sz="0" w:space="0" w:color="auto"/>
        <w:right w:val="none" w:sz="0" w:space="0" w:color="auto"/>
      </w:divBdr>
      <w:divsChild>
        <w:div w:id="1072318354">
          <w:marLeft w:val="0"/>
          <w:marRight w:val="0"/>
          <w:marTop w:val="0"/>
          <w:marBottom w:val="0"/>
          <w:divBdr>
            <w:top w:val="none" w:sz="0" w:space="0" w:color="auto"/>
            <w:left w:val="none" w:sz="0" w:space="0" w:color="auto"/>
            <w:bottom w:val="none" w:sz="0" w:space="0" w:color="auto"/>
            <w:right w:val="none" w:sz="0" w:space="0" w:color="auto"/>
          </w:divBdr>
          <w:divsChild>
            <w:div w:id="1688869884">
              <w:marLeft w:val="0"/>
              <w:marRight w:val="0"/>
              <w:marTop w:val="0"/>
              <w:marBottom w:val="225"/>
              <w:divBdr>
                <w:top w:val="none" w:sz="0" w:space="0" w:color="auto"/>
                <w:left w:val="none" w:sz="0" w:space="0" w:color="auto"/>
                <w:bottom w:val="none" w:sz="0" w:space="0" w:color="auto"/>
                <w:right w:val="none" w:sz="0" w:space="0" w:color="auto"/>
              </w:divBdr>
            </w:div>
            <w:div w:id="1411387307">
              <w:marLeft w:val="0"/>
              <w:marRight w:val="0"/>
              <w:marTop w:val="0"/>
              <w:marBottom w:val="225"/>
              <w:divBdr>
                <w:top w:val="none" w:sz="0" w:space="0" w:color="auto"/>
                <w:left w:val="none" w:sz="0" w:space="0" w:color="auto"/>
                <w:bottom w:val="none" w:sz="0" w:space="0" w:color="auto"/>
                <w:right w:val="none" w:sz="0" w:space="0" w:color="auto"/>
              </w:divBdr>
            </w:div>
            <w:div w:id="1391615155">
              <w:marLeft w:val="0"/>
              <w:marRight w:val="0"/>
              <w:marTop w:val="0"/>
              <w:marBottom w:val="225"/>
              <w:divBdr>
                <w:top w:val="none" w:sz="0" w:space="0" w:color="auto"/>
                <w:left w:val="none" w:sz="0" w:space="0" w:color="auto"/>
                <w:bottom w:val="none" w:sz="0" w:space="0" w:color="auto"/>
                <w:right w:val="none" w:sz="0" w:space="0" w:color="auto"/>
              </w:divBdr>
            </w:div>
            <w:div w:id="149560280">
              <w:marLeft w:val="0"/>
              <w:marRight w:val="0"/>
              <w:marTop w:val="0"/>
              <w:marBottom w:val="225"/>
              <w:divBdr>
                <w:top w:val="none" w:sz="0" w:space="0" w:color="auto"/>
                <w:left w:val="none" w:sz="0" w:space="0" w:color="auto"/>
                <w:bottom w:val="none" w:sz="0" w:space="0" w:color="auto"/>
                <w:right w:val="none" w:sz="0" w:space="0" w:color="auto"/>
              </w:divBdr>
            </w:div>
            <w:div w:id="1687292591">
              <w:marLeft w:val="0"/>
              <w:marRight w:val="0"/>
              <w:marTop w:val="0"/>
              <w:marBottom w:val="225"/>
              <w:divBdr>
                <w:top w:val="none" w:sz="0" w:space="0" w:color="auto"/>
                <w:left w:val="none" w:sz="0" w:space="0" w:color="auto"/>
                <w:bottom w:val="none" w:sz="0" w:space="0" w:color="auto"/>
                <w:right w:val="none" w:sz="0" w:space="0" w:color="auto"/>
              </w:divBdr>
            </w:div>
            <w:div w:id="1219317266">
              <w:marLeft w:val="0"/>
              <w:marRight w:val="0"/>
              <w:marTop w:val="0"/>
              <w:marBottom w:val="225"/>
              <w:divBdr>
                <w:top w:val="none" w:sz="0" w:space="0" w:color="auto"/>
                <w:left w:val="none" w:sz="0" w:space="0" w:color="auto"/>
                <w:bottom w:val="none" w:sz="0" w:space="0" w:color="auto"/>
                <w:right w:val="none" w:sz="0" w:space="0" w:color="auto"/>
              </w:divBdr>
            </w:div>
            <w:div w:id="2105686749">
              <w:marLeft w:val="0"/>
              <w:marRight w:val="0"/>
              <w:marTop w:val="0"/>
              <w:marBottom w:val="225"/>
              <w:divBdr>
                <w:top w:val="none" w:sz="0" w:space="0" w:color="auto"/>
                <w:left w:val="none" w:sz="0" w:space="0" w:color="auto"/>
                <w:bottom w:val="none" w:sz="0" w:space="0" w:color="auto"/>
                <w:right w:val="none" w:sz="0" w:space="0" w:color="auto"/>
              </w:divBdr>
            </w:div>
            <w:div w:id="104159376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97376385">
      <w:bodyDiv w:val="1"/>
      <w:marLeft w:val="0"/>
      <w:marRight w:val="0"/>
      <w:marTop w:val="0"/>
      <w:marBottom w:val="0"/>
      <w:divBdr>
        <w:top w:val="none" w:sz="0" w:space="0" w:color="auto"/>
        <w:left w:val="none" w:sz="0" w:space="0" w:color="auto"/>
        <w:bottom w:val="none" w:sz="0" w:space="0" w:color="auto"/>
        <w:right w:val="none" w:sz="0" w:space="0" w:color="auto"/>
      </w:divBdr>
    </w:div>
    <w:div w:id="1504004854">
      <w:bodyDiv w:val="1"/>
      <w:marLeft w:val="0"/>
      <w:marRight w:val="0"/>
      <w:marTop w:val="0"/>
      <w:marBottom w:val="0"/>
      <w:divBdr>
        <w:top w:val="none" w:sz="0" w:space="0" w:color="auto"/>
        <w:left w:val="none" w:sz="0" w:space="0" w:color="auto"/>
        <w:bottom w:val="none" w:sz="0" w:space="0" w:color="auto"/>
        <w:right w:val="none" w:sz="0" w:space="0" w:color="auto"/>
      </w:divBdr>
      <w:divsChild>
        <w:div w:id="1913000156">
          <w:marLeft w:val="0"/>
          <w:marRight w:val="0"/>
          <w:marTop w:val="0"/>
          <w:marBottom w:val="0"/>
          <w:divBdr>
            <w:top w:val="none" w:sz="0" w:space="0" w:color="auto"/>
            <w:left w:val="none" w:sz="0" w:space="0" w:color="auto"/>
            <w:bottom w:val="none" w:sz="0" w:space="0" w:color="auto"/>
            <w:right w:val="none" w:sz="0" w:space="0" w:color="auto"/>
          </w:divBdr>
          <w:divsChild>
            <w:div w:id="1609386739">
              <w:marLeft w:val="0"/>
              <w:marRight w:val="0"/>
              <w:marTop w:val="0"/>
              <w:marBottom w:val="225"/>
              <w:divBdr>
                <w:top w:val="none" w:sz="0" w:space="0" w:color="auto"/>
                <w:left w:val="none" w:sz="0" w:space="0" w:color="auto"/>
                <w:bottom w:val="none" w:sz="0" w:space="0" w:color="auto"/>
                <w:right w:val="none" w:sz="0" w:space="0" w:color="auto"/>
              </w:divBdr>
            </w:div>
            <w:div w:id="1296569804">
              <w:marLeft w:val="0"/>
              <w:marRight w:val="0"/>
              <w:marTop w:val="0"/>
              <w:marBottom w:val="225"/>
              <w:divBdr>
                <w:top w:val="none" w:sz="0" w:space="0" w:color="auto"/>
                <w:left w:val="none" w:sz="0" w:space="0" w:color="auto"/>
                <w:bottom w:val="none" w:sz="0" w:space="0" w:color="auto"/>
                <w:right w:val="none" w:sz="0" w:space="0" w:color="auto"/>
              </w:divBdr>
            </w:div>
            <w:div w:id="626932499">
              <w:marLeft w:val="0"/>
              <w:marRight w:val="0"/>
              <w:marTop w:val="0"/>
              <w:marBottom w:val="225"/>
              <w:divBdr>
                <w:top w:val="none" w:sz="0" w:space="0" w:color="auto"/>
                <w:left w:val="none" w:sz="0" w:space="0" w:color="auto"/>
                <w:bottom w:val="none" w:sz="0" w:space="0" w:color="auto"/>
                <w:right w:val="none" w:sz="0" w:space="0" w:color="auto"/>
              </w:divBdr>
            </w:div>
            <w:div w:id="1302612319">
              <w:marLeft w:val="0"/>
              <w:marRight w:val="0"/>
              <w:marTop w:val="0"/>
              <w:marBottom w:val="225"/>
              <w:divBdr>
                <w:top w:val="none" w:sz="0" w:space="0" w:color="auto"/>
                <w:left w:val="none" w:sz="0" w:space="0" w:color="auto"/>
                <w:bottom w:val="none" w:sz="0" w:space="0" w:color="auto"/>
                <w:right w:val="none" w:sz="0" w:space="0" w:color="auto"/>
              </w:divBdr>
            </w:div>
            <w:div w:id="623577333">
              <w:marLeft w:val="0"/>
              <w:marRight w:val="0"/>
              <w:marTop w:val="0"/>
              <w:marBottom w:val="225"/>
              <w:divBdr>
                <w:top w:val="none" w:sz="0" w:space="0" w:color="auto"/>
                <w:left w:val="none" w:sz="0" w:space="0" w:color="auto"/>
                <w:bottom w:val="none" w:sz="0" w:space="0" w:color="auto"/>
                <w:right w:val="none" w:sz="0" w:space="0" w:color="auto"/>
              </w:divBdr>
            </w:div>
            <w:div w:id="157692451">
              <w:marLeft w:val="0"/>
              <w:marRight w:val="0"/>
              <w:marTop w:val="0"/>
              <w:marBottom w:val="225"/>
              <w:divBdr>
                <w:top w:val="none" w:sz="0" w:space="0" w:color="auto"/>
                <w:left w:val="none" w:sz="0" w:space="0" w:color="auto"/>
                <w:bottom w:val="none" w:sz="0" w:space="0" w:color="auto"/>
                <w:right w:val="none" w:sz="0" w:space="0" w:color="auto"/>
              </w:divBdr>
            </w:div>
            <w:div w:id="871527848">
              <w:marLeft w:val="0"/>
              <w:marRight w:val="0"/>
              <w:marTop w:val="0"/>
              <w:marBottom w:val="225"/>
              <w:divBdr>
                <w:top w:val="none" w:sz="0" w:space="0" w:color="auto"/>
                <w:left w:val="none" w:sz="0" w:space="0" w:color="auto"/>
                <w:bottom w:val="none" w:sz="0" w:space="0" w:color="auto"/>
                <w:right w:val="none" w:sz="0" w:space="0" w:color="auto"/>
              </w:divBdr>
            </w:div>
            <w:div w:id="118482599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606687909">
      <w:bodyDiv w:val="1"/>
      <w:marLeft w:val="0"/>
      <w:marRight w:val="0"/>
      <w:marTop w:val="0"/>
      <w:marBottom w:val="0"/>
      <w:divBdr>
        <w:top w:val="none" w:sz="0" w:space="0" w:color="auto"/>
        <w:left w:val="none" w:sz="0" w:space="0" w:color="auto"/>
        <w:bottom w:val="none" w:sz="0" w:space="0" w:color="auto"/>
        <w:right w:val="none" w:sz="0" w:space="0" w:color="auto"/>
      </w:divBdr>
    </w:div>
    <w:div w:id="1705789070">
      <w:bodyDiv w:val="1"/>
      <w:marLeft w:val="0"/>
      <w:marRight w:val="0"/>
      <w:marTop w:val="0"/>
      <w:marBottom w:val="0"/>
      <w:divBdr>
        <w:top w:val="none" w:sz="0" w:space="0" w:color="auto"/>
        <w:left w:val="none" w:sz="0" w:space="0" w:color="auto"/>
        <w:bottom w:val="none" w:sz="0" w:space="0" w:color="auto"/>
        <w:right w:val="none" w:sz="0" w:space="0" w:color="auto"/>
      </w:divBdr>
    </w:div>
    <w:div w:id="1712725623">
      <w:bodyDiv w:val="1"/>
      <w:marLeft w:val="0"/>
      <w:marRight w:val="0"/>
      <w:marTop w:val="0"/>
      <w:marBottom w:val="0"/>
      <w:divBdr>
        <w:top w:val="none" w:sz="0" w:space="0" w:color="auto"/>
        <w:left w:val="none" w:sz="0" w:space="0" w:color="auto"/>
        <w:bottom w:val="none" w:sz="0" w:space="0" w:color="auto"/>
        <w:right w:val="none" w:sz="0" w:space="0" w:color="auto"/>
      </w:divBdr>
    </w:div>
    <w:div w:id="1906720265">
      <w:bodyDiv w:val="1"/>
      <w:marLeft w:val="0"/>
      <w:marRight w:val="0"/>
      <w:marTop w:val="0"/>
      <w:marBottom w:val="0"/>
      <w:divBdr>
        <w:top w:val="none" w:sz="0" w:space="0" w:color="auto"/>
        <w:left w:val="none" w:sz="0" w:space="0" w:color="auto"/>
        <w:bottom w:val="none" w:sz="0" w:space="0" w:color="auto"/>
        <w:right w:val="none" w:sz="0" w:space="0" w:color="auto"/>
      </w:divBdr>
      <w:divsChild>
        <w:div w:id="1274752009">
          <w:marLeft w:val="0"/>
          <w:marRight w:val="0"/>
          <w:marTop w:val="0"/>
          <w:marBottom w:val="0"/>
          <w:divBdr>
            <w:top w:val="none" w:sz="0" w:space="0" w:color="auto"/>
            <w:left w:val="none" w:sz="0" w:space="0" w:color="auto"/>
            <w:bottom w:val="none" w:sz="0" w:space="0" w:color="auto"/>
            <w:right w:val="none" w:sz="0" w:space="0" w:color="auto"/>
          </w:divBdr>
          <w:divsChild>
            <w:div w:id="629700948">
              <w:marLeft w:val="0"/>
              <w:marRight w:val="0"/>
              <w:marTop w:val="0"/>
              <w:marBottom w:val="0"/>
              <w:divBdr>
                <w:top w:val="none" w:sz="0" w:space="0" w:color="auto"/>
                <w:left w:val="none" w:sz="0" w:space="0" w:color="auto"/>
                <w:bottom w:val="none" w:sz="0" w:space="0" w:color="auto"/>
                <w:right w:val="none" w:sz="0" w:space="0" w:color="auto"/>
              </w:divBdr>
            </w:div>
            <w:div w:id="1853572883">
              <w:marLeft w:val="0"/>
              <w:marRight w:val="0"/>
              <w:marTop w:val="0"/>
              <w:marBottom w:val="0"/>
              <w:divBdr>
                <w:top w:val="none" w:sz="0" w:space="0" w:color="auto"/>
                <w:left w:val="none" w:sz="0" w:space="0" w:color="auto"/>
                <w:bottom w:val="none" w:sz="0" w:space="0" w:color="auto"/>
                <w:right w:val="none" w:sz="0" w:space="0" w:color="auto"/>
              </w:divBdr>
            </w:div>
            <w:div w:id="1008216394">
              <w:marLeft w:val="0"/>
              <w:marRight w:val="0"/>
              <w:marTop w:val="0"/>
              <w:marBottom w:val="0"/>
              <w:divBdr>
                <w:top w:val="none" w:sz="0" w:space="0" w:color="auto"/>
                <w:left w:val="none" w:sz="0" w:space="0" w:color="auto"/>
                <w:bottom w:val="none" w:sz="0" w:space="0" w:color="auto"/>
                <w:right w:val="none" w:sz="0" w:space="0" w:color="auto"/>
              </w:divBdr>
            </w:div>
            <w:div w:id="490633815">
              <w:marLeft w:val="0"/>
              <w:marRight w:val="0"/>
              <w:marTop w:val="0"/>
              <w:marBottom w:val="0"/>
              <w:divBdr>
                <w:top w:val="none" w:sz="0" w:space="0" w:color="auto"/>
                <w:left w:val="none" w:sz="0" w:space="0" w:color="auto"/>
                <w:bottom w:val="none" w:sz="0" w:space="0" w:color="auto"/>
                <w:right w:val="none" w:sz="0" w:space="0" w:color="auto"/>
              </w:divBdr>
            </w:div>
            <w:div w:id="740176090">
              <w:marLeft w:val="0"/>
              <w:marRight w:val="0"/>
              <w:marTop w:val="0"/>
              <w:marBottom w:val="0"/>
              <w:divBdr>
                <w:top w:val="none" w:sz="0" w:space="0" w:color="auto"/>
                <w:left w:val="none" w:sz="0" w:space="0" w:color="auto"/>
                <w:bottom w:val="none" w:sz="0" w:space="0" w:color="auto"/>
                <w:right w:val="none" w:sz="0" w:space="0" w:color="auto"/>
              </w:divBdr>
            </w:div>
            <w:div w:id="1970864133">
              <w:marLeft w:val="0"/>
              <w:marRight w:val="0"/>
              <w:marTop w:val="0"/>
              <w:marBottom w:val="0"/>
              <w:divBdr>
                <w:top w:val="none" w:sz="0" w:space="0" w:color="auto"/>
                <w:left w:val="none" w:sz="0" w:space="0" w:color="auto"/>
                <w:bottom w:val="none" w:sz="0" w:space="0" w:color="auto"/>
                <w:right w:val="none" w:sz="0" w:space="0" w:color="auto"/>
              </w:divBdr>
            </w:div>
            <w:div w:id="389496637">
              <w:marLeft w:val="0"/>
              <w:marRight w:val="0"/>
              <w:marTop w:val="0"/>
              <w:marBottom w:val="0"/>
              <w:divBdr>
                <w:top w:val="none" w:sz="0" w:space="0" w:color="auto"/>
                <w:left w:val="none" w:sz="0" w:space="0" w:color="auto"/>
                <w:bottom w:val="none" w:sz="0" w:space="0" w:color="auto"/>
                <w:right w:val="none" w:sz="0" w:space="0" w:color="auto"/>
              </w:divBdr>
            </w:div>
            <w:div w:id="148791140">
              <w:marLeft w:val="0"/>
              <w:marRight w:val="0"/>
              <w:marTop w:val="0"/>
              <w:marBottom w:val="0"/>
              <w:divBdr>
                <w:top w:val="none" w:sz="0" w:space="0" w:color="auto"/>
                <w:left w:val="none" w:sz="0" w:space="0" w:color="auto"/>
                <w:bottom w:val="none" w:sz="0" w:space="0" w:color="auto"/>
                <w:right w:val="none" w:sz="0" w:space="0" w:color="auto"/>
              </w:divBdr>
            </w:div>
            <w:div w:id="208791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48HrBooks_CookBookTemplate.dotx</Template>
  <TotalTime>1</TotalTime>
  <Pages>104</Pages>
  <Words>3294</Words>
  <Characters>18779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48 Hour Books</Company>
  <LinksUpToDate>false</LinksUpToDate>
  <CharactersWithSpaces>22029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Fulton</dc:creator>
  <cp:keywords/>
  <dc:description/>
  <cp:lastModifiedBy>Lisa Fulton</cp:lastModifiedBy>
  <cp:revision>2</cp:revision>
  <dcterms:created xsi:type="dcterms:W3CDTF">2024-10-07T18:42:00Z</dcterms:created>
  <dcterms:modified xsi:type="dcterms:W3CDTF">2024-10-07T18:42:00Z</dcterms:modified>
</cp:coreProperties>
</file>